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55" w:type="dxa"/>
        <w:jc w:val="center"/>
        <w:tblBorders>
          <w:top w:val="single" w:sz="12" w:space="0" w:color="7030A0"/>
          <w:left w:val="single" w:sz="12" w:space="0" w:color="7030A0"/>
          <w:bottom w:val="single" w:sz="12" w:space="0" w:color="7030A0"/>
          <w:right w:val="single" w:sz="12" w:space="0" w:color="7030A0"/>
          <w:insideH w:val="none" w:sz="0" w:space="0" w:color="auto"/>
          <w:insideV w:val="none" w:sz="0" w:space="0" w:color="auto"/>
        </w:tblBorders>
        <w:tblLook w:val="04A0" w:firstRow="1" w:lastRow="0" w:firstColumn="1" w:lastColumn="0" w:noHBand="0" w:noVBand="1"/>
      </w:tblPr>
      <w:tblGrid>
        <w:gridCol w:w="10455"/>
      </w:tblGrid>
      <w:tr w:rsidR="00723F51" w14:paraId="300C59EF" w14:textId="77777777" w:rsidTr="00FC13D0">
        <w:trPr>
          <w:jc w:val="center"/>
        </w:trPr>
        <w:tc>
          <w:tcPr>
            <w:tcW w:w="10455" w:type="dxa"/>
          </w:tcPr>
          <w:p w14:paraId="206A7B63" w14:textId="77777777" w:rsidR="00723F51" w:rsidRDefault="00723F51" w:rsidP="00723F51">
            <w:pPr>
              <w:spacing w:before="360" w:after="360"/>
              <w:jc w:val="center"/>
            </w:pPr>
            <w:r w:rsidRPr="00803136">
              <w:rPr>
                <w:noProof/>
                <w:lang w:eastAsia="en-GB"/>
              </w:rPr>
              <w:drawing>
                <wp:inline distT="0" distB="0" distL="0" distR="0" wp14:anchorId="15F7C08C" wp14:editId="5CA28377">
                  <wp:extent cx="4524375" cy="6685915"/>
                  <wp:effectExtent l="19050" t="0" r="9525" b="0"/>
                  <wp:docPr id="4" name="Picture 2" descr="Z:\Logos\New logos\N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New logos\NWC Logo.jpg"/>
                          <pic:cNvPicPr>
                            <a:picLocks noChangeAspect="1" noChangeArrowheads="1"/>
                          </pic:cNvPicPr>
                        </pic:nvPicPr>
                        <pic:blipFill>
                          <a:blip r:embed="rId8" cstate="print"/>
                          <a:srcRect/>
                          <a:stretch>
                            <a:fillRect/>
                          </a:stretch>
                        </pic:blipFill>
                        <pic:spPr bwMode="auto">
                          <a:xfrm>
                            <a:off x="0" y="0"/>
                            <a:ext cx="4524375" cy="6685915"/>
                          </a:xfrm>
                          <a:prstGeom prst="rect">
                            <a:avLst/>
                          </a:prstGeom>
                          <a:noFill/>
                          <a:ln w="9525">
                            <a:noFill/>
                            <a:miter lim="800000"/>
                            <a:headEnd/>
                            <a:tailEnd/>
                          </a:ln>
                        </pic:spPr>
                      </pic:pic>
                    </a:graphicData>
                  </a:graphic>
                </wp:inline>
              </w:drawing>
            </w:r>
          </w:p>
        </w:tc>
      </w:tr>
      <w:tr w:rsidR="00723F51" w14:paraId="367BE7F8" w14:textId="77777777" w:rsidTr="00FC13D0">
        <w:trPr>
          <w:jc w:val="center"/>
        </w:trPr>
        <w:tc>
          <w:tcPr>
            <w:tcW w:w="10455" w:type="dxa"/>
          </w:tcPr>
          <w:p w14:paraId="735A2FB8" w14:textId="77777777" w:rsidR="00723F51" w:rsidRPr="00DF2D29" w:rsidRDefault="00723F51" w:rsidP="00723F51">
            <w:pPr>
              <w:spacing w:after="200" w:line="276" w:lineRule="auto"/>
              <w:jc w:val="center"/>
              <w:rPr>
                <w:rFonts w:ascii="Calibri" w:eastAsia="Calibri" w:hAnsi="Calibri" w:cs="Times New Roman"/>
                <w:b/>
                <w:color w:val="403152"/>
                <w:sz w:val="72"/>
                <w:szCs w:val="72"/>
              </w:rPr>
            </w:pPr>
            <w:r w:rsidRPr="00DF2D29">
              <w:rPr>
                <w:rFonts w:ascii="Calibri" w:eastAsia="Calibri" w:hAnsi="Calibri" w:cs="Times New Roman"/>
                <w:b/>
                <w:color w:val="403152"/>
                <w:sz w:val="72"/>
                <w:szCs w:val="72"/>
              </w:rPr>
              <w:t>What’s on</w:t>
            </w:r>
          </w:p>
          <w:p w14:paraId="65E5A871" w14:textId="41B2449F" w:rsidR="00723F51" w:rsidRPr="007A3E30" w:rsidRDefault="004E5E7F" w:rsidP="00274FAB">
            <w:pPr>
              <w:jc w:val="center"/>
              <w:rPr>
                <w:rFonts w:ascii="Calibri" w:eastAsia="Calibri" w:hAnsi="Calibri" w:cs="Times New Roman"/>
                <w:b/>
                <w:color w:val="403152"/>
                <w:sz w:val="72"/>
                <w:szCs w:val="72"/>
              </w:rPr>
            </w:pPr>
            <w:r>
              <w:rPr>
                <w:rFonts w:ascii="Calibri" w:eastAsia="Calibri" w:hAnsi="Calibri" w:cs="Times New Roman"/>
                <w:b/>
                <w:color w:val="403152"/>
                <w:sz w:val="72"/>
                <w:szCs w:val="72"/>
              </w:rPr>
              <w:t>2020</w:t>
            </w:r>
          </w:p>
        </w:tc>
      </w:tr>
      <w:tr w:rsidR="00723F51" w14:paraId="01174A38" w14:textId="77777777" w:rsidTr="00FC13D0">
        <w:trPr>
          <w:jc w:val="center"/>
        </w:trPr>
        <w:tc>
          <w:tcPr>
            <w:tcW w:w="10455" w:type="dxa"/>
          </w:tcPr>
          <w:p w14:paraId="4A7EE4AB" w14:textId="5318D1F5" w:rsidR="00723F51" w:rsidRPr="00BF022A" w:rsidRDefault="00BF022A" w:rsidP="00F82C77">
            <w:pPr>
              <w:jc w:val="right"/>
              <w:rPr>
                <w:rFonts w:ascii="Calibri" w:eastAsia="Calibri" w:hAnsi="Calibri" w:cs="Times New Roman"/>
                <w:color w:val="403152"/>
                <w:sz w:val="24"/>
                <w:szCs w:val="24"/>
              </w:rPr>
            </w:pPr>
            <w:r w:rsidRPr="00BF022A">
              <w:rPr>
                <w:rFonts w:ascii="Calibri" w:eastAsia="Calibri" w:hAnsi="Calibri" w:cs="Times New Roman"/>
                <w:color w:val="403152"/>
                <w:sz w:val="24"/>
                <w:szCs w:val="24"/>
              </w:rPr>
              <w:t>Version</w:t>
            </w:r>
            <w:r w:rsidR="004E5E7F">
              <w:rPr>
                <w:rFonts w:ascii="Calibri" w:eastAsia="Calibri" w:hAnsi="Calibri" w:cs="Times New Roman"/>
                <w:color w:val="403152"/>
                <w:sz w:val="24"/>
                <w:szCs w:val="24"/>
              </w:rPr>
              <w:t xml:space="preserve"> </w:t>
            </w:r>
            <w:r w:rsidR="00F82C77">
              <w:rPr>
                <w:rFonts w:ascii="Calibri" w:eastAsia="Calibri" w:hAnsi="Calibri" w:cs="Times New Roman"/>
                <w:color w:val="403152"/>
                <w:sz w:val="24"/>
                <w:szCs w:val="24"/>
              </w:rPr>
              <w:t>2</w:t>
            </w:r>
          </w:p>
        </w:tc>
      </w:tr>
    </w:tbl>
    <w:p w14:paraId="08592973" w14:textId="77777777" w:rsidR="00FC13D0" w:rsidRDefault="00FC13D0">
      <w:bookmarkStart w:id="0" w:name="_Toc484070669"/>
      <w:r>
        <w:br w:type="page"/>
      </w:r>
    </w:p>
    <w:p w14:paraId="196C137A" w14:textId="77777777" w:rsidR="00512E95" w:rsidRDefault="00512E95">
      <w:r>
        <w:lastRenderedPageBreak/>
        <w:br w:type="page"/>
      </w:r>
    </w:p>
    <w:tbl>
      <w:tblPr>
        <w:tblStyle w:val="TableGrid"/>
        <w:tblW w:w="10455" w:type="dxa"/>
        <w:jc w:val="center"/>
        <w:tblLook w:val="04A0" w:firstRow="1" w:lastRow="0" w:firstColumn="1" w:lastColumn="0" w:noHBand="0" w:noVBand="1"/>
      </w:tblPr>
      <w:tblGrid>
        <w:gridCol w:w="10455"/>
      </w:tblGrid>
      <w:tr w:rsidR="00B54B91" w14:paraId="04C7564F" w14:textId="77777777" w:rsidTr="00FC13D0">
        <w:trPr>
          <w:jc w:val="center"/>
        </w:trPr>
        <w:tc>
          <w:tcPr>
            <w:tcW w:w="10455" w:type="dxa"/>
          </w:tcPr>
          <w:p w14:paraId="217E122B" w14:textId="77777777" w:rsidR="00247B9A" w:rsidRDefault="00B54B91" w:rsidP="00FC13D0">
            <w:pPr>
              <w:pStyle w:val="TOC1"/>
              <w:ind w:left="0" w:firstLine="0"/>
              <w:rPr>
                <w:noProof/>
              </w:rPr>
            </w:pPr>
            <w:r>
              <w:rPr>
                <w:b/>
              </w:rPr>
              <w:lastRenderedPageBreak/>
              <w:br w:type="page"/>
            </w:r>
            <w:r>
              <w:rPr>
                <w:b/>
              </w:rPr>
              <w:br w:type="page"/>
            </w:r>
            <w:r w:rsidR="002B3261">
              <w:rPr>
                <w:szCs w:val="28"/>
              </w:rPr>
              <w:fldChar w:fldCharType="begin"/>
            </w:r>
            <w:r w:rsidR="002B3261">
              <w:rPr>
                <w:szCs w:val="28"/>
              </w:rPr>
              <w:instrText xml:space="preserve"> TOC \h \z \t "Course Category,1,Course Title,2" </w:instrText>
            </w:r>
            <w:r w:rsidR="002B3261">
              <w:rPr>
                <w:szCs w:val="28"/>
              </w:rPr>
              <w:fldChar w:fldCharType="separate"/>
            </w:r>
          </w:p>
          <w:p w14:paraId="16C058A2" w14:textId="791DFA6C" w:rsidR="00247B9A" w:rsidRDefault="00515072">
            <w:pPr>
              <w:pStyle w:val="TOC1"/>
              <w:rPr>
                <w:rFonts w:eastAsiaTheme="minorEastAsia"/>
                <w:noProof/>
                <w:sz w:val="22"/>
                <w:lang w:eastAsia="en-GB"/>
              </w:rPr>
            </w:pPr>
            <w:hyperlink w:anchor="_Toc29805605" w:history="1">
              <w:r w:rsidR="00247B9A" w:rsidRPr="005A50BF">
                <w:rPr>
                  <w:rStyle w:val="Hyperlink"/>
                  <w:noProof/>
                </w:rPr>
                <w:t>Accessibility in our Building</w:t>
              </w:r>
              <w:r w:rsidR="00247B9A">
                <w:rPr>
                  <w:noProof/>
                  <w:webHidden/>
                </w:rPr>
                <w:tab/>
              </w:r>
              <w:r w:rsidR="00247B9A">
                <w:rPr>
                  <w:noProof/>
                  <w:webHidden/>
                </w:rPr>
                <w:fldChar w:fldCharType="begin"/>
              </w:r>
              <w:r w:rsidR="00247B9A">
                <w:rPr>
                  <w:noProof/>
                  <w:webHidden/>
                </w:rPr>
                <w:instrText xml:space="preserve"> PAGEREF _Toc29805605 \h </w:instrText>
              </w:r>
              <w:r w:rsidR="00247B9A">
                <w:rPr>
                  <w:noProof/>
                  <w:webHidden/>
                </w:rPr>
              </w:r>
              <w:r w:rsidR="00247B9A">
                <w:rPr>
                  <w:noProof/>
                  <w:webHidden/>
                </w:rPr>
                <w:fldChar w:fldCharType="separate"/>
              </w:r>
              <w:r w:rsidR="00247B9A">
                <w:rPr>
                  <w:noProof/>
                  <w:webHidden/>
                </w:rPr>
                <w:t>4</w:t>
              </w:r>
              <w:r w:rsidR="00247B9A">
                <w:rPr>
                  <w:noProof/>
                  <w:webHidden/>
                </w:rPr>
                <w:fldChar w:fldCharType="end"/>
              </w:r>
            </w:hyperlink>
          </w:p>
          <w:p w14:paraId="6C150F19" w14:textId="6DCBB345" w:rsidR="00247B9A" w:rsidRDefault="00515072">
            <w:pPr>
              <w:pStyle w:val="TOC1"/>
              <w:rPr>
                <w:rFonts w:eastAsiaTheme="minorEastAsia"/>
                <w:noProof/>
                <w:sz w:val="22"/>
                <w:lang w:eastAsia="en-GB"/>
              </w:rPr>
            </w:pPr>
            <w:hyperlink w:anchor="_Toc29805606" w:history="1">
              <w:r w:rsidR="00247B9A" w:rsidRPr="005A50BF">
                <w:rPr>
                  <w:rStyle w:val="Hyperlink"/>
                  <w:noProof/>
                </w:rPr>
                <w:t>Frequently Asked Questions</w:t>
              </w:r>
              <w:r w:rsidR="00247B9A">
                <w:rPr>
                  <w:noProof/>
                  <w:webHidden/>
                </w:rPr>
                <w:tab/>
              </w:r>
              <w:r w:rsidR="00247B9A">
                <w:rPr>
                  <w:noProof/>
                  <w:webHidden/>
                </w:rPr>
                <w:fldChar w:fldCharType="begin"/>
              </w:r>
              <w:r w:rsidR="00247B9A">
                <w:rPr>
                  <w:noProof/>
                  <w:webHidden/>
                </w:rPr>
                <w:instrText xml:space="preserve"> PAGEREF _Toc29805606 \h </w:instrText>
              </w:r>
              <w:r w:rsidR="00247B9A">
                <w:rPr>
                  <w:noProof/>
                  <w:webHidden/>
                </w:rPr>
              </w:r>
              <w:r w:rsidR="00247B9A">
                <w:rPr>
                  <w:noProof/>
                  <w:webHidden/>
                </w:rPr>
                <w:fldChar w:fldCharType="separate"/>
              </w:r>
              <w:r w:rsidR="00247B9A">
                <w:rPr>
                  <w:noProof/>
                  <w:webHidden/>
                </w:rPr>
                <w:t>4</w:t>
              </w:r>
              <w:r w:rsidR="00247B9A">
                <w:rPr>
                  <w:noProof/>
                  <w:webHidden/>
                </w:rPr>
                <w:fldChar w:fldCharType="end"/>
              </w:r>
            </w:hyperlink>
          </w:p>
          <w:p w14:paraId="7EF12086" w14:textId="18346831" w:rsidR="00247B9A" w:rsidRDefault="00515072">
            <w:pPr>
              <w:pStyle w:val="TOC1"/>
              <w:rPr>
                <w:rFonts w:eastAsiaTheme="minorEastAsia"/>
                <w:noProof/>
                <w:sz w:val="22"/>
                <w:lang w:eastAsia="en-GB"/>
              </w:rPr>
            </w:pPr>
            <w:hyperlink w:anchor="_Toc29805607" w:history="1">
              <w:r w:rsidR="00247B9A" w:rsidRPr="005A50BF">
                <w:rPr>
                  <w:rStyle w:val="Hyperlink"/>
                  <w:noProof/>
                </w:rPr>
                <w:t>Nottinghamshire Community Foundation</w:t>
              </w:r>
              <w:r w:rsidR="00247B9A">
                <w:rPr>
                  <w:noProof/>
                  <w:webHidden/>
                </w:rPr>
                <w:tab/>
              </w:r>
              <w:r w:rsidR="00247B9A">
                <w:rPr>
                  <w:noProof/>
                  <w:webHidden/>
                </w:rPr>
                <w:fldChar w:fldCharType="begin"/>
              </w:r>
              <w:r w:rsidR="00247B9A">
                <w:rPr>
                  <w:noProof/>
                  <w:webHidden/>
                </w:rPr>
                <w:instrText xml:space="preserve"> PAGEREF _Toc29805607 \h </w:instrText>
              </w:r>
              <w:r w:rsidR="00247B9A">
                <w:rPr>
                  <w:noProof/>
                  <w:webHidden/>
                </w:rPr>
              </w:r>
              <w:r w:rsidR="00247B9A">
                <w:rPr>
                  <w:noProof/>
                  <w:webHidden/>
                </w:rPr>
                <w:fldChar w:fldCharType="separate"/>
              </w:r>
              <w:r w:rsidR="00247B9A">
                <w:rPr>
                  <w:noProof/>
                  <w:webHidden/>
                </w:rPr>
                <w:t>5</w:t>
              </w:r>
              <w:r w:rsidR="00247B9A">
                <w:rPr>
                  <w:noProof/>
                  <w:webHidden/>
                </w:rPr>
                <w:fldChar w:fldCharType="end"/>
              </w:r>
            </w:hyperlink>
          </w:p>
          <w:p w14:paraId="0379AAFF" w14:textId="739D8608" w:rsidR="00247B9A" w:rsidRDefault="00515072">
            <w:pPr>
              <w:pStyle w:val="TOC2"/>
              <w:tabs>
                <w:tab w:val="right" w:leader="dot" w:pos="10194"/>
              </w:tabs>
              <w:rPr>
                <w:rFonts w:eastAsiaTheme="minorEastAsia"/>
                <w:noProof/>
                <w:sz w:val="22"/>
                <w:lang w:eastAsia="en-GB"/>
              </w:rPr>
            </w:pPr>
            <w:hyperlink w:anchor="_Toc29805608" w:history="1">
              <w:r w:rsidR="00247B9A" w:rsidRPr="005A50BF">
                <w:rPr>
                  <w:rStyle w:val="Hyperlink"/>
                  <w:noProof/>
                </w:rPr>
                <w:t>Beauty Therapy</w:t>
              </w:r>
              <w:r w:rsidR="00247B9A">
                <w:rPr>
                  <w:noProof/>
                  <w:webHidden/>
                </w:rPr>
                <w:tab/>
              </w:r>
              <w:r w:rsidR="00247B9A">
                <w:rPr>
                  <w:noProof/>
                  <w:webHidden/>
                </w:rPr>
                <w:fldChar w:fldCharType="begin"/>
              </w:r>
              <w:r w:rsidR="00247B9A">
                <w:rPr>
                  <w:noProof/>
                  <w:webHidden/>
                </w:rPr>
                <w:instrText xml:space="preserve"> PAGEREF _Toc29805608 \h </w:instrText>
              </w:r>
              <w:r w:rsidR="00247B9A">
                <w:rPr>
                  <w:noProof/>
                  <w:webHidden/>
                </w:rPr>
              </w:r>
              <w:r w:rsidR="00247B9A">
                <w:rPr>
                  <w:noProof/>
                  <w:webHidden/>
                </w:rPr>
                <w:fldChar w:fldCharType="separate"/>
              </w:r>
              <w:r w:rsidR="00247B9A">
                <w:rPr>
                  <w:noProof/>
                  <w:webHidden/>
                </w:rPr>
                <w:t>6</w:t>
              </w:r>
              <w:r w:rsidR="00247B9A">
                <w:rPr>
                  <w:noProof/>
                  <w:webHidden/>
                </w:rPr>
                <w:fldChar w:fldCharType="end"/>
              </w:r>
            </w:hyperlink>
          </w:p>
          <w:p w14:paraId="6DA1A4EB" w14:textId="4466DA2B" w:rsidR="00247B9A" w:rsidRDefault="00515072">
            <w:pPr>
              <w:pStyle w:val="TOC2"/>
              <w:tabs>
                <w:tab w:val="right" w:leader="dot" w:pos="10194"/>
              </w:tabs>
              <w:rPr>
                <w:rFonts w:eastAsiaTheme="minorEastAsia"/>
                <w:noProof/>
                <w:sz w:val="22"/>
                <w:lang w:eastAsia="en-GB"/>
              </w:rPr>
            </w:pPr>
            <w:hyperlink w:anchor="_Toc29805609" w:history="1">
              <w:r w:rsidR="00247B9A" w:rsidRPr="005A50BF">
                <w:rPr>
                  <w:rStyle w:val="Hyperlink"/>
                  <w:noProof/>
                </w:rPr>
                <w:t>Comedy Workshops</w:t>
              </w:r>
              <w:r w:rsidR="00247B9A">
                <w:rPr>
                  <w:noProof/>
                  <w:webHidden/>
                </w:rPr>
                <w:tab/>
              </w:r>
              <w:r w:rsidR="00247B9A">
                <w:rPr>
                  <w:noProof/>
                  <w:webHidden/>
                </w:rPr>
                <w:fldChar w:fldCharType="begin"/>
              </w:r>
              <w:r w:rsidR="00247B9A">
                <w:rPr>
                  <w:noProof/>
                  <w:webHidden/>
                </w:rPr>
                <w:instrText xml:space="preserve"> PAGEREF _Toc29805609 \h </w:instrText>
              </w:r>
              <w:r w:rsidR="00247B9A">
                <w:rPr>
                  <w:noProof/>
                  <w:webHidden/>
                </w:rPr>
              </w:r>
              <w:r w:rsidR="00247B9A">
                <w:rPr>
                  <w:noProof/>
                  <w:webHidden/>
                </w:rPr>
                <w:fldChar w:fldCharType="separate"/>
              </w:r>
              <w:r w:rsidR="00247B9A">
                <w:rPr>
                  <w:noProof/>
                  <w:webHidden/>
                </w:rPr>
                <w:t>7</w:t>
              </w:r>
              <w:r w:rsidR="00247B9A">
                <w:rPr>
                  <w:noProof/>
                  <w:webHidden/>
                </w:rPr>
                <w:fldChar w:fldCharType="end"/>
              </w:r>
            </w:hyperlink>
          </w:p>
          <w:p w14:paraId="6D40B29F" w14:textId="6874AF6E" w:rsidR="00247B9A" w:rsidRDefault="00515072">
            <w:pPr>
              <w:pStyle w:val="TOC2"/>
              <w:tabs>
                <w:tab w:val="right" w:leader="dot" w:pos="10194"/>
              </w:tabs>
              <w:rPr>
                <w:rFonts w:eastAsiaTheme="minorEastAsia"/>
                <w:noProof/>
                <w:sz w:val="22"/>
                <w:lang w:eastAsia="en-GB"/>
              </w:rPr>
            </w:pPr>
            <w:hyperlink w:anchor="_Toc29805610" w:history="1">
              <w:r w:rsidR="00247B9A" w:rsidRPr="005A50BF">
                <w:rPr>
                  <w:rStyle w:val="Hyperlink"/>
                  <w:noProof/>
                </w:rPr>
                <w:t>Conversational English</w:t>
              </w:r>
              <w:r w:rsidR="00247B9A">
                <w:rPr>
                  <w:noProof/>
                  <w:webHidden/>
                </w:rPr>
                <w:tab/>
              </w:r>
              <w:r w:rsidR="00247B9A">
                <w:rPr>
                  <w:noProof/>
                  <w:webHidden/>
                </w:rPr>
                <w:fldChar w:fldCharType="begin"/>
              </w:r>
              <w:r w:rsidR="00247B9A">
                <w:rPr>
                  <w:noProof/>
                  <w:webHidden/>
                </w:rPr>
                <w:instrText xml:space="preserve"> PAGEREF _Toc29805610 \h </w:instrText>
              </w:r>
              <w:r w:rsidR="00247B9A">
                <w:rPr>
                  <w:noProof/>
                  <w:webHidden/>
                </w:rPr>
              </w:r>
              <w:r w:rsidR="00247B9A">
                <w:rPr>
                  <w:noProof/>
                  <w:webHidden/>
                </w:rPr>
                <w:fldChar w:fldCharType="separate"/>
              </w:r>
              <w:r w:rsidR="00247B9A">
                <w:rPr>
                  <w:noProof/>
                  <w:webHidden/>
                </w:rPr>
                <w:t>8</w:t>
              </w:r>
              <w:r w:rsidR="00247B9A">
                <w:rPr>
                  <w:noProof/>
                  <w:webHidden/>
                </w:rPr>
                <w:fldChar w:fldCharType="end"/>
              </w:r>
            </w:hyperlink>
          </w:p>
          <w:p w14:paraId="6611634A" w14:textId="12874CB5" w:rsidR="00247B9A" w:rsidRDefault="00515072">
            <w:pPr>
              <w:pStyle w:val="TOC2"/>
              <w:tabs>
                <w:tab w:val="right" w:leader="dot" w:pos="10194"/>
              </w:tabs>
              <w:rPr>
                <w:rFonts w:eastAsiaTheme="minorEastAsia"/>
                <w:noProof/>
                <w:sz w:val="22"/>
                <w:lang w:eastAsia="en-GB"/>
              </w:rPr>
            </w:pPr>
            <w:hyperlink w:anchor="_Toc29805611" w:history="1">
              <w:r w:rsidR="00247B9A" w:rsidRPr="005A50BF">
                <w:rPr>
                  <w:rStyle w:val="Hyperlink"/>
                  <w:noProof/>
                </w:rPr>
                <w:t>Crafty Club</w:t>
              </w:r>
              <w:r w:rsidR="00247B9A">
                <w:rPr>
                  <w:noProof/>
                  <w:webHidden/>
                </w:rPr>
                <w:tab/>
              </w:r>
              <w:r w:rsidR="00247B9A">
                <w:rPr>
                  <w:noProof/>
                  <w:webHidden/>
                </w:rPr>
                <w:fldChar w:fldCharType="begin"/>
              </w:r>
              <w:r w:rsidR="00247B9A">
                <w:rPr>
                  <w:noProof/>
                  <w:webHidden/>
                </w:rPr>
                <w:instrText xml:space="preserve"> PAGEREF _Toc29805611 \h </w:instrText>
              </w:r>
              <w:r w:rsidR="00247B9A">
                <w:rPr>
                  <w:noProof/>
                  <w:webHidden/>
                </w:rPr>
              </w:r>
              <w:r w:rsidR="00247B9A">
                <w:rPr>
                  <w:noProof/>
                  <w:webHidden/>
                </w:rPr>
                <w:fldChar w:fldCharType="separate"/>
              </w:r>
              <w:r w:rsidR="00247B9A">
                <w:rPr>
                  <w:noProof/>
                  <w:webHidden/>
                </w:rPr>
                <w:t>9</w:t>
              </w:r>
              <w:r w:rsidR="00247B9A">
                <w:rPr>
                  <w:noProof/>
                  <w:webHidden/>
                </w:rPr>
                <w:fldChar w:fldCharType="end"/>
              </w:r>
            </w:hyperlink>
          </w:p>
          <w:p w14:paraId="441AEC84" w14:textId="21E154F6" w:rsidR="00247B9A" w:rsidRDefault="00515072">
            <w:pPr>
              <w:pStyle w:val="TOC2"/>
              <w:tabs>
                <w:tab w:val="right" w:leader="dot" w:pos="10194"/>
              </w:tabs>
              <w:rPr>
                <w:rFonts w:eastAsiaTheme="minorEastAsia"/>
                <w:noProof/>
                <w:sz w:val="22"/>
                <w:lang w:eastAsia="en-GB"/>
              </w:rPr>
            </w:pPr>
            <w:hyperlink w:anchor="_Toc29805612" w:history="1">
              <w:r w:rsidR="00247B9A" w:rsidRPr="005A50BF">
                <w:rPr>
                  <w:rStyle w:val="Hyperlink"/>
                  <w:noProof/>
                </w:rPr>
                <w:t>Creative Writing</w:t>
              </w:r>
              <w:r w:rsidR="00247B9A">
                <w:rPr>
                  <w:noProof/>
                  <w:webHidden/>
                </w:rPr>
                <w:tab/>
              </w:r>
              <w:r w:rsidR="00247B9A">
                <w:rPr>
                  <w:noProof/>
                  <w:webHidden/>
                </w:rPr>
                <w:fldChar w:fldCharType="begin"/>
              </w:r>
              <w:r w:rsidR="00247B9A">
                <w:rPr>
                  <w:noProof/>
                  <w:webHidden/>
                </w:rPr>
                <w:instrText xml:space="preserve"> PAGEREF _Toc29805612 \h </w:instrText>
              </w:r>
              <w:r w:rsidR="00247B9A">
                <w:rPr>
                  <w:noProof/>
                  <w:webHidden/>
                </w:rPr>
              </w:r>
              <w:r w:rsidR="00247B9A">
                <w:rPr>
                  <w:noProof/>
                  <w:webHidden/>
                </w:rPr>
                <w:fldChar w:fldCharType="separate"/>
              </w:r>
              <w:r w:rsidR="00247B9A">
                <w:rPr>
                  <w:noProof/>
                  <w:webHidden/>
                </w:rPr>
                <w:t>10</w:t>
              </w:r>
              <w:r w:rsidR="00247B9A">
                <w:rPr>
                  <w:noProof/>
                  <w:webHidden/>
                </w:rPr>
                <w:fldChar w:fldCharType="end"/>
              </w:r>
            </w:hyperlink>
          </w:p>
          <w:p w14:paraId="57F06D9A" w14:textId="584CF73A" w:rsidR="00247B9A" w:rsidRDefault="00515072">
            <w:pPr>
              <w:pStyle w:val="TOC2"/>
              <w:tabs>
                <w:tab w:val="right" w:leader="dot" w:pos="10194"/>
              </w:tabs>
              <w:rPr>
                <w:rFonts w:eastAsiaTheme="minorEastAsia"/>
                <w:noProof/>
                <w:sz w:val="22"/>
                <w:lang w:eastAsia="en-GB"/>
              </w:rPr>
            </w:pPr>
            <w:hyperlink w:anchor="_Toc29805613" w:history="1">
              <w:r w:rsidR="00247B9A" w:rsidRPr="005A50BF">
                <w:rPr>
                  <w:rStyle w:val="Hyperlink"/>
                  <w:noProof/>
                </w:rPr>
                <w:t>ESOL Level 1 Speaking and Listening</w:t>
              </w:r>
              <w:r w:rsidR="00247B9A">
                <w:rPr>
                  <w:noProof/>
                  <w:webHidden/>
                </w:rPr>
                <w:tab/>
              </w:r>
              <w:r w:rsidR="00247B9A">
                <w:rPr>
                  <w:noProof/>
                  <w:webHidden/>
                </w:rPr>
                <w:fldChar w:fldCharType="begin"/>
              </w:r>
              <w:r w:rsidR="00247B9A">
                <w:rPr>
                  <w:noProof/>
                  <w:webHidden/>
                </w:rPr>
                <w:instrText xml:space="preserve"> PAGEREF _Toc29805613 \h </w:instrText>
              </w:r>
              <w:r w:rsidR="00247B9A">
                <w:rPr>
                  <w:noProof/>
                  <w:webHidden/>
                </w:rPr>
              </w:r>
              <w:r w:rsidR="00247B9A">
                <w:rPr>
                  <w:noProof/>
                  <w:webHidden/>
                </w:rPr>
                <w:fldChar w:fldCharType="separate"/>
              </w:r>
              <w:r w:rsidR="00247B9A">
                <w:rPr>
                  <w:noProof/>
                  <w:webHidden/>
                </w:rPr>
                <w:t>11</w:t>
              </w:r>
              <w:r w:rsidR="00247B9A">
                <w:rPr>
                  <w:noProof/>
                  <w:webHidden/>
                </w:rPr>
                <w:fldChar w:fldCharType="end"/>
              </w:r>
            </w:hyperlink>
          </w:p>
          <w:p w14:paraId="3DA98B21" w14:textId="3D14BFB4" w:rsidR="00247B9A" w:rsidRDefault="00515072">
            <w:pPr>
              <w:pStyle w:val="TOC2"/>
              <w:tabs>
                <w:tab w:val="right" w:leader="dot" w:pos="10194"/>
              </w:tabs>
              <w:rPr>
                <w:rFonts w:eastAsiaTheme="minorEastAsia"/>
                <w:noProof/>
                <w:sz w:val="22"/>
                <w:lang w:eastAsia="en-GB"/>
              </w:rPr>
            </w:pPr>
            <w:hyperlink w:anchor="_Toc29805614" w:history="1">
              <w:r w:rsidR="00247B9A" w:rsidRPr="005A50BF">
                <w:rPr>
                  <w:rStyle w:val="Hyperlink"/>
                  <w:noProof/>
                </w:rPr>
                <w:t>Exercise &amp; Massage</w:t>
              </w:r>
              <w:r w:rsidR="00247B9A">
                <w:rPr>
                  <w:noProof/>
                  <w:webHidden/>
                </w:rPr>
                <w:tab/>
              </w:r>
              <w:r w:rsidR="00247B9A">
                <w:rPr>
                  <w:noProof/>
                  <w:webHidden/>
                </w:rPr>
                <w:fldChar w:fldCharType="begin"/>
              </w:r>
              <w:r w:rsidR="00247B9A">
                <w:rPr>
                  <w:noProof/>
                  <w:webHidden/>
                </w:rPr>
                <w:instrText xml:space="preserve"> PAGEREF _Toc29805614 \h </w:instrText>
              </w:r>
              <w:r w:rsidR="00247B9A">
                <w:rPr>
                  <w:noProof/>
                  <w:webHidden/>
                </w:rPr>
              </w:r>
              <w:r w:rsidR="00247B9A">
                <w:rPr>
                  <w:noProof/>
                  <w:webHidden/>
                </w:rPr>
                <w:fldChar w:fldCharType="separate"/>
              </w:r>
              <w:r w:rsidR="00247B9A">
                <w:rPr>
                  <w:noProof/>
                  <w:webHidden/>
                </w:rPr>
                <w:t>13</w:t>
              </w:r>
              <w:r w:rsidR="00247B9A">
                <w:rPr>
                  <w:noProof/>
                  <w:webHidden/>
                </w:rPr>
                <w:fldChar w:fldCharType="end"/>
              </w:r>
            </w:hyperlink>
          </w:p>
          <w:p w14:paraId="2C4B5731" w14:textId="14DF1C88" w:rsidR="00247B9A" w:rsidRDefault="00515072">
            <w:pPr>
              <w:pStyle w:val="TOC2"/>
              <w:tabs>
                <w:tab w:val="right" w:leader="dot" w:pos="10194"/>
              </w:tabs>
              <w:rPr>
                <w:rFonts w:eastAsiaTheme="minorEastAsia"/>
                <w:noProof/>
                <w:sz w:val="22"/>
                <w:lang w:eastAsia="en-GB"/>
              </w:rPr>
            </w:pPr>
            <w:hyperlink w:anchor="_Toc29805615" w:history="1">
              <w:r w:rsidR="00247B9A" w:rsidRPr="005A50BF">
                <w:rPr>
                  <w:rStyle w:val="Hyperlink"/>
                  <w:noProof/>
                </w:rPr>
                <w:t>Legal Advice Clinic</w:t>
              </w:r>
              <w:r w:rsidR="00247B9A">
                <w:rPr>
                  <w:noProof/>
                  <w:webHidden/>
                </w:rPr>
                <w:tab/>
              </w:r>
              <w:r w:rsidR="00247B9A">
                <w:rPr>
                  <w:noProof/>
                  <w:webHidden/>
                </w:rPr>
                <w:fldChar w:fldCharType="begin"/>
              </w:r>
              <w:r w:rsidR="00247B9A">
                <w:rPr>
                  <w:noProof/>
                  <w:webHidden/>
                </w:rPr>
                <w:instrText xml:space="preserve"> PAGEREF _Toc29805615 \h </w:instrText>
              </w:r>
              <w:r w:rsidR="00247B9A">
                <w:rPr>
                  <w:noProof/>
                  <w:webHidden/>
                </w:rPr>
              </w:r>
              <w:r w:rsidR="00247B9A">
                <w:rPr>
                  <w:noProof/>
                  <w:webHidden/>
                </w:rPr>
                <w:fldChar w:fldCharType="separate"/>
              </w:r>
              <w:r w:rsidR="00247B9A">
                <w:rPr>
                  <w:noProof/>
                  <w:webHidden/>
                </w:rPr>
                <w:t>14</w:t>
              </w:r>
              <w:r w:rsidR="00247B9A">
                <w:rPr>
                  <w:noProof/>
                  <w:webHidden/>
                </w:rPr>
                <w:fldChar w:fldCharType="end"/>
              </w:r>
            </w:hyperlink>
          </w:p>
          <w:p w14:paraId="615CC359" w14:textId="061A3536" w:rsidR="00247B9A" w:rsidRDefault="00515072">
            <w:pPr>
              <w:pStyle w:val="TOC2"/>
              <w:tabs>
                <w:tab w:val="right" w:leader="dot" w:pos="10194"/>
              </w:tabs>
              <w:rPr>
                <w:rFonts w:eastAsiaTheme="minorEastAsia"/>
                <w:noProof/>
                <w:sz w:val="22"/>
                <w:lang w:eastAsia="en-GB"/>
              </w:rPr>
            </w:pPr>
            <w:hyperlink w:anchor="_Toc29805616" w:history="1">
              <w:r w:rsidR="00247B9A" w:rsidRPr="005A50BF">
                <w:rPr>
                  <w:rStyle w:val="Hyperlink"/>
                  <w:noProof/>
                </w:rPr>
                <w:t>Peer Support</w:t>
              </w:r>
              <w:r w:rsidR="00247B9A">
                <w:rPr>
                  <w:noProof/>
                  <w:webHidden/>
                </w:rPr>
                <w:tab/>
              </w:r>
              <w:r w:rsidR="00247B9A">
                <w:rPr>
                  <w:noProof/>
                  <w:webHidden/>
                </w:rPr>
                <w:fldChar w:fldCharType="begin"/>
              </w:r>
              <w:r w:rsidR="00247B9A">
                <w:rPr>
                  <w:noProof/>
                  <w:webHidden/>
                </w:rPr>
                <w:instrText xml:space="preserve"> PAGEREF _Toc29805616 \h </w:instrText>
              </w:r>
              <w:r w:rsidR="00247B9A">
                <w:rPr>
                  <w:noProof/>
                  <w:webHidden/>
                </w:rPr>
              </w:r>
              <w:r w:rsidR="00247B9A">
                <w:rPr>
                  <w:noProof/>
                  <w:webHidden/>
                </w:rPr>
                <w:fldChar w:fldCharType="separate"/>
              </w:r>
              <w:r w:rsidR="00247B9A">
                <w:rPr>
                  <w:noProof/>
                  <w:webHidden/>
                </w:rPr>
                <w:t>15</w:t>
              </w:r>
              <w:r w:rsidR="00247B9A">
                <w:rPr>
                  <w:noProof/>
                  <w:webHidden/>
                </w:rPr>
                <w:fldChar w:fldCharType="end"/>
              </w:r>
            </w:hyperlink>
          </w:p>
          <w:p w14:paraId="3EBF1149" w14:textId="69F83306" w:rsidR="00247B9A" w:rsidRDefault="00515072">
            <w:pPr>
              <w:pStyle w:val="TOC2"/>
              <w:tabs>
                <w:tab w:val="right" w:leader="dot" w:pos="10194"/>
              </w:tabs>
              <w:rPr>
                <w:rFonts w:eastAsiaTheme="minorEastAsia"/>
                <w:noProof/>
                <w:sz w:val="22"/>
                <w:lang w:eastAsia="en-GB"/>
              </w:rPr>
            </w:pPr>
            <w:hyperlink w:anchor="_Toc29805617" w:history="1">
              <w:r w:rsidR="00247B9A" w:rsidRPr="005A50BF">
                <w:rPr>
                  <w:rStyle w:val="Hyperlink"/>
                  <w:noProof/>
                </w:rPr>
                <w:t>Pilates</w:t>
              </w:r>
              <w:r w:rsidR="00247B9A">
                <w:rPr>
                  <w:noProof/>
                  <w:webHidden/>
                </w:rPr>
                <w:tab/>
              </w:r>
              <w:r w:rsidR="00247B9A">
                <w:rPr>
                  <w:noProof/>
                  <w:webHidden/>
                </w:rPr>
                <w:fldChar w:fldCharType="begin"/>
              </w:r>
              <w:r w:rsidR="00247B9A">
                <w:rPr>
                  <w:noProof/>
                  <w:webHidden/>
                </w:rPr>
                <w:instrText xml:space="preserve"> PAGEREF _Toc29805617 \h </w:instrText>
              </w:r>
              <w:r w:rsidR="00247B9A">
                <w:rPr>
                  <w:noProof/>
                  <w:webHidden/>
                </w:rPr>
              </w:r>
              <w:r w:rsidR="00247B9A">
                <w:rPr>
                  <w:noProof/>
                  <w:webHidden/>
                </w:rPr>
                <w:fldChar w:fldCharType="separate"/>
              </w:r>
              <w:r w:rsidR="00247B9A">
                <w:rPr>
                  <w:noProof/>
                  <w:webHidden/>
                </w:rPr>
                <w:t>16</w:t>
              </w:r>
              <w:r w:rsidR="00247B9A">
                <w:rPr>
                  <w:noProof/>
                  <w:webHidden/>
                </w:rPr>
                <w:fldChar w:fldCharType="end"/>
              </w:r>
            </w:hyperlink>
          </w:p>
          <w:p w14:paraId="43070333" w14:textId="131E9852" w:rsidR="00247B9A" w:rsidRDefault="00515072">
            <w:pPr>
              <w:pStyle w:val="TOC2"/>
              <w:tabs>
                <w:tab w:val="right" w:leader="dot" w:pos="10194"/>
              </w:tabs>
              <w:rPr>
                <w:rFonts w:eastAsiaTheme="minorEastAsia"/>
                <w:noProof/>
                <w:sz w:val="22"/>
                <w:lang w:eastAsia="en-GB"/>
              </w:rPr>
            </w:pPr>
            <w:hyperlink w:anchor="_Toc29805618" w:history="1">
              <w:r w:rsidR="00247B9A" w:rsidRPr="005A50BF">
                <w:rPr>
                  <w:rStyle w:val="Hyperlink"/>
                  <w:noProof/>
                </w:rPr>
                <w:t>Reiki Sessions</w:t>
              </w:r>
              <w:r w:rsidR="00247B9A">
                <w:rPr>
                  <w:noProof/>
                  <w:webHidden/>
                </w:rPr>
                <w:tab/>
              </w:r>
              <w:r w:rsidR="00247B9A">
                <w:rPr>
                  <w:noProof/>
                  <w:webHidden/>
                </w:rPr>
                <w:fldChar w:fldCharType="begin"/>
              </w:r>
              <w:r w:rsidR="00247B9A">
                <w:rPr>
                  <w:noProof/>
                  <w:webHidden/>
                </w:rPr>
                <w:instrText xml:space="preserve"> PAGEREF _Toc29805618 \h </w:instrText>
              </w:r>
              <w:r w:rsidR="00247B9A">
                <w:rPr>
                  <w:noProof/>
                  <w:webHidden/>
                </w:rPr>
              </w:r>
              <w:r w:rsidR="00247B9A">
                <w:rPr>
                  <w:noProof/>
                  <w:webHidden/>
                </w:rPr>
                <w:fldChar w:fldCharType="separate"/>
              </w:r>
              <w:r w:rsidR="00247B9A">
                <w:rPr>
                  <w:noProof/>
                  <w:webHidden/>
                </w:rPr>
                <w:t>17</w:t>
              </w:r>
              <w:r w:rsidR="00247B9A">
                <w:rPr>
                  <w:noProof/>
                  <w:webHidden/>
                </w:rPr>
                <w:fldChar w:fldCharType="end"/>
              </w:r>
            </w:hyperlink>
          </w:p>
          <w:p w14:paraId="7F1281A8" w14:textId="39ED6449" w:rsidR="00247B9A" w:rsidRDefault="00515072">
            <w:pPr>
              <w:pStyle w:val="TOC2"/>
              <w:tabs>
                <w:tab w:val="right" w:leader="dot" w:pos="10194"/>
              </w:tabs>
              <w:rPr>
                <w:rFonts w:eastAsiaTheme="minorEastAsia"/>
                <w:noProof/>
                <w:sz w:val="22"/>
                <w:lang w:eastAsia="en-GB"/>
              </w:rPr>
            </w:pPr>
            <w:hyperlink w:anchor="_Toc29805619" w:history="1">
              <w:r w:rsidR="00247B9A" w:rsidRPr="005A50BF">
                <w:rPr>
                  <w:rStyle w:val="Hyperlink"/>
                  <w:noProof/>
                </w:rPr>
                <w:t>Reiki Level 1</w:t>
              </w:r>
              <w:r w:rsidR="00247B9A">
                <w:rPr>
                  <w:noProof/>
                  <w:webHidden/>
                </w:rPr>
                <w:tab/>
              </w:r>
              <w:r w:rsidR="00247B9A">
                <w:rPr>
                  <w:noProof/>
                  <w:webHidden/>
                </w:rPr>
                <w:fldChar w:fldCharType="begin"/>
              </w:r>
              <w:r w:rsidR="00247B9A">
                <w:rPr>
                  <w:noProof/>
                  <w:webHidden/>
                </w:rPr>
                <w:instrText xml:space="preserve"> PAGEREF _Toc29805619 \h </w:instrText>
              </w:r>
              <w:r w:rsidR="00247B9A">
                <w:rPr>
                  <w:noProof/>
                  <w:webHidden/>
                </w:rPr>
              </w:r>
              <w:r w:rsidR="00247B9A">
                <w:rPr>
                  <w:noProof/>
                  <w:webHidden/>
                </w:rPr>
                <w:fldChar w:fldCharType="separate"/>
              </w:r>
              <w:r w:rsidR="00247B9A">
                <w:rPr>
                  <w:noProof/>
                  <w:webHidden/>
                </w:rPr>
                <w:t>18</w:t>
              </w:r>
              <w:r w:rsidR="00247B9A">
                <w:rPr>
                  <w:noProof/>
                  <w:webHidden/>
                </w:rPr>
                <w:fldChar w:fldCharType="end"/>
              </w:r>
            </w:hyperlink>
          </w:p>
          <w:p w14:paraId="04050AD6" w14:textId="0E34AD25" w:rsidR="00247B9A" w:rsidRDefault="00515072">
            <w:pPr>
              <w:pStyle w:val="TOC2"/>
              <w:tabs>
                <w:tab w:val="right" w:leader="dot" w:pos="10194"/>
              </w:tabs>
              <w:rPr>
                <w:rFonts w:eastAsiaTheme="minorEastAsia"/>
                <w:noProof/>
                <w:sz w:val="22"/>
                <w:lang w:eastAsia="en-GB"/>
              </w:rPr>
            </w:pPr>
            <w:hyperlink w:anchor="_Toc29805620" w:history="1">
              <w:r w:rsidR="00247B9A" w:rsidRPr="005A50BF">
                <w:rPr>
                  <w:rStyle w:val="Hyperlink"/>
                  <w:noProof/>
                </w:rPr>
                <w:t>Women and Photography</w:t>
              </w:r>
              <w:r w:rsidR="00247B9A">
                <w:rPr>
                  <w:noProof/>
                  <w:webHidden/>
                </w:rPr>
                <w:tab/>
              </w:r>
              <w:r w:rsidR="00247B9A">
                <w:rPr>
                  <w:noProof/>
                  <w:webHidden/>
                </w:rPr>
                <w:fldChar w:fldCharType="begin"/>
              </w:r>
              <w:r w:rsidR="00247B9A">
                <w:rPr>
                  <w:noProof/>
                  <w:webHidden/>
                </w:rPr>
                <w:instrText xml:space="preserve"> PAGEREF _Toc29805620 \h </w:instrText>
              </w:r>
              <w:r w:rsidR="00247B9A">
                <w:rPr>
                  <w:noProof/>
                  <w:webHidden/>
                </w:rPr>
              </w:r>
              <w:r w:rsidR="00247B9A">
                <w:rPr>
                  <w:noProof/>
                  <w:webHidden/>
                </w:rPr>
                <w:fldChar w:fldCharType="separate"/>
              </w:r>
              <w:r w:rsidR="00247B9A">
                <w:rPr>
                  <w:noProof/>
                  <w:webHidden/>
                </w:rPr>
                <w:t>20</w:t>
              </w:r>
              <w:r w:rsidR="00247B9A">
                <w:rPr>
                  <w:noProof/>
                  <w:webHidden/>
                </w:rPr>
                <w:fldChar w:fldCharType="end"/>
              </w:r>
            </w:hyperlink>
          </w:p>
          <w:p w14:paraId="507D7082" w14:textId="6A7DB012" w:rsidR="00247B9A" w:rsidRDefault="00515072">
            <w:pPr>
              <w:pStyle w:val="TOC2"/>
              <w:tabs>
                <w:tab w:val="right" w:leader="dot" w:pos="10194"/>
              </w:tabs>
              <w:rPr>
                <w:rFonts w:eastAsiaTheme="minorEastAsia"/>
                <w:noProof/>
                <w:sz w:val="22"/>
                <w:lang w:eastAsia="en-GB"/>
              </w:rPr>
            </w:pPr>
            <w:hyperlink w:anchor="_Toc29805621" w:history="1">
              <w:r w:rsidR="00247B9A" w:rsidRPr="005A50BF">
                <w:rPr>
                  <w:rStyle w:val="Hyperlink"/>
                  <w:noProof/>
                </w:rPr>
                <w:t>Women and Psychology</w:t>
              </w:r>
              <w:r w:rsidR="00247B9A">
                <w:rPr>
                  <w:noProof/>
                  <w:webHidden/>
                </w:rPr>
                <w:tab/>
              </w:r>
              <w:r w:rsidR="00247B9A">
                <w:rPr>
                  <w:noProof/>
                  <w:webHidden/>
                </w:rPr>
                <w:fldChar w:fldCharType="begin"/>
              </w:r>
              <w:r w:rsidR="00247B9A">
                <w:rPr>
                  <w:noProof/>
                  <w:webHidden/>
                </w:rPr>
                <w:instrText xml:space="preserve"> PAGEREF _Toc29805621 \h </w:instrText>
              </w:r>
              <w:r w:rsidR="00247B9A">
                <w:rPr>
                  <w:noProof/>
                  <w:webHidden/>
                </w:rPr>
              </w:r>
              <w:r w:rsidR="00247B9A">
                <w:rPr>
                  <w:noProof/>
                  <w:webHidden/>
                </w:rPr>
                <w:fldChar w:fldCharType="separate"/>
              </w:r>
              <w:r w:rsidR="00247B9A">
                <w:rPr>
                  <w:noProof/>
                  <w:webHidden/>
                </w:rPr>
                <w:t>22</w:t>
              </w:r>
              <w:r w:rsidR="00247B9A">
                <w:rPr>
                  <w:noProof/>
                  <w:webHidden/>
                </w:rPr>
                <w:fldChar w:fldCharType="end"/>
              </w:r>
            </w:hyperlink>
          </w:p>
          <w:p w14:paraId="775210FA" w14:textId="166DFB7B" w:rsidR="00247B9A" w:rsidRDefault="00515072">
            <w:pPr>
              <w:pStyle w:val="TOC2"/>
              <w:tabs>
                <w:tab w:val="right" w:leader="dot" w:pos="10194"/>
              </w:tabs>
              <w:rPr>
                <w:rFonts w:eastAsiaTheme="minorEastAsia"/>
                <w:noProof/>
                <w:sz w:val="22"/>
                <w:lang w:eastAsia="en-GB"/>
              </w:rPr>
            </w:pPr>
            <w:hyperlink w:anchor="_Toc29805622" w:history="1">
              <w:r w:rsidR="00247B9A" w:rsidRPr="005A50BF">
                <w:rPr>
                  <w:rStyle w:val="Hyperlink"/>
                  <w:noProof/>
                </w:rPr>
                <w:t>Women’s Voices: Singing</w:t>
              </w:r>
              <w:r w:rsidR="00247B9A">
                <w:rPr>
                  <w:noProof/>
                  <w:webHidden/>
                </w:rPr>
                <w:tab/>
              </w:r>
              <w:r w:rsidR="00247B9A">
                <w:rPr>
                  <w:noProof/>
                  <w:webHidden/>
                </w:rPr>
                <w:fldChar w:fldCharType="begin"/>
              </w:r>
              <w:r w:rsidR="00247B9A">
                <w:rPr>
                  <w:noProof/>
                  <w:webHidden/>
                </w:rPr>
                <w:instrText xml:space="preserve"> PAGEREF _Toc29805622 \h </w:instrText>
              </w:r>
              <w:r w:rsidR="00247B9A">
                <w:rPr>
                  <w:noProof/>
                  <w:webHidden/>
                </w:rPr>
              </w:r>
              <w:r w:rsidR="00247B9A">
                <w:rPr>
                  <w:noProof/>
                  <w:webHidden/>
                </w:rPr>
                <w:fldChar w:fldCharType="separate"/>
              </w:r>
              <w:r w:rsidR="00247B9A">
                <w:rPr>
                  <w:noProof/>
                  <w:webHidden/>
                </w:rPr>
                <w:t>24</w:t>
              </w:r>
              <w:r w:rsidR="00247B9A">
                <w:rPr>
                  <w:noProof/>
                  <w:webHidden/>
                </w:rPr>
                <w:fldChar w:fldCharType="end"/>
              </w:r>
            </w:hyperlink>
          </w:p>
          <w:p w14:paraId="22623A49" w14:textId="46268595" w:rsidR="00247B9A" w:rsidRDefault="00515072">
            <w:pPr>
              <w:pStyle w:val="TOC2"/>
              <w:tabs>
                <w:tab w:val="right" w:leader="dot" w:pos="10194"/>
              </w:tabs>
              <w:rPr>
                <w:rFonts w:eastAsiaTheme="minorEastAsia"/>
                <w:noProof/>
                <w:sz w:val="22"/>
                <w:lang w:eastAsia="en-GB"/>
              </w:rPr>
            </w:pPr>
            <w:hyperlink w:anchor="_Toc29805623" w:history="1">
              <w:r w:rsidR="00247B9A" w:rsidRPr="005A50BF">
                <w:rPr>
                  <w:rStyle w:val="Hyperlink"/>
                  <w:noProof/>
                </w:rPr>
                <w:t>Women Write at the Centre (Poetry Workshop)</w:t>
              </w:r>
              <w:r w:rsidR="00247B9A">
                <w:rPr>
                  <w:noProof/>
                  <w:webHidden/>
                </w:rPr>
                <w:tab/>
              </w:r>
              <w:r w:rsidR="00247B9A">
                <w:rPr>
                  <w:noProof/>
                  <w:webHidden/>
                </w:rPr>
                <w:fldChar w:fldCharType="begin"/>
              </w:r>
              <w:r w:rsidR="00247B9A">
                <w:rPr>
                  <w:noProof/>
                  <w:webHidden/>
                </w:rPr>
                <w:instrText xml:space="preserve"> PAGEREF _Toc29805623 \h </w:instrText>
              </w:r>
              <w:r w:rsidR="00247B9A">
                <w:rPr>
                  <w:noProof/>
                  <w:webHidden/>
                </w:rPr>
              </w:r>
              <w:r w:rsidR="00247B9A">
                <w:rPr>
                  <w:noProof/>
                  <w:webHidden/>
                </w:rPr>
                <w:fldChar w:fldCharType="separate"/>
              </w:r>
              <w:r w:rsidR="00247B9A">
                <w:rPr>
                  <w:noProof/>
                  <w:webHidden/>
                </w:rPr>
                <w:t>25</w:t>
              </w:r>
              <w:r w:rsidR="00247B9A">
                <w:rPr>
                  <w:noProof/>
                  <w:webHidden/>
                </w:rPr>
                <w:fldChar w:fldCharType="end"/>
              </w:r>
            </w:hyperlink>
          </w:p>
          <w:p w14:paraId="2D62D8EA" w14:textId="580E3124" w:rsidR="00247B9A" w:rsidRDefault="00515072">
            <w:pPr>
              <w:pStyle w:val="TOC2"/>
              <w:tabs>
                <w:tab w:val="right" w:leader="dot" w:pos="10194"/>
              </w:tabs>
              <w:rPr>
                <w:rFonts w:eastAsiaTheme="minorEastAsia"/>
                <w:noProof/>
                <w:sz w:val="22"/>
                <w:lang w:eastAsia="en-GB"/>
              </w:rPr>
            </w:pPr>
            <w:hyperlink w:anchor="_Toc29805624" w:history="1">
              <w:r w:rsidR="00247B9A" w:rsidRPr="005A50BF">
                <w:rPr>
                  <w:rStyle w:val="Hyperlink"/>
                  <w:noProof/>
                </w:rPr>
                <w:t>Yoga</w:t>
              </w:r>
              <w:r w:rsidR="00247B9A">
                <w:rPr>
                  <w:noProof/>
                  <w:webHidden/>
                </w:rPr>
                <w:tab/>
              </w:r>
              <w:r w:rsidR="00247B9A">
                <w:rPr>
                  <w:noProof/>
                  <w:webHidden/>
                </w:rPr>
                <w:fldChar w:fldCharType="begin"/>
              </w:r>
              <w:r w:rsidR="00247B9A">
                <w:rPr>
                  <w:noProof/>
                  <w:webHidden/>
                </w:rPr>
                <w:instrText xml:space="preserve"> PAGEREF _Toc29805624 \h </w:instrText>
              </w:r>
              <w:r w:rsidR="00247B9A">
                <w:rPr>
                  <w:noProof/>
                  <w:webHidden/>
                </w:rPr>
              </w:r>
              <w:r w:rsidR="00247B9A">
                <w:rPr>
                  <w:noProof/>
                  <w:webHidden/>
                </w:rPr>
                <w:fldChar w:fldCharType="separate"/>
              </w:r>
              <w:r w:rsidR="00247B9A">
                <w:rPr>
                  <w:noProof/>
                  <w:webHidden/>
                </w:rPr>
                <w:t>26</w:t>
              </w:r>
              <w:r w:rsidR="00247B9A">
                <w:rPr>
                  <w:noProof/>
                  <w:webHidden/>
                </w:rPr>
                <w:fldChar w:fldCharType="end"/>
              </w:r>
            </w:hyperlink>
          </w:p>
          <w:p w14:paraId="44284D0B" w14:textId="39ACDC18" w:rsidR="00247B9A" w:rsidRDefault="00515072">
            <w:pPr>
              <w:pStyle w:val="TOC1"/>
              <w:rPr>
                <w:rFonts w:eastAsiaTheme="minorEastAsia"/>
                <w:noProof/>
                <w:sz w:val="22"/>
                <w:lang w:eastAsia="en-GB"/>
              </w:rPr>
            </w:pPr>
            <w:hyperlink w:anchor="_Toc29805625" w:history="1">
              <w:r w:rsidR="00247B9A" w:rsidRPr="005A50BF">
                <w:rPr>
                  <w:rStyle w:val="Hyperlink"/>
                  <w:noProof/>
                </w:rPr>
                <w:t>Counselling</w:t>
              </w:r>
              <w:r w:rsidR="00247B9A">
                <w:rPr>
                  <w:noProof/>
                  <w:webHidden/>
                </w:rPr>
                <w:tab/>
              </w:r>
              <w:r w:rsidR="00247B9A">
                <w:rPr>
                  <w:noProof/>
                  <w:webHidden/>
                </w:rPr>
                <w:fldChar w:fldCharType="begin"/>
              </w:r>
              <w:r w:rsidR="00247B9A">
                <w:rPr>
                  <w:noProof/>
                  <w:webHidden/>
                </w:rPr>
                <w:instrText xml:space="preserve"> PAGEREF _Toc29805625 \h </w:instrText>
              </w:r>
              <w:r w:rsidR="00247B9A">
                <w:rPr>
                  <w:noProof/>
                  <w:webHidden/>
                </w:rPr>
              </w:r>
              <w:r w:rsidR="00247B9A">
                <w:rPr>
                  <w:noProof/>
                  <w:webHidden/>
                </w:rPr>
                <w:fldChar w:fldCharType="separate"/>
              </w:r>
              <w:r w:rsidR="00247B9A">
                <w:rPr>
                  <w:noProof/>
                  <w:webHidden/>
                </w:rPr>
                <w:t>27</w:t>
              </w:r>
              <w:r w:rsidR="00247B9A">
                <w:rPr>
                  <w:noProof/>
                  <w:webHidden/>
                </w:rPr>
                <w:fldChar w:fldCharType="end"/>
              </w:r>
            </w:hyperlink>
          </w:p>
          <w:p w14:paraId="59207623" w14:textId="2866AE43" w:rsidR="00247B9A" w:rsidRDefault="00515072">
            <w:pPr>
              <w:pStyle w:val="TOC1"/>
              <w:rPr>
                <w:rFonts w:eastAsiaTheme="minorEastAsia"/>
                <w:noProof/>
                <w:sz w:val="22"/>
                <w:lang w:eastAsia="en-GB"/>
              </w:rPr>
            </w:pPr>
            <w:hyperlink w:anchor="_Toc29805626" w:history="1">
              <w:r w:rsidR="00247B9A" w:rsidRPr="005A50BF">
                <w:rPr>
                  <w:rStyle w:val="Hyperlink"/>
                  <w:noProof/>
                </w:rPr>
                <w:t>Volunteering</w:t>
              </w:r>
              <w:r w:rsidR="00247B9A">
                <w:rPr>
                  <w:noProof/>
                  <w:webHidden/>
                </w:rPr>
                <w:tab/>
              </w:r>
              <w:r w:rsidR="00247B9A">
                <w:rPr>
                  <w:noProof/>
                  <w:webHidden/>
                </w:rPr>
                <w:fldChar w:fldCharType="begin"/>
              </w:r>
              <w:r w:rsidR="00247B9A">
                <w:rPr>
                  <w:noProof/>
                  <w:webHidden/>
                </w:rPr>
                <w:instrText xml:space="preserve"> PAGEREF _Toc29805626 \h </w:instrText>
              </w:r>
              <w:r w:rsidR="00247B9A">
                <w:rPr>
                  <w:noProof/>
                  <w:webHidden/>
                </w:rPr>
              </w:r>
              <w:r w:rsidR="00247B9A">
                <w:rPr>
                  <w:noProof/>
                  <w:webHidden/>
                </w:rPr>
                <w:fldChar w:fldCharType="separate"/>
              </w:r>
              <w:r w:rsidR="00247B9A">
                <w:rPr>
                  <w:noProof/>
                  <w:webHidden/>
                </w:rPr>
                <w:t>28</w:t>
              </w:r>
              <w:r w:rsidR="00247B9A">
                <w:rPr>
                  <w:noProof/>
                  <w:webHidden/>
                </w:rPr>
                <w:fldChar w:fldCharType="end"/>
              </w:r>
            </w:hyperlink>
          </w:p>
          <w:p w14:paraId="4D610012" w14:textId="4BA52430" w:rsidR="00247B9A" w:rsidRDefault="00515072">
            <w:pPr>
              <w:pStyle w:val="TOC1"/>
              <w:rPr>
                <w:rFonts w:eastAsiaTheme="minorEastAsia"/>
                <w:noProof/>
                <w:sz w:val="22"/>
                <w:lang w:eastAsia="en-GB"/>
              </w:rPr>
            </w:pPr>
            <w:hyperlink w:anchor="_Toc29805627" w:history="1">
              <w:r w:rsidR="00247B9A" w:rsidRPr="005A50BF">
                <w:rPr>
                  <w:rStyle w:val="Hyperlink"/>
                  <w:noProof/>
                </w:rPr>
                <w:t>Library</w:t>
              </w:r>
              <w:r w:rsidR="00247B9A">
                <w:rPr>
                  <w:noProof/>
                  <w:webHidden/>
                </w:rPr>
                <w:tab/>
              </w:r>
              <w:r w:rsidR="00247B9A">
                <w:rPr>
                  <w:noProof/>
                  <w:webHidden/>
                </w:rPr>
                <w:fldChar w:fldCharType="begin"/>
              </w:r>
              <w:r w:rsidR="00247B9A">
                <w:rPr>
                  <w:noProof/>
                  <w:webHidden/>
                </w:rPr>
                <w:instrText xml:space="preserve"> PAGEREF _Toc29805627 \h </w:instrText>
              </w:r>
              <w:r w:rsidR="00247B9A">
                <w:rPr>
                  <w:noProof/>
                  <w:webHidden/>
                </w:rPr>
              </w:r>
              <w:r w:rsidR="00247B9A">
                <w:rPr>
                  <w:noProof/>
                  <w:webHidden/>
                </w:rPr>
                <w:fldChar w:fldCharType="separate"/>
              </w:r>
              <w:r w:rsidR="00247B9A">
                <w:rPr>
                  <w:noProof/>
                  <w:webHidden/>
                </w:rPr>
                <w:t>29</w:t>
              </w:r>
              <w:r w:rsidR="00247B9A">
                <w:rPr>
                  <w:noProof/>
                  <w:webHidden/>
                </w:rPr>
                <w:fldChar w:fldCharType="end"/>
              </w:r>
            </w:hyperlink>
          </w:p>
          <w:p w14:paraId="1D4C86D6" w14:textId="47CEFF77" w:rsidR="00247B9A" w:rsidRDefault="00515072">
            <w:pPr>
              <w:pStyle w:val="TOC1"/>
              <w:rPr>
                <w:rFonts w:eastAsiaTheme="minorEastAsia"/>
                <w:noProof/>
                <w:sz w:val="22"/>
                <w:lang w:eastAsia="en-GB"/>
              </w:rPr>
            </w:pPr>
            <w:hyperlink w:anchor="_Toc29805628" w:history="1">
              <w:r w:rsidR="00247B9A" w:rsidRPr="005A50BF">
                <w:rPr>
                  <w:rStyle w:val="Hyperlink"/>
                  <w:noProof/>
                </w:rPr>
                <w:t>Opportunity and Change</w:t>
              </w:r>
              <w:r w:rsidR="00247B9A">
                <w:rPr>
                  <w:noProof/>
                  <w:webHidden/>
                </w:rPr>
                <w:tab/>
              </w:r>
              <w:r w:rsidR="00247B9A">
                <w:rPr>
                  <w:noProof/>
                  <w:webHidden/>
                </w:rPr>
                <w:fldChar w:fldCharType="begin"/>
              </w:r>
              <w:r w:rsidR="00247B9A">
                <w:rPr>
                  <w:noProof/>
                  <w:webHidden/>
                </w:rPr>
                <w:instrText xml:space="preserve"> PAGEREF _Toc29805628 \h </w:instrText>
              </w:r>
              <w:r w:rsidR="00247B9A">
                <w:rPr>
                  <w:noProof/>
                  <w:webHidden/>
                </w:rPr>
              </w:r>
              <w:r w:rsidR="00247B9A">
                <w:rPr>
                  <w:noProof/>
                  <w:webHidden/>
                </w:rPr>
                <w:fldChar w:fldCharType="separate"/>
              </w:r>
              <w:r w:rsidR="00247B9A">
                <w:rPr>
                  <w:noProof/>
                  <w:webHidden/>
                </w:rPr>
                <w:t>30</w:t>
              </w:r>
              <w:r w:rsidR="00247B9A">
                <w:rPr>
                  <w:noProof/>
                  <w:webHidden/>
                </w:rPr>
                <w:fldChar w:fldCharType="end"/>
              </w:r>
            </w:hyperlink>
          </w:p>
          <w:p w14:paraId="1BDD807C" w14:textId="63B0B340" w:rsidR="00247B9A" w:rsidRDefault="00515072">
            <w:pPr>
              <w:pStyle w:val="TOC1"/>
              <w:rPr>
                <w:rFonts w:eastAsiaTheme="minorEastAsia"/>
                <w:noProof/>
                <w:sz w:val="22"/>
                <w:lang w:eastAsia="en-GB"/>
              </w:rPr>
            </w:pPr>
            <w:hyperlink w:anchor="_Toc29805629" w:history="1">
              <w:r w:rsidR="00247B9A" w:rsidRPr="005A50BF">
                <w:rPr>
                  <w:rStyle w:val="Hyperlink"/>
                  <w:noProof/>
                </w:rPr>
                <w:t>Other Organisations</w:t>
              </w:r>
              <w:r w:rsidR="00247B9A">
                <w:rPr>
                  <w:noProof/>
                  <w:webHidden/>
                </w:rPr>
                <w:tab/>
              </w:r>
              <w:r w:rsidR="00247B9A">
                <w:rPr>
                  <w:noProof/>
                  <w:webHidden/>
                </w:rPr>
                <w:fldChar w:fldCharType="begin"/>
              </w:r>
              <w:r w:rsidR="00247B9A">
                <w:rPr>
                  <w:noProof/>
                  <w:webHidden/>
                </w:rPr>
                <w:instrText xml:space="preserve"> PAGEREF _Toc29805629 \h </w:instrText>
              </w:r>
              <w:r w:rsidR="00247B9A">
                <w:rPr>
                  <w:noProof/>
                  <w:webHidden/>
                </w:rPr>
              </w:r>
              <w:r w:rsidR="00247B9A">
                <w:rPr>
                  <w:noProof/>
                  <w:webHidden/>
                </w:rPr>
                <w:fldChar w:fldCharType="separate"/>
              </w:r>
              <w:r w:rsidR="00247B9A">
                <w:rPr>
                  <w:noProof/>
                  <w:webHidden/>
                </w:rPr>
                <w:t>31</w:t>
              </w:r>
              <w:r w:rsidR="00247B9A">
                <w:rPr>
                  <w:noProof/>
                  <w:webHidden/>
                </w:rPr>
                <w:fldChar w:fldCharType="end"/>
              </w:r>
            </w:hyperlink>
          </w:p>
          <w:p w14:paraId="1B96C621" w14:textId="0B3C19D7" w:rsidR="00247B9A" w:rsidRDefault="00515072">
            <w:pPr>
              <w:pStyle w:val="TOC2"/>
              <w:tabs>
                <w:tab w:val="right" w:leader="dot" w:pos="10194"/>
              </w:tabs>
              <w:rPr>
                <w:rFonts w:eastAsiaTheme="minorEastAsia"/>
                <w:noProof/>
                <w:sz w:val="22"/>
                <w:lang w:eastAsia="en-GB"/>
              </w:rPr>
            </w:pPr>
            <w:hyperlink w:anchor="_Toc29805630" w:history="1">
              <w:r w:rsidR="00247B9A" w:rsidRPr="005A50BF">
                <w:rPr>
                  <w:rStyle w:val="Hyperlink"/>
                  <w:noProof/>
                </w:rPr>
                <w:t>Nottinghamshire Sexual Violence Support Services</w:t>
              </w:r>
              <w:r w:rsidR="00247B9A">
                <w:rPr>
                  <w:noProof/>
                  <w:webHidden/>
                </w:rPr>
                <w:tab/>
              </w:r>
              <w:r w:rsidR="00247B9A">
                <w:rPr>
                  <w:noProof/>
                  <w:webHidden/>
                </w:rPr>
                <w:fldChar w:fldCharType="begin"/>
              </w:r>
              <w:r w:rsidR="00247B9A">
                <w:rPr>
                  <w:noProof/>
                  <w:webHidden/>
                </w:rPr>
                <w:instrText xml:space="preserve"> PAGEREF _Toc29805630 \h </w:instrText>
              </w:r>
              <w:r w:rsidR="00247B9A">
                <w:rPr>
                  <w:noProof/>
                  <w:webHidden/>
                </w:rPr>
              </w:r>
              <w:r w:rsidR="00247B9A">
                <w:rPr>
                  <w:noProof/>
                  <w:webHidden/>
                </w:rPr>
                <w:fldChar w:fldCharType="separate"/>
              </w:r>
              <w:r w:rsidR="00247B9A">
                <w:rPr>
                  <w:noProof/>
                  <w:webHidden/>
                </w:rPr>
                <w:t>31</w:t>
              </w:r>
              <w:r w:rsidR="00247B9A">
                <w:rPr>
                  <w:noProof/>
                  <w:webHidden/>
                </w:rPr>
                <w:fldChar w:fldCharType="end"/>
              </w:r>
            </w:hyperlink>
          </w:p>
          <w:p w14:paraId="023B927E" w14:textId="4A80F927" w:rsidR="00247B9A" w:rsidRDefault="00515072">
            <w:pPr>
              <w:pStyle w:val="TOC2"/>
              <w:tabs>
                <w:tab w:val="right" w:leader="dot" w:pos="10194"/>
              </w:tabs>
              <w:rPr>
                <w:rFonts w:eastAsiaTheme="minorEastAsia"/>
                <w:noProof/>
                <w:sz w:val="22"/>
                <w:lang w:eastAsia="en-GB"/>
              </w:rPr>
            </w:pPr>
            <w:hyperlink w:anchor="_Toc29805631" w:history="1">
              <w:r w:rsidR="00247B9A" w:rsidRPr="005A50BF">
                <w:rPr>
                  <w:rStyle w:val="Hyperlink"/>
                  <w:noProof/>
                </w:rPr>
                <w:t>JUNO Women’s Aid</w:t>
              </w:r>
              <w:r w:rsidR="00247B9A">
                <w:rPr>
                  <w:noProof/>
                  <w:webHidden/>
                </w:rPr>
                <w:tab/>
              </w:r>
              <w:r w:rsidR="00247B9A">
                <w:rPr>
                  <w:noProof/>
                  <w:webHidden/>
                </w:rPr>
                <w:fldChar w:fldCharType="begin"/>
              </w:r>
              <w:r w:rsidR="00247B9A">
                <w:rPr>
                  <w:noProof/>
                  <w:webHidden/>
                </w:rPr>
                <w:instrText xml:space="preserve"> PAGEREF _Toc29805631 \h </w:instrText>
              </w:r>
              <w:r w:rsidR="00247B9A">
                <w:rPr>
                  <w:noProof/>
                  <w:webHidden/>
                </w:rPr>
              </w:r>
              <w:r w:rsidR="00247B9A">
                <w:rPr>
                  <w:noProof/>
                  <w:webHidden/>
                </w:rPr>
                <w:fldChar w:fldCharType="separate"/>
              </w:r>
              <w:r w:rsidR="00247B9A">
                <w:rPr>
                  <w:noProof/>
                  <w:webHidden/>
                </w:rPr>
                <w:t>31</w:t>
              </w:r>
              <w:r w:rsidR="00247B9A">
                <w:rPr>
                  <w:noProof/>
                  <w:webHidden/>
                </w:rPr>
                <w:fldChar w:fldCharType="end"/>
              </w:r>
            </w:hyperlink>
          </w:p>
          <w:p w14:paraId="426FAF95" w14:textId="477E018B" w:rsidR="00247B9A" w:rsidRDefault="00515072">
            <w:pPr>
              <w:pStyle w:val="TOC2"/>
              <w:tabs>
                <w:tab w:val="right" w:leader="dot" w:pos="10194"/>
              </w:tabs>
              <w:rPr>
                <w:rFonts w:eastAsiaTheme="minorEastAsia"/>
                <w:noProof/>
                <w:sz w:val="22"/>
                <w:lang w:eastAsia="en-GB"/>
              </w:rPr>
            </w:pPr>
            <w:hyperlink w:anchor="_Toc29805632" w:history="1">
              <w:r w:rsidR="00247B9A" w:rsidRPr="005A50BF">
                <w:rPr>
                  <w:rStyle w:val="Hyperlink"/>
                  <w:noProof/>
                </w:rPr>
                <w:t>Kairos</w:t>
              </w:r>
              <w:r w:rsidR="00247B9A">
                <w:rPr>
                  <w:noProof/>
                  <w:webHidden/>
                </w:rPr>
                <w:tab/>
              </w:r>
              <w:r w:rsidR="00247B9A">
                <w:rPr>
                  <w:noProof/>
                  <w:webHidden/>
                </w:rPr>
                <w:fldChar w:fldCharType="begin"/>
              </w:r>
              <w:r w:rsidR="00247B9A">
                <w:rPr>
                  <w:noProof/>
                  <w:webHidden/>
                </w:rPr>
                <w:instrText xml:space="preserve"> PAGEREF _Toc29805632 \h </w:instrText>
              </w:r>
              <w:r w:rsidR="00247B9A">
                <w:rPr>
                  <w:noProof/>
                  <w:webHidden/>
                </w:rPr>
              </w:r>
              <w:r w:rsidR="00247B9A">
                <w:rPr>
                  <w:noProof/>
                  <w:webHidden/>
                </w:rPr>
                <w:fldChar w:fldCharType="separate"/>
              </w:r>
              <w:r w:rsidR="00247B9A">
                <w:rPr>
                  <w:noProof/>
                  <w:webHidden/>
                </w:rPr>
                <w:t>31</w:t>
              </w:r>
              <w:r w:rsidR="00247B9A">
                <w:rPr>
                  <w:noProof/>
                  <w:webHidden/>
                </w:rPr>
                <w:fldChar w:fldCharType="end"/>
              </w:r>
            </w:hyperlink>
          </w:p>
          <w:p w14:paraId="51AFCFBB" w14:textId="43EE5B81" w:rsidR="00247B9A" w:rsidRDefault="00515072">
            <w:pPr>
              <w:pStyle w:val="TOC1"/>
              <w:rPr>
                <w:rFonts w:eastAsiaTheme="minorEastAsia"/>
                <w:noProof/>
                <w:sz w:val="22"/>
                <w:lang w:eastAsia="en-GB"/>
              </w:rPr>
            </w:pPr>
            <w:hyperlink w:anchor="_Toc29805633" w:history="1">
              <w:r w:rsidR="00247B9A" w:rsidRPr="005A50BF">
                <w:rPr>
                  <w:rStyle w:val="Hyperlink"/>
                  <w:noProof/>
                </w:rPr>
                <w:t>Nottingham Women’s Centre Membership</w:t>
              </w:r>
              <w:r w:rsidR="00247B9A">
                <w:rPr>
                  <w:noProof/>
                  <w:webHidden/>
                </w:rPr>
                <w:tab/>
              </w:r>
              <w:r w:rsidR="00247B9A">
                <w:rPr>
                  <w:noProof/>
                  <w:webHidden/>
                </w:rPr>
                <w:fldChar w:fldCharType="begin"/>
              </w:r>
              <w:r w:rsidR="00247B9A">
                <w:rPr>
                  <w:noProof/>
                  <w:webHidden/>
                </w:rPr>
                <w:instrText xml:space="preserve"> PAGEREF _Toc29805633 \h </w:instrText>
              </w:r>
              <w:r w:rsidR="00247B9A">
                <w:rPr>
                  <w:noProof/>
                  <w:webHidden/>
                </w:rPr>
              </w:r>
              <w:r w:rsidR="00247B9A">
                <w:rPr>
                  <w:noProof/>
                  <w:webHidden/>
                </w:rPr>
                <w:fldChar w:fldCharType="separate"/>
              </w:r>
              <w:r w:rsidR="00247B9A">
                <w:rPr>
                  <w:noProof/>
                  <w:webHidden/>
                </w:rPr>
                <w:t>32</w:t>
              </w:r>
              <w:r w:rsidR="00247B9A">
                <w:rPr>
                  <w:noProof/>
                  <w:webHidden/>
                </w:rPr>
                <w:fldChar w:fldCharType="end"/>
              </w:r>
            </w:hyperlink>
          </w:p>
          <w:p w14:paraId="60C1194A" w14:textId="2CCAEEE1" w:rsidR="00247B9A" w:rsidRDefault="00515072">
            <w:pPr>
              <w:pStyle w:val="TOC1"/>
              <w:rPr>
                <w:rFonts w:eastAsiaTheme="minorEastAsia"/>
                <w:noProof/>
                <w:sz w:val="22"/>
                <w:lang w:eastAsia="en-GB"/>
              </w:rPr>
            </w:pPr>
            <w:hyperlink w:anchor="_Toc29805634" w:history="1">
              <w:r w:rsidR="00247B9A" w:rsidRPr="005A50BF">
                <w:rPr>
                  <w:rStyle w:val="Hyperlink"/>
                  <w:noProof/>
                </w:rPr>
                <w:t>Contact Details</w:t>
              </w:r>
              <w:r w:rsidR="00247B9A">
                <w:rPr>
                  <w:noProof/>
                  <w:webHidden/>
                </w:rPr>
                <w:tab/>
              </w:r>
              <w:r w:rsidR="00247B9A">
                <w:rPr>
                  <w:noProof/>
                  <w:webHidden/>
                </w:rPr>
                <w:fldChar w:fldCharType="begin"/>
              </w:r>
              <w:r w:rsidR="00247B9A">
                <w:rPr>
                  <w:noProof/>
                  <w:webHidden/>
                </w:rPr>
                <w:instrText xml:space="preserve"> PAGEREF _Toc29805634 \h </w:instrText>
              </w:r>
              <w:r w:rsidR="00247B9A">
                <w:rPr>
                  <w:noProof/>
                  <w:webHidden/>
                </w:rPr>
              </w:r>
              <w:r w:rsidR="00247B9A">
                <w:rPr>
                  <w:noProof/>
                  <w:webHidden/>
                </w:rPr>
                <w:fldChar w:fldCharType="separate"/>
              </w:r>
              <w:r w:rsidR="00247B9A">
                <w:rPr>
                  <w:noProof/>
                  <w:webHidden/>
                </w:rPr>
                <w:t>32</w:t>
              </w:r>
              <w:r w:rsidR="00247B9A">
                <w:rPr>
                  <w:noProof/>
                  <w:webHidden/>
                </w:rPr>
                <w:fldChar w:fldCharType="end"/>
              </w:r>
            </w:hyperlink>
          </w:p>
          <w:p w14:paraId="370CE559" w14:textId="55B89E81" w:rsidR="00B54B91" w:rsidRPr="002B3261" w:rsidRDefault="002B3261">
            <w:pPr>
              <w:rPr>
                <w:sz w:val="28"/>
                <w:szCs w:val="28"/>
              </w:rPr>
            </w:pPr>
            <w:r>
              <w:rPr>
                <w:sz w:val="28"/>
                <w:szCs w:val="28"/>
              </w:rPr>
              <w:fldChar w:fldCharType="end"/>
            </w:r>
          </w:p>
        </w:tc>
      </w:tr>
    </w:tbl>
    <w:p w14:paraId="35C9386D" w14:textId="77777777" w:rsidR="00BB5DE5" w:rsidRDefault="00BB5DE5">
      <w:r>
        <w:rPr>
          <w:b/>
        </w:rPr>
        <w:br w:type="page"/>
      </w:r>
    </w:p>
    <w:tbl>
      <w:tblPr>
        <w:tblStyle w:val="TableGrid"/>
        <w:tblW w:w="10455" w:type="dxa"/>
        <w:jc w:val="center"/>
        <w:tblBorders>
          <w:top w:val="single" w:sz="12" w:space="0" w:color="7030A0"/>
          <w:left w:val="single" w:sz="12" w:space="0" w:color="7030A0"/>
          <w:bottom w:val="single" w:sz="12" w:space="0" w:color="7030A0"/>
          <w:right w:val="single" w:sz="12" w:space="0" w:color="7030A0"/>
          <w:insideH w:val="none" w:sz="0" w:space="0" w:color="auto"/>
          <w:insideV w:val="none" w:sz="0" w:space="0" w:color="auto"/>
        </w:tblBorders>
        <w:tblLook w:val="04A0" w:firstRow="1" w:lastRow="0" w:firstColumn="1" w:lastColumn="0" w:noHBand="0" w:noVBand="1"/>
      </w:tblPr>
      <w:tblGrid>
        <w:gridCol w:w="10455"/>
      </w:tblGrid>
      <w:tr w:rsidR="0050700E" w14:paraId="1F98683D" w14:textId="77777777" w:rsidTr="0050700E">
        <w:trPr>
          <w:jc w:val="center"/>
        </w:trPr>
        <w:tc>
          <w:tcPr>
            <w:tcW w:w="10455" w:type="dxa"/>
            <w:tcBorders>
              <w:top w:val="single" w:sz="4" w:space="0" w:color="auto"/>
              <w:left w:val="single" w:sz="4" w:space="0" w:color="auto"/>
              <w:bottom w:val="single" w:sz="4" w:space="0" w:color="auto"/>
              <w:right w:val="single" w:sz="4" w:space="0" w:color="auto"/>
            </w:tcBorders>
            <w:shd w:val="clear" w:color="auto" w:fill="B2A1BF"/>
          </w:tcPr>
          <w:p w14:paraId="6FAB7445" w14:textId="7E763B2A" w:rsidR="0050700E" w:rsidRPr="009B2594" w:rsidRDefault="0050700E" w:rsidP="0050700E">
            <w:pPr>
              <w:pStyle w:val="CourseCategory"/>
              <w:rPr>
                <w:rFonts w:ascii="Calibri" w:eastAsia="Calibri" w:hAnsi="Calibri" w:cs="Times New Roman"/>
              </w:rPr>
            </w:pPr>
            <w:bookmarkStart w:id="1" w:name="_Toc29805605"/>
            <w:r w:rsidRPr="00A11A76">
              <w:rPr>
                <w:color w:val="FFFFFF" w:themeColor="background1"/>
              </w:rPr>
              <w:lastRenderedPageBreak/>
              <w:t>Accessibility in our Building</w:t>
            </w:r>
            <w:bookmarkEnd w:id="1"/>
          </w:p>
        </w:tc>
      </w:tr>
      <w:tr w:rsidR="0050700E" w14:paraId="1F3016B2" w14:textId="77777777" w:rsidTr="0050700E">
        <w:trPr>
          <w:jc w:val="center"/>
        </w:trPr>
        <w:tc>
          <w:tcPr>
            <w:tcW w:w="10455" w:type="dxa"/>
            <w:tcBorders>
              <w:top w:val="single" w:sz="4" w:space="0" w:color="auto"/>
              <w:left w:val="single" w:sz="4" w:space="0" w:color="auto"/>
              <w:bottom w:val="single" w:sz="4" w:space="0" w:color="auto"/>
              <w:right w:val="single" w:sz="4" w:space="0" w:color="auto"/>
            </w:tcBorders>
          </w:tcPr>
          <w:p w14:paraId="34E3B8AA" w14:textId="77777777" w:rsidR="0050700E" w:rsidRPr="007A3E30" w:rsidRDefault="0050700E" w:rsidP="0050700E">
            <w:pPr>
              <w:pStyle w:val="CourseInfo"/>
              <w:rPr>
                <w:rFonts w:ascii="Calibri" w:eastAsia="Calibri" w:hAnsi="Calibri" w:cs="Times New Roman"/>
                <w:b/>
                <w:color w:val="403152"/>
              </w:rPr>
            </w:pPr>
            <w:r w:rsidRPr="007A3E30">
              <w:t>Nottingham Women’s Centre is based in a listed building and not all of our rooms are accessible to those with mobility difficulties. Access to the first and second floors is via stairs. There are 20 steps to each floor in the building, with chairs to rest between the first and second floors. Wheelchair access is available on the ground floor through the main entrance and on the lower ground floor to the rear of the building. If access is required to the lower ground floor, reception must be informed, as a staff member will need to wait at the fire door to enable access. All the course descriptions in this booklet give details of which floor each specific activity will be taking place. Please contact us if you would like to arrange a visit to see the space where a particular activity will happen, or if you have any further questions regarding accessibility.</w:t>
            </w:r>
          </w:p>
        </w:tc>
      </w:tr>
      <w:tr w:rsidR="0050700E" w:rsidRPr="009A6911" w14:paraId="38405582" w14:textId="77777777" w:rsidTr="0050700E">
        <w:trPr>
          <w:trHeight w:val="95"/>
          <w:jc w:val="center"/>
        </w:trPr>
        <w:tc>
          <w:tcPr>
            <w:tcW w:w="10455" w:type="dxa"/>
            <w:tcBorders>
              <w:top w:val="single" w:sz="4" w:space="0" w:color="auto"/>
              <w:left w:val="nil"/>
              <w:bottom w:val="single" w:sz="4" w:space="0" w:color="auto"/>
              <w:right w:val="nil"/>
            </w:tcBorders>
          </w:tcPr>
          <w:p w14:paraId="12E36257" w14:textId="77777777" w:rsidR="0050700E" w:rsidRPr="009A6911" w:rsidRDefault="0050700E" w:rsidP="0050700E">
            <w:pPr>
              <w:pStyle w:val="CourseInfo"/>
              <w:spacing w:before="0" w:after="0" w:line="240" w:lineRule="auto"/>
              <w:rPr>
                <w:sz w:val="22"/>
                <w:szCs w:val="22"/>
              </w:rPr>
            </w:pPr>
          </w:p>
        </w:tc>
      </w:tr>
      <w:tr w:rsidR="00BB5DE5" w14:paraId="4BD8A149" w14:textId="77777777" w:rsidTr="006069AA">
        <w:trPr>
          <w:jc w:val="center"/>
        </w:trPr>
        <w:tc>
          <w:tcPr>
            <w:tcW w:w="10455" w:type="dxa"/>
            <w:tcBorders>
              <w:top w:val="single" w:sz="4" w:space="0" w:color="auto"/>
              <w:left w:val="single" w:sz="4" w:space="0" w:color="auto"/>
              <w:bottom w:val="single" w:sz="4" w:space="0" w:color="auto"/>
              <w:right w:val="single" w:sz="4" w:space="0" w:color="auto"/>
            </w:tcBorders>
            <w:shd w:val="clear" w:color="auto" w:fill="B2A1BF"/>
          </w:tcPr>
          <w:p w14:paraId="22BD1B9A" w14:textId="77777777" w:rsidR="00BB5DE5" w:rsidRPr="007A3E30" w:rsidRDefault="00BB5DE5" w:rsidP="006069AA">
            <w:pPr>
              <w:pStyle w:val="CourseCategory"/>
            </w:pPr>
            <w:bookmarkStart w:id="2" w:name="_Toc488313434"/>
            <w:bookmarkStart w:id="3" w:name="_Toc29805606"/>
            <w:bookmarkStart w:id="4" w:name="_Toc488313433"/>
            <w:r w:rsidRPr="00A11A76">
              <w:rPr>
                <w:color w:val="FFFFFF" w:themeColor="background1"/>
              </w:rPr>
              <w:t>Frequently Asked Questions</w:t>
            </w:r>
            <w:bookmarkEnd w:id="2"/>
            <w:bookmarkEnd w:id="3"/>
          </w:p>
        </w:tc>
      </w:tr>
      <w:tr w:rsidR="00BB5DE5" w14:paraId="0C56A71C" w14:textId="77777777" w:rsidTr="006069AA">
        <w:trPr>
          <w:jc w:val="center"/>
        </w:trPr>
        <w:tc>
          <w:tcPr>
            <w:tcW w:w="10455" w:type="dxa"/>
            <w:tcBorders>
              <w:top w:val="single" w:sz="4" w:space="0" w:color="auto"/>
              <w:left w:val="single" w:sz="4" w:space="0" w:color="auto"/>
              <w:bottom w:val="single" w:sz="4" w:space="0" w:color="auto"/>
              <w:right w:val="single" w:sz="4" w:space="0" w:color="auto"/>
            </w:tcBorders>
          </w:tcPr>
          <w:p w14:paraId="50B04C27" w14:textId="77777777" w:rsidR="00BB5DE5" w:rsidRDefault="00BB5DE5" w:rsidP="006069AA">
            <w:pPr>
              <w:pStyle w:val="CourseInfo"/>
              <w:numPr>
                <w:ilvl w:val="0"/>
                <w:numId w:val="1"/>
              </w:numPr>
              <w:rPr>
                <w:rFonts w:cs="Arial"/>
              </w:rPr>
            </w:pPr>
            <w:r w:rsidRPr="00D12781">
              <w:rPr>
                <w:b/>
              </w:rPr>
              <w:t xml:space="preserve">Will </w:t>
            </w:r>
            <w:r>
              <w:rPr>
                <w:b/>
              </w:rPr>
              <w:t xml:space="preserve">I </w:t>
            </w:r>
            <w:r w:rsidRPr="00D12781">
              <w:rPr>
                <w:b/>
              </w:rPr>
              <w:t>need to fill a form in?</w:t>
            </w:r>
            <w:r>
              <w:rPr>
                <w:b/>
              </w:rPr>
              <w:br/>
            </w:r>
            <w:r w:rsidRPr="00D12781">
              <w:rPr>
                <w:rFonts w:cs="Arial"/>
              </w:rPr>
              <w:t xml:space="preserve">Yes, you will need to complete a form. If you need help with this, the facilitator will help you. If you recently completed one you will not need to </w:t>
            </w:r>
            <w:r>
              <w:rPr>
                <w:rFonts w:cs="Arial"/>
              </w:rPr>
              <w:t>fill in</w:t>
            </w:r>
            <w:r w:rsidRPr="00D12781">
              <w:rPr>
                <w:rFonts w:cs="Arial"/>
              </w:rPr>
              <w:t xml:space="preserve"> another one.</w:t>
            </w:r>
          </w:p>
          <w:p w14:paraId="16665DD2" w14:textId="49D4F821" w:rsidR="00BB5DE5" w:rsidRDefault="00BB5DE5" w:rsidP="006069AA">
            <w:pPr>
              <w:pStyle w:val="CourseInfo"/>
              <w:numPr>
                <w:ilvl w:val="0"/>
                <w:numId w:val="1"/>
              </w:numPr>
              <w:rPr>
                <w:rFonts w:cs="Arial"/>
              </w:rPr>
            </w:pPr>
            <w:r>
              <w:rPr>
                <w:b/>
              </w:rPr>
              <w:t>Will my data be safe?</w:t>
            </w:r>
            <w:r>
              <w:rPr>
                <w:rFonts w:cs="Arial"/>
              </w:rPr>
              <w:br/>
              <w:t>Yes, we are committed to abiding by the General Data Protection Regulations and have strong policies and procedures in place to ensure your data is always safe. These policies are available for you to inspect at any time, just ask at Reception.</w:t>
            </w:r>
          </w:p>
          <w:p w14:paraId="7029F91C" w14:textId="77777777" w:rsidR="00BB5DE5" w:rsidRPr="008E7A3F" w:rsidRDefault="00BB5DE5" w:rsidP="006069AA">
            <w:pPr>
              <w:pStyle w:val="CourseInfo"/>
              <w:numPr>
                <w:ilvl w:val="0"/>
                <w:numId w:val="1"/>
              </w:numPr>
              <w:rPr>
                <w:rFonts w:cs="Arial"/>
              </w:rPr>
            </w:pPr>
            <w:r w:rsidRPr="008E7A3F">
              <w:rPr>
                <w:b/>
              </w:rPr>
              <w:t>Can I work towards a qualification?</w:t>
            </w:r>
            <w:r>
              <w:rPr>
                <w:b/>
              </w:rPr>
              <w:br/>
            </w:r>
            <w:r w:rsidRPr="008E7A3F">
              <w:rPr>
                <w:rFonts w:cs="Arial"/>
              </w:rPr>
              <w:t xml:space="preserve">If you are able to work towards a qualification, </w:t>
            </w:r>
            <w:r>
              <w:rPr>
                <w:rFonts w:cs="Arial"/>
              </w:rPr>
              <w:t>this will be stated in the individual course listing.</w:t>
            </w:r>
          </w:p>
          <w:p w14:paraId="15468D61" w14:textId="77777777" w:rsidR="00BB5DE5" w:rsidRPr="00D12781" w:rsidRDefault="00BB5DE5" w:rsidP="006069AA">
            <w:pPr>
              <w:pStyle w:val="CourseInfo"/>
              <w:numPr>
                <w:ilvl w:val="0"/>
                <w:numId w:val="1"/>
              </w:numPr>
            </w:pPr>
            <w:r w:rsidRPr="00803136">
              <w:rPr>
                <w:rFonts w:cs="Arial"/>
                <w:b/>
              </w:rPr>
              <w:t>I need some support to access this course; will you be able to accommodate this?</w:t>
            </w:r>
            <w:r>
              <w:rPr>
                <w:rFonts w:cs="Arial"/>
                <w:b/>
              </w:rPr>
              <w:br/>
            </w:r>
            <w:r w:rsidRPr="00803136">
              <w:rPr>
                <w:rFonts w:cs="Arial"/>
              </w:rPr>
              <w:t>We will always do our best to support women to access our services. Please let us know in advance if you have any special requirements and we will do our best to accommodate you.</w:t>
            </w:r>
          </w:p>
          <w:p w14:paraId="4EAA6C6C" w14:textId="77777777" w:rsidR="00BB5DE5" w:rsidRDefault="00BB5DE5" w:rsidP="006069AA">
            <w:pPr>
              <w:pStyle w:val="CourseInfo"/>
              <w:numPr>
                <w:ilvl w:val="0"/>
                <w:numId w:val="1"/>
              </w:numPr>
            </w:pPr>
            <w:r w:rsidRPr="008E7A3F">
              <w:rPr>
                <w:b/>
              </w:rPr>
              <w:t>What are the eligibility criteria?</w:t>
            </w:r>
            <w:r>
              <w:rPr>
                <w:b/>
              </w:rPr>
              <w:br/>
            </w:r>
            <w:r>
              <w:t xml:space="preserve">Any eligibility criteria details will be stated in the individual course listing. If none are listed then there are no eligibility criteria. </w:t>
            </w:r>
          </w:p>
          <w:p w14:paraId="7B0E4F2F" w14:textId="77777777" w:rsidR="00BB5DE5" w:rsidRPr="006F600F" w:rsidRDefault="00BB5DE5" w:rsidP="006069AA">
            <w:pPr>
              <w:pStyle w:val="CourseInfo"/>
              <w:numPr>
                <w:ilvl w:val="0"/>
                <w:numId w:val="1"/>
              </w:numPr>
            </w:pPr>
            <w:r w:rsidRPr="006F600F">
              <w:rPr>
                <w:rFonts w:cs="Arial"/>
                <w:b/>
              </w:rPr>
              <w:t>Will it run again?</w:t>
            </w:r>
            <w:r w:rsidRPr="006F600F">
              <w:rPr>
                <w:rFonts w:cs="Arial"/>
                <w:b/>
              </w:rPr>
              <w:br/>
            </w:r>
            <w:r>
              <w:rPr>
                <w:rFonts w:cs="Arial"/>
              </w:rPr>
              <w:t>Generally speaking,</w:t>
            </w:r>
            <w:r w:rsidRPr="006F600F">
              <w:rPr>
                <w:rFonts w:cs="Arial"/>
              </w:rPr>
              <w:t xml:space="preserve"> if a course or activity is popular then it will probably run again. Your tutor or facilitator will be able to advise you of this.</w:t>
            </w:r>
            <w:r w:rsidRPr="006F600F">
              <w:rPr>
                <w:b/>
              </w:rPr>
              <w:t xml:space="preserve"> </w:t>
            </w:r>
          </w:p>
          <w:p w14:paraId="6F00CA1D" w14:textId="77777777" w:rsidR="00BB5DE5" w:rsidRPr="00E8123E" w:rsidRDefault="00BB5DE5" w:rsidP="006069AA">
            <w:pPr>
              <w:pStyle w:val="CourseInfo"/>
              <w:rPr>
                <w:b/>
              </w:rPr>
            </w:pPr>
            <w:r>
              <w:rPr>
                <w:b/>
              </w:rPr>
              <w:t>There are further FAQ’s relevant to each course or activity on individual pages</w:t>
            </w:r>
          </w:p>
        </w:tc>
      </w:tr>
    </w:tbl>
    <w:p w14:paraId="49D32F18" w14:textId="77777777" w:rsidR="0050700E" w:rsidRDefault="0050700E">
      <w:r>
        <w:rPr>
          <w:b/>
        </w:rPr>
        <w:br w:type="page"/>
      </w:r>
    </w:p>
    <w:tbl>
      <w:tblPr>
        <w:tblStyle w:val="TableGrid"/>
        <w:tblW w:w="1045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455"/>
      </w:tblGrid>
      <w:tr w:rsidR="0050700E" w14:paraId="4AC85269" w14:textId="77777777" w:rsidTr="0050700E">
        <w:trPr>
          <w:jc w:val="center"/>
        </w:trPr>
        <w:tc>
          <w:tcPr>
            <w:tcW w:w="10455" w:type="dxa"/>
            <w:shd w:val="clear" w:color="auto" w:fill="B2A1BF"/>
          </w:tcPr>
          <w:p w14:paraId="2F4D7D2F" w14:textId="3083C2C1" w:rsidR="0050700E" w:rsidRPr="0038030A" w:rsidRDefault="0050700E" w:rsidP="0050700E">
            <w:pPr>
              <w:pStyle w:val="CourseCategory"/>
              <w:rPr>
                <w:sz w:val="36"/>
                <w:szCs w:val="36"/>
              </w:rPr>
            </w:pPr>
            <w:bookmarkStart w:id="5" w:name="_Toc29805607"/>
            <w:r w:rsidRPr="0050700E">
              <w:rPr>
                <w:color w:val="FFFFFF" w:themeColor="background1"/>
              </w:rPr>
              <w:lastRenderedPageBreak/>
              <w:t>Nottinghamshire Community Foundation</w:t>
            </w:r>
            <w:bookmarkEnd w:id="5"/>
          </w:p>
        </w:tc>
      </w:tr>
      <w:tr w:rsidR="0050700E" w14:paraId="7AB64D09" w14:textId="77777777" w:rsidTr="0050700E">
        <w:trPr>
          <w:jc w:val="center"/>
        </w:trPr>
        <w:tc>
          <w:tcPr>
            <w:tcW w:w="10455" w:type="dxa"/>
          </w:tcPr>
          <w:p w14:paraId="020E53ED" w14:textId="77777777" w:rsidR="0050700E" w:rsidRDefault="0050700E" w:rsidP="0050700E">
            <w:pPr>
              <w:pStyle w:val="CourseInfo"/>
            </w:pPr>
            <w:r>
              <w:rPr>
                <w:noProof/>
                <w:lang w:eastAsia="en-GB"/>
              </w:rPr>
              <w:drawing>
                <wp:anchor distT="0" distB="144145" distL="114300" distR="114300" simplePos="0" relativeHeight="251690495" behindDoc="1" locked="0" layoutInCell="1" allowOverlap="1" wp14:anchorId="3EB65D57" wp14:editId="7527A1F4">
                  <wp:simplePos x="0" y="0"/>
                  <wp:positionH relativeFrom="column">
                    <wp:posOffset>5106670</wp:posOffset>
                  </wp:positionH>
                  <wp:positionV relativeFrom="paragraph">
                    <wp:posOffset>26983</wp:posOffset>
                  </wp:positionV>
                  <wp:extent cx="1350645" cy="1064260"/>
                  <wp:effectExtent l="0" t="0" r="1905" b="2540"/>
                  <wp:wrapTight wrapText="bothSides">
                    <wp:wrapPolygon edited="0">
                      <wp:start x="0" y="0"/>
                      <wp:lineTo x="0" y="21265"/>
                      <wp:lineTo x="21326" y="21265"/>
                      <wp:lineTo x="213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F sat&amp;eve cours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645" cy="1064260"/>
                          </a:xfrm>
                          <a:prstGeom prst="rect">
                            <a:avLst/>
                          </a:prstGeom>
                        </pic:spPr>
                      </pic:pic>
                    </a:graphicData>
                  </a:graphic>
                  <wp14:sizeRelH relativeFrom="page">
                    <wp14:pctWidth>0</wp14:pctWidth>
                  </wp14:sizeRelH>
                  <wp14:sizeRelV relativeFrom="page">
                    <wp14:pctHeight>0</wp14:pctHeight>
                  </wp14:sizeRelV>
                </wp:anchor>
              </w:drawing>
            </w:r>
            <w:r>
              <w:t xml:space="preserve">We have been fortunate in obtaining funding from the Nottinghamshire Community Foundation from the Tampon Tax Community Fund, enabling us to fund reception staffing for some of our evening and weekend courses and groups. </w:t>
            </w:r>
          </w:p>
        </w:tc>
      </w:tr>
      <w:bookmarkEnd w:id="0"/>
      <w:bookmarkEnd w:id="4"/>
    </w:tbl>
    <w:p w14:paraId="447E379B" w14:textId="77777777" w:rsidR="007A3E30" w:rsidRDefault="007A3E30">
      <w:r>
        <w:br w:type="page"/>
      </w:r>
    </w:p>
    <w:tbl>
      <w:tblPr>
        <w:tblStyle w:val="TableGrid"/>
        <w:tblW w:w="10446" w:type="dxa"/>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E2EFD9" w:themeFill="accent6" w:themeFillTint="33"/>
        <w:tblLook w:val="04A0" w:firstRow="1" w:lastRow="0" w:firstColumn="1" w:lastColumn="0" w:noHBand="0" w:noVBand="1"/>
      </w:tblPr>
      <w:tblGrid>
        <w:gridCol w:w="2537"/>
        <w:gridCol w:w="2406"/>
        <w:gridCol w:w="1384"/>
        <w:gridCol w:w="4119"/>
      </w:tblGrid>
      <w:tr w:rsidR="0032053F" w14:paraId="002F1190" w14:textId="77777777" w:rsidTr="0032053F">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E2EFD9"/>
            <w:vAlign w:val="center"/>
          </w:tcPr>
          <w:p w14:paraId="5B2A4893" w14:textId="7A0E8BFE" w:rsidR="0032053F" w:rsidRDefault="0032053F" w:rsidP="0032053F">
            <w:pPr>
              <w:pStyle w:val="CourseTitle"/>
            </w:pPr>
            <w:bookmarkStart w:id="6" w:name="_Toc29805608"/>
            <w:bookmarkStart w:id="7" w:name="_Toc488313438"/>
            <w:r>
              <w:lastRenderedPageBreak/>
              <w:t>Beauty Therapy</w:t>
            </w:r>
            <w:bookmarkEnd w:id="6"/>
          </w:p>
        </w:tc>
      </w:tr>
      <w:tr w:rsidR="0032053F" w:rsidRPr="00A10E49" w14:paraId="205F7E6C" w14:textId="77777777" w:rsidTr="0032053F">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C172D8" w14:textId="507D2A67" w:rsidR="0032053F" w:rsidRPr="00EA2DA7" w:rsidRDefault="0032053F" w:rsidP="00A310A2">
            <w:pPr>
              <w:pStyle w:val="CourseInfo"/>
            </w:pPr>
            <w:r w:rsidRPr="0032053F">
              <w:t xml:space="preserve">The Level 2 </w:t>
            </w:r>
            <w:r w:rsidR="00A310A2">
              <w:t xml:space="preserve">Diploma in </w:t>
            </w:r>
            <w:r w:rsidRPr="0032053F">
              <w:t xml:space="preserve">Complementary Therapies is ideal if you are looking to </w:t>
            </w:r>
            <w:r>
              <w:t>enhance</w:t>
            </w:r>
            <w:r w:rsidRPr="0032053F">
              <w:t xml:space="preserve"> your own well-being</w:t>
            </w:r>
            <w:r w:rsidR="00A310A2">
              <w:t xml:space="preserve">, learn new skills </w:t>
            </w:r>
            <w:r>
              <w:t xml:space="preserve">or embark on a </w:t>
            </w:r>
            <w:r w:rsidR="00A310A2">
              <w:t xml:space="preserve">new </w:t>
            </w:r>
            <w:r>
              <w:t>career in complementary therapies</w:t>
            </w:r>
            <w:r w:rsidRPr="0032053F">
              <w:t>.</w:t>
            </w:r>
            <w:r w:rsidR="00A310A2">
              <w:t xml:space="preserve"> You will learn about massage, reflexology, aromatherapy, healthy eating and general well-being.</w:t>
            </w:r>
          </w:p>
        </w:tc>
      </w:tr>
      <w:tr w:rsidR="0032053F" w:rsidRPr="009B2594" w14:paraId="731392CD" w14:textId="77777777" w:rsidTr="0032053F">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2EFD9"/>
            <w:vAlign w:val="center"/>
          </w:tcPr>
          <w:p w14:paraId="0A81AEB5" w14:textId="77777777" w:rsidR="0032053F" w:rsidRPr="00383D13" w:rsidRDefault="0032053F" w:rsidP="0032053F">
            <w:pPr>
              <w:pStyle w:val="CourseInfo"/>
              <w:jc w:val="left"/>
              <w:rPr>
                <w:b/>
              </w:rPr>
            </w:pPr>
            <w:r w:rsidRPr="00383D13">
              <w:rPr>
                <w:b/>
              </w:rPr>
              <w:t>Start date</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81572" w14:textId="621D1AA1" w:rsidR="0032053F" w:rsidRPr="009B2594" w:rsidRDefault="00A310A2" w:rsidP="0032053F">
            <w:pPr>
              <w:pStyle w:val="CourseInfo"/>
              <w:jc w:val="left"/>
            </w:pPr>
            <w:r>
              <w:t>15</w:t>
            </w:r>
            <w:r w:rsidRPr="00A310A2">
              <w:rPr>
                <w:vertAlign w:val="superscript"/>
              </w:rPr>
              <w:t>th</w:t>
            </w:r>
            <w:r>
              <w:t xml:space="preserve"> January</w:t>
            </w:r>
          </w:p>
        </w:tc>
        <w:tc>
          <w:tcPr>
            <w:tcW w:w="13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FB7907" w14:textId="77777777" w:rsidR="0032053F" w:rsidRPr="00383D13" w:rsidRDefault="0032053F" w:rsidP="0032053F">
            <w:pPr>
              <w:pStyle w:val="CourseInfo"/>
              <w:jc w:val="left"/>
              <w:rPr>
                <w:b/>
              </w:rPr>
            </w:pPr>
            <w:r w:rsidRPr="00383D13">
              <w:rPr>
                <w:b/>
              </w:rPr>
              <w:t>End date</w:t>
            </w:r>
          </w:p>
        </w:tc>
        <w:tc>
          <w:tcPr>
            <w:tcW w:w="4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EC760" w14:textId="03672F67" w:rsidR="0032053F" w:rsidRPr="009B2594" w:rsidRDefault="00A310A2" w:rsidP="0032053F">
            <w:pPr>
              <w:pStyle w:val="CourseInfo"/>
              <w:jc w:val="left"/>
            </w:pPr>
            <w:r>
              <w:t>15</w:t>
            </w:r>
            <w:r w:rsidRPr="00A310A2">
              <w:rPr>
                <w:vertAlign w:val="superscript"/>
              </w:rPr>
              <w:t>th</w:t>
            </w:r>
            <w:r>
              <w:t xml:space="preserve"> April</w:t>
            </w:r>
          </w:p>
        </w:tc>
      </w:tr>
      <w:tr w:rsidR="0032053F" w:rsidRPr="009B2594" w14:paraId="5888D325" w14:textId="77777777" w:rsidTr="0032053F">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F3B616" w14:textId="77777777" w:rsidR="0032053F" w:rsidRPr="00383D13" w:rsidRDefault="0032053F" w:rsidP="0032053F">
            <w:pPr>
              <w:pStyle w:val="CourseInfo"/>
              <w:jc w:val="left"/>
              <w:rPr>
                <w:b/>
              </w:rPr>
            </w:pPr>
            <w:r w:rsidRPr="00383D13">
              <w:rPr>
                <w:b/>
              </w:rPr>
              <w:t>Day</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D4E53" w14:textId="77777777" w:rsidR="0032053F" w:rsidRPr="009B2594" w:rsidRDefault="0032053F" w:rsidP="0032053F">
            <w:pPr>
              <w:pStyle w:val="CourseInfo"/>
              <w:jc w:val="left"/>
            </w:pPr>
            <w:r>
              <w:t>Wednesday</w:t>
            </w:r>
          </w:p>
        </w:tc>
        <w:tc>
          <w:tcPr>
            <w:tcW w:w="13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D281F3" w14:textId="77777777" w:rsidR="0032053F" w:rsidRPr="00383D13" w:rsidRDefault="0032053F" w:rsidP="0032053F">
            <w:pPr>
              <w:pStyle w:val="CourseInfo"/>
              <w:jc w:val="left"/>
              <w:rPr>
                <w:b/>
              </w:rPr>
            </w:pPr>
            <w:r>
              <w:rPr>
                <w:b/>
              </w:rPr>
              <w:t>Time</w:t>
            </w:r>
          </w:p>
        </w:tc>
        <w:tc>
          <w:tcPr>
            <w:tcW w:w="4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FF8CE" w14:textId="2D729FC4" w:rsidR="0032053F" w:rsidRPr="009B2594" w:rsidRDefault="00A310A2" w:rsidP="0032053F">
            <w:pPr>
              <w:pStyle w:val="CourseInfo"/>
              <w:jc w:val="left"/>
            </w:pPr>
            <w:r>
              <w:t>5.00 – 8.00</w:t>
            </w:r>
          </w:p>
        </w:tc>
      </w:tr>
      <w:tr w:rsidR="0032053F" w14:paraId="6508D113" w14:textId="77777777" w:rsidTr="0032053F">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192A41" w14:textId="77777777" w:rsidR="0032053F" w:rsidRPr="00383D13" w:rsidRDefault="0032053F" w:rsidP="0032053F">
            <w:pPr>
              <w:pStyle w:val="CourseInfo"/>
              <w:jc w:val="left"/>
              <w:rPr>
                <w:b/>
              </w:rPr>
            </w:pPr>
            <w:r w:rsidRPr="00383D13">
              <w:rPr>
                <w:b/>
              </w:rPr>
              <w:t>Room</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6C41A" w14:textId="77777777" w:rsidR="0032053F" w:rsidRDefault="0032053F" w:rsidP="0032053F">
            <w:pPr>
              <w:pStyle w:val="CourseInfo"/>
              <w:jc w:val="left"/>
            </w:pPr>
            <w:r>
              <w:t>1</w:t>
            </w:r>
          </w:p>
        </w:tc>
        <w:tc>
          <w:tcPr>
            <w:tcW w:w="13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4DCDAB" w14:textId="77777777" w:rsidR="0032053F" w:rsidRPr="00383D13" w:rsidRDefault="0032053F" w:rsidP="0032053F">
            <w:pPr>
              <w:pStyle w:val="CourseInfo"/>
              <w:jc w:val="left"/>
              <w:rPr>
                <w:b/>
              </w:rPr>
            </w:pPr>
            <w:r w:rsidRPr="00383D13">
              <w:rPr>
                <w:b/>
              </w:rPr>
              <w:t>Floor</w:t>
            </w:r>
          </w:p>
        </w:tc>
        <w:tc>
          <w:tcPr>
            <w:tcW w:w="4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80A1C" w14:textId="77777777" w:rsidR="0032053F" w:rsidRDefault="0032053F" w:rsidP="0032053F">
            <w:pPr>
              <w:pStyle w:val="CourseInfo"/>
              <w:jc w:val="left"/>
            </w:pPr>
            <w:r>
              <w:t>Ground</w:t>
            </w:r>
          </w:p>
        </w:tc>
      </w:tr>
      <w:tr w:rsidR="0032053F" w14:paraId="1D8D0272" w14:textId="77777777" w:rsidTr="0032053F">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49BE51" w14:textId="77777777" w:rsidR="0032053F" w:rsidRPr="000F3D25" w:rsidRDefault="0032053F" w:rsidP="0032053F">
            <w:pPr>
              <w:pStyle w:val="CourseInfo"/>
              <w:jc w:val="left"/>
              <w:rPr>
                <w:b/>
              </w:rPr>
            </w:pPr>
            <w:r w:rsidRPr="000F3D25">
              <w:rPr>
                <w:b/>
              </w:rPr>
              <w:t>Dates</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6D8EF" w14:textId="31F2E2BC" w:rsidR="0032053F" w:rsidRDefault="00A310A2" w:rsidP="0032053F">
            <w:pPr>
              <w:pStyle w:val="CourseInfo"/>
              <w:jc w:val="left"/>
            </w:pPr>
            <w:r w:rsidRPr="00A310A2">
              <w:t>15</w:t>
            </w:r>
            <w:r>
              <w:t xml:space="preserve"> </w:t>
            </w:r>
            <w:r w:rsidRPr="00A310A2">
              <w:t>,22,</w:t>
            </w:r>
            <w:r>
              <w:t xml:space="preserve"> </w:t>
            </w:r>
            <w:r w:rsidRPr="00A310A2">
              <w:t>29 Jan</w:t>
            </w:r>
            <w:r>
              <w:t>uary;</w:t>
            </w:r>
            <w:r w:rsidRPr="00A310A2">
              <w:t xml:space="preserve"> 5,</w:t>
            </w:r>
            <w:r>
              <w:t xml:space="preserve"> </w:t>
            </w:r>
            <w:r w:rsidRPr="00A310A2">
              <w:t>12,</w:t>
            </w:r>
            <w:r>
              <w:t xml:space="preserve"> </w:t>
            </w:r>
            <w:r w:rsidRPr="00A310A2">
              <w:t>19,</w:t>
            </w:r>
            <w:r>
              <w:t xml:space="preserve"> </w:t>
            </w:r>
            <w:r w:rsidRPr="00A310A2">
              <w:t>26 Feb</w:t>
            </w:r>
            <w:r>
              <w:t>ruary;</w:t>
            </w:r>
            <w:r w:rsidRPr="00A310A2">
              <w:t xml:space="preserve"> 4,</w:t>
            </w:r>
            <w:r>
              <w:t xml:space="preserve"> </w:t>
            </w:r>
            <w:r w:rsidRPr="00A310A2">
              <w:t>11,</w:t>
            </w:r>
            <w:r>
              <w:t xml:space="preserve"> </w:t>
            </w:r>
            <w:r w:rsidRPr="00A310A2">
              <w:t>18,</w:t>
            </w:r>
            <w:r>
              <w:t xml:space="preserve"> </w:t>
            </w:r>
            <w:r w:rsidRPr="00A310A2">
              <w:t>25 Mar</w:t>
            </w:r>
            <w:r>
              <w:t>ch;</w:t>
            </w:r>
            <w:r w:rsidRPr="00A310A2">
              <w:t xml:space="preserve"> </w:t>
            </w:r>
            <w:r>
              <w:br/>
            </w:r>
            <w:r w:rsidRPr="00A310A2">
              <w:t>1,</w:t>
            </w:r>
            <w:r>
              <w:t xml:space="preserve"> </w:t>
            </w:r>
            <w:r w:rsidRPr="00A310A2">
              <w:t>8,</w:t>
            </w:r>
            <w:r>
              <w:t xml:space="preserve"> </w:t>
            </w:r>
            <w:r w:rsidRPr="00A310A2">
              <w:t>15 Apr</w:t>
            </w:r>
            <w:r>
              <w:t>il</w:t>
            </w:r>
          </w:p>
        </w:tc>
      </w:tr>
      <w:tr w:rsidR="0032053F" w14:paraId="2CF301BB" w14:textId="77777777" w:rsidTr="0032053F">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A39D0A" w14:textId="77777777" w:rsidR="0032053F" w:rsidRPr="000F3D25" w:rsidRDefault="0032053F" w:rsidP="0032053F">
            <w:pPr>
              <w:pStyle w:val="CourseInfo"/>
              <w:jc w:val="left"/>
              <w:rPr>
                <w:b/>
              </w:rPr>
            </w:pPr>
            <w:r w:rsidRPr="000F3D25">
              <w:rPr>
                <w:b/>
              </w:rPr>
              <w:t>Tutor</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C695E" w14:textId="6DCB4DB2" w:rsidR="0032053F" w:rsidRDefault="00A310A2" w:rsidP="0032053F">
            <w:pPr>
              <w:pStyle w:val="CourseInfo"/>
              <w:jc w:val="left"/>
            </w:pPr>
            <w:r>
              <w:t>Jo - White Rose Beauty College</w:t>
            </w:r>
          </w:p>
        </w:tc>
      </w:tr>
      <w:tr w:rsidR="0032053F" w:rsidRPr="00B54B91" w14:paraId="783CC86E" w14:textId="77777777" w:rsidTr="0032053F">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9640D3" w14:textId="77777777" w:rsidR="0032053F" w:rsidRPr="00EA2DA7" w:rsidRDefault="0032053F" w:rsidP="0032053F">
            <w:pPr>
              <w:pStyle w:val="CourseInfo"/>
              <w:jc w:val="left"/>
            </w:pPr>
            <w:r w:rsidRPr="00EA2DA7">
              <w:t>How to register</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1829D" w14:textId="52005F6B" w:rsidR="0032053F" w:rsidRPr="00EA2DA7" w:rsidRDefault="00A310A2" w:rsidP="0032053F">
            <w:pPr>
              <w:pStyle w:val="CourseInfo"/>
              <w:jc w:val="left"/>
            </w:pPr>
            <w:r>
              <w:t>Book in advance</w:t>
            </w:r>
            <w:r w:rsidR="0032053F" w:rsidRPr="008B0992">
              <w:t xml:space="preserve"> at Nottingham Women’s Centre Reception, call 0115 9411475 or email </w:t>
            </w:r>
            <w:r w:rsidR="0032053F" w:rsidRPr="008B0992">
              <w:rPr>
                <w:b/>
              </w:rPr>
              <w:t>reception@nottinghamwomenscentre.com</w:t>
            </w:r>
          </w:p>
        </w:tc>
      </w:tr>
      <w:tr w:rsidR="0032053F" w:rsidRPr="00B54B91" w14:paraId="51DA904D" w14:textId="77777777" w:rsidTr="0032053F">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E21208" w14:textId="77777777" w:rsidR="0032053F" w:rsidRPr="00B54B91" w:rsidRDefault="0032053F" w:rsidP="0032053F">
            <w:pPr>
              <w:pStyle w:val="CourseInfo"/>
              <w:jc w:val="left"/>
              <w:rPr>
                <w:b/>
              </w:rPr>
            </w:pPr>
            <w:r w:rsidRPr="00B54B91">
              <w:rPr>
                <w:b/>
              </w:rPr>
              <w:t>Frequently asked questions</w:t>
            </w:r>
          </w:p>
        </w:tc>
      </w:tr>
      <w:tr w:rsidR="0032053F" w14:paraId="4DE54DE0" w14:textId="77777777" w:rsidTr="0032053F">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EBA2E" w14:textId="77777777" w:rsidR="0032053F" w:rsidRPr="00EA2DA7" w:rsidRDefault="0032053F" w:rsidP="0032053F">
            <w:pPr>
              <w:pStyle w:val="ListParagraph"/>
              <w:numPr>
                <w:ilvl w:val="0"/>
                <w:numId w:val="25"/>
              </w:numPr>
              <w:spacing w:before="120" w:after="120" w:line="276" w:lineRule="auto"/>
              <w:ind w:left="510" w:hanging="510"/>
              <w:contextualSpacing/>
              <w:rPr>
                <w:rFonts w:cs="Arial"/>
                <w:sz w:val="28"/>
                <w:szCs w:val="28"/>
              </w:rPr>
            </w:pPr>
            <w:r w:rsidRPr="00EA2DA7">
              <w:rPr>
                <w:rFonts w:cs="Arial"/>
                <w:b/>
                <w:sz w:val="28"/>
                <w:szCs w:val="28"/>
              </w:rPr>
              <w:t>Can I just turn up on the first day?</w:t>
            </w:r>
            <w:r w:rsidRPr="00EA2DA7">
              <w:rPr>
                <w:rFonts w:cs="Arial"/>
                <w:sz w:val="28"/>
                <w:szCs w:val="28"/>
              </w:rPr>
              <w:br/>
            </w:r>
            <w:r w:rsidRPr="00F5629F">
              <w:rPr>
                <w:rFonts w:cs="Arial"/>
                <w:sz w:val="28"/>
                <w:szCs w:val="28"/>
              </w:rPr>
              <w:t>No, you will need to register in advance</w:t>
            </w:r>
            <w:r>
              <w:rPr>
                <w:rFonts w:cs="Arial"/>
                <w:sz w:val="28"/>
                <w:szCs w:val="28"/>
              </w:rPr>
              <w:t xml:space="preserve"> at Reception.</w:t>
            </w:r>
          </w:p>
          <w:p w14:paraId="2399593E" w14:textId="18A4D0F4" w:rsidR="0032053F" w:rsidRPr="00EA2DA7" w:rsidRDefault="0032053F" w:rsidP="0032053F">
            <w:pPr>
              <w:pStyle w:val="ListParagraph"/>
              <w:numPr>
                <w:ilvl w:val="0"/>
                <w:numId w:val="25"/>
              </w:numPr>
              <w:spacing w:before="120" w:after="120" w:line="276" w:lineRule="auto"/>
              <w:ind w:left="510" w:hanging="510"/>
              <w:contextualSpacing/>
              <w:rPr>
                <w:rFonts w:cs="Arial"/>
                <w:sz w:val="28"/>
                <w:szCs w:val="28"/>
              </w:rPr>
            </w:pPr>
            <w:r w:rsidRPr="00F5629F">
              <w:rPr>
                <w:rFonts w:cs="Arial"/>
                <w:b/>
                <w:sz w:val="28"/>
                <w:szCs w:val="28"/>
              </w:rPr>
              <w:t>What if I cannot start on the first day?</w:t>
            </w:r>
            <w:r w:rsidRPr="00F5629F">
              <w:rPr>
                <w:rFonts w:cs="Arial"/>
                <w:b/>
                <w:sz w:val="28"/>
                <w:szCs w:val="28"/>
              </w:rPr>
              <w:br/>
            </w:r>
            <w:r>
              <w:rPr>
                <w:rFonts w:cs="Arial"/>
                <w:sz w:val="28"/>
                <w:szCs w:val="28"/>
              </w:rPr>
              <w:t>You will need to discuss this with the course leader</w:t>
            </w:r>
            <w:r w:rsidRPr="00EA2DA7">
              <w:rPr>
                <w:rFonts w:cs="Arial"/>
                <w:sz w:val="28"/>
                <w:szCs w:val="28"/>
              </w:rPr>
              <w:t>.</w:t>
            </w:r>
          </w:p>
          <w:p w14:paraId="4D0173E4" w14:textId="2E0B33A9" w:rsidR="0032053F" w:rsidRPr="0032053F" w:rsidRDefault="0032053F" w:rsidP="0032053F">
            <w:pPr>
              <w:pStyle w:val="ListParagraph"/>
              <w:numPr>
                <w:ilvl w:val="0"/>
                <w:numId w:val="25"/>
              </w:numPr>
              <w:spacing w:before="120" w:after="120" w:line="276" w:lineRule="auto"/>
              <w:ind w:left="510" w:hanging="510"/>
              <w:contextualSpacing/>
              <w:rPr>
                <w:rFonts w:cs="Arial"/>
                <w:b/>
                <w:sz w:val="28"/>
                <w:szCs w:val="28"/>
              </w:rPr>
            </w:pPr>
            <w:r w:rsidRPr="00F5629F">
              <w:rPr>
                <w:rFonts w:cs="Arial"/>
                <w:b/>
                <w:sz w:val="28"/>
                <w:szCs w:val="28"/>
              </w:rPr>
              <w:t>How much does it cost?</w:t>
            </w:r>
            <w:r w:rsidRPr="00F5629F">
              <w:rPr>
                <w:rFonts w:cs="Arial"/>
                <w:b/>
                <w:sz w:val="28"/>
                <w:szCs w:val="28"/>
              </w:rPr>
              <w:br/>
            </w:r>
            <w:r>
              <w:rPr>
                <w:rFonts w:cs="Arial"/>
                <w:sz w:val="28"/>
                <w:szCs w:val="28"/>
              </w:rPr>
              <w:t>It is free</w:t>
            </w:r>
            <w:r w:rsidR="00371B19">
              <w:rPr>
                <w:rFonts w:cs="Arial"/>
                <w:sz w:val="28"/>
                <w:szCs w:val="28"/>
              </w:rPr>
              <w:t>.</w:t>
            </w:r>
          </w:p>
          <w:p w14:paraId="0F17EFDC" w14:textId="3BE3F453" w:rsidR="0032053F" w:rsidRPr="0032053F" w:rsidRDefault="0032053F" w:rsidP="0032053F">
            <w:pPr>
              <w:pStyle w:val="ListParagraph"/>
              <w:numPr>
                <w:ilvl w:val="0"/>
                <w:numId w:val="25"/>
              </w:numPr>
              <w:spacing w:before="120" w:after="120" w:line="276" w:lineRule="auto"/>
              <w:ind w:left="510" w:hanging="510"/>
              <w:contextualSpacing/>
              <w:rPr>
                <w:rFonts w:cs="Arial"/>
                <w:b/>
                <w:sz w:val="28"/>
                <w:szCs w:val="28"/>
              </w:rPr>
            </w:pPr>
            <w:r w:rsidRPr="0032053F">
              <w:rPr>
                <w:rFonts w:cs="Arial"/>
                <w:b/>
                <w:sz w:val="28"/>
                <w:szCs w:val="28"/>
              </w:rPr>
              <w:t>Can I work towards a qualification?</w:t>
            </w:r>
          </w:p>
          <w:p w14:paraId="3320D7AA" w14:textId="285B00AA" w:rsidR="0032053F" w:rsidRPr="0032053F" w:rsidRDefault="0032053F" w:rsidP="0032053F">
            <w:pPr>
              <w:pStyle w:val="ListParagraph"/>
              <w:spacing w:before="120" w:after="120" w:line="276" w:lineRule="auto"/>
              <w:ind w:left="510"/>
              <w:contextualSpacing/>
              <w:rPr>
                <w:rFonts w:cs="Arial"/>
                <w:sz w:val="28"/>
                <w:szCs w:val="28"/>
              </w:rPr>
            </w:pPr>
            <w:r>
              <w:rPr>
                <w:rFonts w:cs="Arial"/>
                <w:sz w:val="28"/>
                <w:szCs w:val="28"/>
              </w:rPr>
              <w:t>Yes, on successful completion of the course you will gain a Level 2 Diploma in Complementary Therapies</w:t>
            </w:r>
            <w:r w:rsidRPr="0032053F">
              <w:rPr>
                <w:rFonts w:cs="Arial"/>
                <w:sz w:val="28"/>
                <w:szCs w:val="28"/>
              </w:rPr>
              <w:t>.</w:t>
            </w:r>
          </w:p>
          <w:p w14:paraId="11523581" w14:textId="77777777" w:rsidR="0032053F" w:rsidRPr="0032053F" w:rsidRDefault="0032053F" w:rsidP="0032053F">
            <w:pPr>
              <w:pStyle w:val="ListParagraph"/>
              <w:numPr>
                <w:ilvl w:val="0"/>
                <w:numId w:val="25"/>
              </w:numPr>
              <w:spacing w:before="120" w:after="120" w:line="276" w:lineRule="auto"/>
              <w:ind w:left="510" w:hanging="510"/>
              <w:contextualSpacing/>
              <w:rPr>
                <w:rFonts w:cs="Arial"/>
                <w:b/>
                <w:sz w:val="28"/>
                <w:szCs w:val="28"/>
              </w:rPr>
            </w:pPr>
            <w:r w:rsidRPr="00F5629F">
              <w:rPr>
                <w:rFonts w:cs="Arial"/>
                <w:b/>
                <w:sz w:val="28"/>
                <w:szCs w:val="28"/>
              </w:rPr>
              <w:t>Do I need to bring anything with me?</w:t>
            </w:r>
            <w:r w:rsidRPr="00F5629F">
              <w:rPr>
                <w:rFonts w:cs="Arial"/>
                <w:b/>
                <w:sz w:val="28"/>
                <w:szCs w:val="28"/>
              </w:rPr>
              <w:br/>
            </w:r>
            <w:r>
              <w:rPr>
                <w:rFonts w:cs="Arial"/>
                <w:sz w:val="28"/>
                <w:szCs w:val="28"/>
              </w:rPr>
              <w:t>A pen, paper and a folder to keep your notes in.</w:t>
            </w:r>
          </w:p>
          <w:p w14:paraId="7FB7B71A" w14:textId="77777777" w:rsidR="0032053F" w:rsidRDefault="0032053F" w:rsidP="0032053F">
            <w:pPr>
              <w:pStyle w:val="ListParagraph"/>
              <w:numPr>
                <w:ilvl w:val="0"/>
                <w:numId w:val="25"/>
              </w:numPr>
              <w:spacing w:before="120" w:after="120" w:line="276" w:lineRule="auto"/>
              <w:ind w:left="510" w:hanging="510"/>
              <w:contextualSpacing/>
              <w:rPr>
                <w:rFonts w:cs="Arial"/>
                <w:b/>
                <w:sz w:val="28"/>
                <w:szCs w:val="28"/>
              </w:rPr>
            </w:pPr>
            <w:r w:rsidRPr="0032053F">
              <w:rPr>
                <w:rFonts w:cs="Arial"/>
                <w:b/>
                <w:sz w:val="28"/>
                <w:szCs w:val="28"/>
              </w:rPr>
              <w:t>What are my options after taking this course/activity?</w:t>
            </w:r>
          </w:p>
          <w:p w14:paraId="4BC7DFE6" w14:textId="6B768C5C" w:rsidR="0032053F" w:rsidRPr="0032053F" w:rsidRDefault="0032053F" w:rsidP="0032053F">
            <w:pPr>
              <w:pStyle w:val="ListParagraph"/>
              <w:spacing w:before="120" w:after="120" w:line="276" w:lineRule="auto"/>
              <w:ind w:left="510"/>
              <w:contextualSpacing/>
              <w:rPr>
                <w:rFonts w:cs="Arial"/>
                <w:sz w:val="28"/>
                <w:szCs w:val="28"/>
              </w:rPr>
            </w:pPr>
            <w:r>
              <w:rPr>
                <w:rFonts w:cs="Arial"/>
                <w:sz w:val="28"/>
                <w:szCs w:val="28"/>
              </w:rPr>
              <w:t>You could progress to a Level 3 course in Complementary Therapies and become a fully qualified therapist.</w:t>
            </w:r>
          </w:p>
        </w:tc>
      </w:tr>
    </w:tbl>
    <w:p w14:paraId="23A091C4" w14:textId="5503B28F" w:rsidR="006069AA" w:rsidRDefault="005A60C6">
      <w:r>
        <w:rPr>
          <w:b/>
        </w:rPr>
        <w:br w:type="page"/>
      </w:r>
    </w:p>
    <w:tbl>
      <w:tblPr>
        <w:tblStyle w:val="TableGrid"/>
        <w:tblW w:w="10446" w:type="dxa"/>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E2EFD9" w:themeFill="accent6" w:themeFillTint="33"/>
        <w:tblLook w:val="04A0" w:firstRow="1" w:lastRow="0" w:firstColumn="1" w:lastColumn="0" w:noHBand="0" w:noVBand="1"/>
      </w:tblPr>
      <w:tblGrid>
        <w:gridCol w:w="2085"/>
        <w:gridCol w:w="3497"/>
        <w:gridCol w:w="1076"/>
        <w:gridCol w:w="3788"/>
      </w:tblGrid>
      <w:tr w:rsidR="00EA2DA7" w14:paraId="3EF9673B" w14:textId="77777777" w:rsidTr="00A45113">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E2EFD9"/>
            <w:vAlign w:val="center"/>
          </w:tcPr>
          <w:p w14:paraId="269F0E6E" w14:textId="4BA33C76" w:rsidR="00EA2DA7" w:rsidRDefault="00EA2DA7" w:rsidP="00EA2DA7">
            <w:pPr>
              <w:pStyle w:val="CourseTitle"/>
            </w:pPr>
            <w:bookmarkStart w:id="8" w:name="_Toc29805609"/>
            <w:bookmarkStart w:id="9" w:name="_Toc515886468"/>
            <w:bookmarkStart w:id="10" w:name="_Toc8285625"/>
            <w:r>
              <w:lastRenderedPageBreak/>
              <w:t>Comedy Workshops</w:t>
            </w:r>
            <w:bookmarkEnd w:id="8"/>
          </w:p>
        </w:tc>
      </w:tr>
      <w:tr w:rsidR="00EA2DA7" w:rsidRPr="00A10E49" w14:paraId="146C4E81" w14:textId="77777777" w:rsidTr="0032053F">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CBA9DB" w14:textId="77777777" w:rsidR="008C322A" w:rsidRDefault="00EA2DA7" w:rsidP="00EA2DA7">
            <w:pPr>
              <w:pStyle w:val="CourseInfo"/>
              <w:rPr>
                <w:bCs/>
              </w:rPr>
            </w:pPr>
            <w:r w:rsidRPr="00EA2DA7">
              <w:rPr>
                <w:bCs/>
              </w:rPr>
              <w:t>Fancy having a go at Comedy? Then come along &amp; join our fun, supportive works</w:t>
            </w:r>
            <w:r>
              <w:rPr>
                <w:bCs/>
              </w:rPr>
              <w:t xml:space="preserve">hops. No experience necessary. </w:t>
            </w:r>
            <w:r w:rsidRPr="00EA2DA7">
              <w:rPr>
                <w:bCs/>
              </w:rPr>
              <w:t>Open to all forms of comedic performance.  Our women</w:t>
            </w:r>
            <w:r w:rsidRPr="00EA2DA7">
              <w:rPr>
                <w:bCs/>
                <w:i/>
                <w:iCs/>
              </w:rPr>
              <w:t>-</w:t>
            </w:r>
            <w:r w:rsidRPr="00EA2DA7">
              <w:rPr>
                <w:bCs/>
              </w:rPr>
              <w:t xml:space="preserve">only comedy workshops will provide a safe space to experiment, explore the structure and form of comedy via group discussions and activities, and be inspired to write and practice your own material.  </w:t>
            </w:r>
          </w:p>
          <w:p w14:paraId="00FA110A" w14:textId="698A0BED" w:rsidR="008B7EE6" w:rsidRPr="008C322A" w:rsidRDefault="00EA2DA7" w:rsidP="009830C3">
            <w:pPr>
              <w:pStyle w:val="CourseInfo"/>
              <w:rPr>
                <w:bCs/>
              </w:rPr>
            </w:pPr>
            <w:r w:rsidRPr="00EA2DA7">
              <w:rPr>
                <w:bCs/>
              </w:rPr>
              <w:t>We will also be inviting established comedians as guests to provide i</w:t>
            </w:r>
            <w:r w:rsidR="008C322A">
              <w:rPr>
                <w:bCs/>
              </w:rPr>
              <w:t xml:space="preserve">nspiration and lead an activity: in January - </w:t>
            </w:r>
            <w:proofErr w:type="spellStart"/>
            <w:r w:rsidR="008C322A">
              <w:rPr>
                <w:bCs/>
              </w:rPr>
              <w:t>Improv</w:t>
            </w:r>
            <w:proofErr w:type="spellEnd"/>
            <w:r w:rsidR="008C322A">
              <w:rPr>
                <w:bCs/>
              </w:rPr>
              <w:t xml:space="preserve">, led by Minder and in </w:t>
            </w:r>
            <w:r w:rsidR="008B7EE6">
              <w:rPr>
                <w:bCs/>
              </w:rPr>
              <w:t>February</w:t>
            </w:r>
            <w:r w:rsidR="008C322A">
              <w:rPr>
                <w:bCs/>
              </w:rPr>
              <w:t xml:space="preserve"> -</w:t>
            </w:r>
            <w:r w:rsidR="008B7EE6">
              <w:rPr>
                <w:bCs/>
              </w:rPr>
              <w:t xml:space="preserve"> Creative Writing, led by Pip</w:t>
            </w:r>
            <w:r w:rsidR="008C322A">
              <w:rPr>
                <w:bCs/>
              </w:rPr>
              <w:t>.</w:t>
            </w:r>
            <w:r w:rsidR="009830C3">
              <w:rPr>
                <w:bCs/>
              </w:rPr>
              <w:t xml:space="preserve"> </w:t>
            </w:r>
          </w:p>
        </w:tc>
      </w:tr>
      <w:tr w:rsidR="00EA2DA7" w:rsidRPr="009B2594" w14:paraId="0FB19AFA" w14:textId="77777777" w:rsidTr="008B21B7">
        <w:trPr>
          <w:trHeight w:val="340"/>
          <w:jc w:val="center"/>
        </w:trPr>
        <w:tc>
          <w:tcPr>
            <w:tcW w:w="2085" w:type="dxa"/>
            <w:tcBorders>
              <w:top w:val="single" w:sz="4" w:space="0" w:color="auto"/>
              <w:left w:val="single" w:sz="4" w:space="0" w:color="auto"/>
              <w:bottom w:val="single" w:sz="4" w:space="0" w:color="auto"/>
              <w:right w:val="single" w:sz="4" w:space="0" w:color="auto"/>
            </w:tcBorders>
            <w:shd w:val="clear" w:color="auto" w:fill="E2EFD9"/>
            <w:vAlign w:val="center"/>
          </w:tcPr>
          <w:p w14:paraId="1A0C623D" w14:textId="77777777" w:rsidR="00EA2DA7" w:rsidRPr="00383D13" w:rsidRDefault="00EA2DA7" w:rsidP="00EA2DA7">
            <w:pPr>
              <w:pStyle w:val="CourseInfo"/>
              <w:jc w:val="left"/>
              <w:rPr>
                <w:b/>
              </w:rPr>
            </w:pPr>
            <w:r w:rsidRPr="00383D13">
              <w:rPr>
                <w:b/>
              </w:rPr>
              <w:t>Start date</w:t>
            </w:r>
          </w:p>
        </w:tc>
        <w:tc>
          <w:tcPr>
            <w:tcW w:w="3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1860D" w14:textId="36617D6C" w:rsidR="00EA2DA7" w:rsidRPr="009B2594" w:rsidRDefault="008B7EE6" w:rsidP="00EA2DA7">
            <w:pPr>
              <w:pStyle w:val="CourseInfo"/>
              <w:jc w:val="left"/>
            </w:pPr>
            <w:r>
              <w:t>22</w:t>
            </w:r>
            <w:r w:rsidRPr="008B7EE6">
              <w:rPr>
                <w:vertAlign w:val="superscript"/>
              </w:rPr>
              <w:t>nd</w:t>
            </w:r>
            <w:r>
              <w:t xml:space="preserve"> January</w:t>
            </w:r>
          </w:p>
        </w:tc>
        <w:tc>
          <w:tcPr>
            <w:tcW w:w="10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2098A5" w14:textId="77777777" w:rsidR="00EA2DA7" w:rsidRPr="00383D13" w:rsidRDefault="00EA2DA7" w:rsidP="00EA2DA7">
            <w:pPr>
              <w:pStyle w:val="CourseInfo"/>
              <w:jc w:val="left"/>
              <w:rPr>
                <w:b/>
              </w:rPr>
            </w:pPr>
            <w:r w:rsidRPr="00383D13">
              <w:rPr>
                <w:b/>
              </w:rPr>
              <w:t>End date</w:t>
            </w:r>
          </w:p>
        </w:tc>
        <w:tc>
          <w:tcPr>
            <w:tcW w:w="3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CD419" w14:textId="55BD354F" w:rsidR="00EA2DA7" w:rsidRPr="009B2594" w:rsidRDefault="008B21B7" w:rsidP="00EA2DA7">
            <w:pPr>
              <w:pStyle w:val="CourseInfo"/>
              <w:jc w:val="left"/>
            </w:pPr>
            <w:r>
              <w:t>26</w:t>
            </w:r>
            <w:r w:rsidRPr="008B21B7">
              <w:rPr>
                <w:vertAlign w:val="superscript"/>
              </w:rPr>
              <w:t>th</w:t>
            </w:r>
            <w:r>
              <w:t xml:space="preserve"> November</w:t>
            </w:r>
          </w:p>
        </w:tc>
      </w:tr>
      <w:tr w:rsidR="00EA2DA7" w:rsidRPr="009B2594" w14:paraId="0E0CC000" w14:textId="77777777" w:rsidTr="008B21B7">
        <w:trPr>
          <w:trHeight w:val="340"/>
          <w:jc w:val="center"/>
        </w:trPr>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931EC5" w14:textId="77777777" w:rsidR="00EA2DA7" w:rsidRPr="00383D13" w:rsidRDefault="00EA2DA7" w:rsidP="00EA2DA7">
            <w:pPr>
              <w:pStyle w:val="CourseInfo"/>
              <w:jc w:val="left"/>
              <w:rPr>
                <w:b/>
              </w:rPr>
            </w:pPr>
            <w:r w:rsidRPr="00383D13">
              <w:rPr>
                <w:b/>
              </w:rPr>
              <w:t>Day</w:t>
            </w:r>
          </w:p>
        </w:tc>
        <w:tc>
          <w:tcPr>
            <w:tcW w:w="3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03D03" w14:textId="47F399A0" w:rsidR="00EA2DA7" w:rsidRPr="009B2594" w:rsidRDefault="008B21B7" w:rsidP="008B21B7">
            <w:pPr>
              <w:pStyle w:val="CourseInfo"/>
              <w:jc w:val="left"/>
            </w:pPr>
            <w:r>
              <w:t xml:space="preserve">Jan/Feb: </w:t>
            </w:r>
            <w:r w:rsidR="008B7EE6">
              <w:t>4</w:t>
            </w:r>
            <w:r w:rsidR="008B7EE6" w:rsidRPr="008B7EE6">
              <w:rPr>
                <w:vertAlign w:val="superscript"/>
              </w:rPr>
              <w:t>th</w:t>
            </w:r>
            <w:r w:rsidR="008B7EE6">
              <w:t xml:space="preserve"> </w:t>
            </w:r>
            <w:r>
              <w:t>Weds</w:t>
            </w:r>
            <w:r w:rsidR="008B7EE6">
              <w:t xml:space="preserve"> monthly</w:t>
            </w:r>
            <w:r>
              <w:br/>
              <w:t>March onwards: 4</w:t>
            </w:r>
            <w:r w:rsidRPr="008B21B7">
              <w:rPr>
                <w:vertAlign w:val="superscript"/>
              </w:rPr>
              <w:t>th</w:t>
            </w:r>
            <w:r>
              <w:t xml:space="preserve"> Thursday monthly</w:t>
            </w:r>
          </w:p>
        </w:tc>
        <w:tc>
          <w:tcPr>
            <w:tcW w:w="10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0186EF" w14:textId="77777777" w:rsidR="00EA2DA7" w:rsidRPr="00383D13" w:rsidRDefault="00EA2DA7" w:rsidP="00EA2DA7">
            <w:pPr>
              <w:pStyle w:val="CourseInfo"/>
              <w:jc w:val="left"/>
              <w:rPr>
                <w:b/>
              </w:rPr>
            </w:pPr>
            <w:r>
              <w:rPr>
                <w:b/>
              </w:rPr>
              <w:t>Time</w:t>
            </w:r>
          </w:p>
        </w:tc>
        <w:tc>
          <w:tcPr>
            <w:tcW w:w="3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27FC6" w14:textId="5006701D" w:rsidR="00EA2DA7" w:rsidRPr="009B2594" w:rsidRDefault="00EA2DA7" w:rsidP="009830C3">
            <w:pPr>
              <w:pStyle w:val="CourseInfo"/>
              <w:jc w:val="left"/>
            </w:pPr>
            <w:r>
              <w:t>6.</w:t>
            </w:r>
            <w:r w:rsidR="009830C3">
              <w:t>0</w:t>
            </w:r>
            <w:r>
              <w:t>0 – 8.30 pm</w:t>
            </w:r>
          </w:p>
        </w:tc>
      </w:tr>
      <w:tr w:rsidR="00EA2DA7" w14:paraId="1860BBC0" w14:textId="77777777" w:rsidTr="008B21B7">
        <w:trPr>
          <w:trHeight w:val="340"/>
          <w:jc w:val="center"/>
        </w:trPr>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2E773A" w14:textId="77777777" w:rsidR="00EA2DA7" w:rsidRPr="00383D13" w:rsidRDefault="00EA2DA7" w:rsidP="00EA2DA7">
            <w:pPr>
              <w:pStyle w:val="CourseInfo"/>
              <w:jc w:val="left"/>
              <w:rPr>
                <w:b/>
              </w:rPr>
            </w:pPr>
            <w:r w:rsidRPr="00383D13">
              <w:rPr>
                <w:b/>
              </w:rPr>
              <w:t>Room</w:t>
            </w:r>
          </w:p>
        </w:tc>
        <w:tc>
          <w:tcPr>
            <w:tcW w:w="3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09A88" w14:textId="3AFDE573" w:rsidR="00EA2DA7" w:rsidRDefault="00EA2DA7" w:rsidP="00EA2DA7">
            <w:pPr>
              <w:pStyle w:val="CourseInfo"/>
              <w:jc w:val="left"/>
            </w:pPr>
            <w:r>
              <w:t>1</w:t>
            </w:r>
          </w:p>
        </w:tc>
        <w:tc>
          <w:tcPr>
            <w:tcW w:w="10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54F832" w14:textId="77777777" w:rsidR="00EA2DA7" w:rsidRPr="00383D13" w:rsidRDefault="00EA2DA7" w:rsidP="00EA2DA7">
            <w:pPr>
              <w:pStyle w:val="CourseInfo"/>
              <w:jc w:val="left"/>
              <w:rPr>
                <w:b/>
              </w:rPr>
            </w:pPr>
            <w:r w:rsidRPr="00383D13">
              <w:rPr>
                <w:b/>
              </w:rPr>
              <w:t>Floor</w:t>
            </w:r>
          </w:p>
        </w:tc>
        <w:tc>
          <w:tcPr>
            <w:tcW w:w="3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2771F" w14:textId="6A0A4386" w:rsidR="00EA2DA7" w:rsidRDefault="0041171B" w:rsidP="00EA2DA7">
            <w:pPr>
              <w:pStyle w:val="CourseInfo"/>
              <w:jc w:val="left"/>
            </w:pPr>
            <w:r>
              <w:t>Ground</w:t>
            </w:r>
          </w:p>
        </w:tc>
      </w:tr>
      <w:tr w:rsidR="00EA2DA7" w14:paraId="45721292" w14:textId="77777777" w:rsidTr="008B21B7">
        <w:trPr>
          <w:trHeight w:val="340"/>
          <w:jc w:val="center"/>
        </w:trPr>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0F8645" w14:textId="77777777" w:rsidR="00EA2DA7" w:rsidRPr="000F3D25" w:rsidRDefault="00EA2DA7" w:rsidP="00EA2DA7">
            <w:pPr>
              <w:pStyle w:val="CourseInfo"/>
              <w:jc w:val="left"/>
              <w:rPr>
                <w:b/>
              </w:rPr>
            </w:pPr>
            <w:r w:rsidRPr="000F3D25">
              <w:rPr>
                <w:b/>
              </w:rPr>
              <w:t>Dates</w:t>
            </w:r>
          </w:p>
        </w:tc>
        <w:tc>
          <w:tcPr>
            <w:tcW w:w="83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EF6E2" w14:textId="3EC1C81B" w:rsidR="00EA2DA7" w:rsidRDefault="008B7EE6" w:rsidP="008B21B7">
            <w:pPr>
              <w:pStyle w:val="CourseInfo"/>
              <w:jc w:val="left"/>
            </w:pPr>
            <w:r>
              <w:t>22 January; 26 February</w:t>
            </w:r>
            <w:r w:rsidR="008B21B7">
              <w:t xml:space="preserve">; </w:t>
            </w:r>
            <w:r w:rsidR="009830C3">
              <w:t>26</w:t>
            </w:r>
            <w:r w:rsidR="009830C3" w:rsidRPr="009830C3">
              <w:rPr>
                <w:vertAlign w:val="superscript"/>
              </w:rPr>
              <w:t>th</w:t>
            </w:r>
            <w:r w:rsidR="009830C3">
              <w:t xml:space="preserve"> March; 23</w:t>
            </w:r>
            <w:r w:rsidR="009830C3" w:rsidRPr="009830C3">
              <w:rPr>
                <w:vertAlign w:val="superscript"/>
              </w:rPr>
              <w:t>rd</w:t>
            </w:r>
            <w:r w:rsidR="009830C3">
              <w:t xml:space="preserve"> April; 28</w:t>
            </w:r>
            <w:r w:rsidR="009830C3" w:rsidRPr="009830C3">
              <w:rPr>
                <w:vertAlign w:val="superscript"/>
              </w:rPr>
              <w:t>th</w:t>
            </w:r>
            <w:r w:rsidR="009830C3">
              <w:t xml:space="preserve"> May; 25</w:t>
            </w:r>
            <w:r w:rsidR="009830C3" w:rsidRPr="009830C3">
              <w:rPr>
                <w:vertAlign w:val="superscript"/>
              </w:rPr>
              <w:t>th</w:t>
            </w:r>
            <w:r w:rsidR="009830C3">
              <w:t xml:space="preserve"> June; 23</w:t>
            </w:r>
            <w:r w:rsidR="009830C3" w:rsidRPr="009830C3">
              <w:rPr>
                <w:vertAlign w:val="superscript"/>
              </w:rPr>
              <w:t>rd</w:t>
            </w:r>
            <w:r w:rsidR="009830C3">
              <w:t xml:space="preserve"> July; 24</w:t>
            </w:r>
            <w:r w:rsidR="009830C3" w:rsidRPr="009830C3">
              <w:rPr>
                <w:vertAlign w:val="superscript"/>
              </w:rPr>
              <w:t>th</w:t>
            </w:r>
            <w:r w:rsidR="009830C3">
              <w:t xml:space="preserve"> September; 22</w:t>
            </w:r>
            <w:r w:rsidR="009830C3" w:rsidRPr="009830C3">
              <w:rPr>
                <w:vertAlign w:val="superscript"/>
              </w:rPr>
              <w:t>nd</w:t>
            </w:r>
            <w:r w:rsidR="009830C3">
              <w:t xml:space="preserve"> October; 26</w:t>
            </w:r>
            <w:r w:rsidR="009830C3" w:rsidRPr="009830C3">
              <w:rPr>
                <w:vertAlign w:val="superscript"/>
              </w:rPr>
              <w:t>th</w:t>
            </w:r>
            <w:r w:rsidR="009830C3">
              <w:t xml:space="preserve"> November</w:t>
            </w:r>
          </w:p>
        </w:tc>
      </w:tr>
      <w:tr w:rsidR="00EA2DA7" w14:paraId="1FC4D82F" w14:textId="77777777" w:rsidTr="008B21B7">
        <w:trPr>
          <w:trHeight w:val="340"/>
          <w:jc w:val="center"/>
        </w:trPr>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3F360B" w14:textId="77777777" w:rsidR="00EA2DA7" w:rsidRPr="000F3D25" w:rsidRDefault="00EA2DA7" w:rsidP="00EA2DA7">
            <w:pPr>
              <w:pStyle w:val="CourseInfo"/>
              <w:jc w:val="left"/>
              <w:rPr>
                <w:b/>
              </w:rPr>
            </w:pPr>
            <w:r w:rsidRPr="000F3D25">
              <w:rPr>
                <w:b/>
              </w:rPr>
              <w:t>Tutor</w:t>
            </w:r>
          </w:p>
        </w:tc>
        <w:tc>
          <w:tcPr>
            <w:tcW w:w="83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91704" w14:textId="44FFFC61" w:rsidR="00EA2DA7" w:rsidRDefault="00EA2DA7" w:rsidP="00EA2DA7">
            <w:pPr>
              <w:pStyle w:val="CourseInfo"/>
              <w:jc w:val="left"/>
            </w:pPr>
            <w:r>
              <w:t>Sarah – Women Got Talent</w:t>
            </w:r>
          </w:p>
        </w:tc>
      </w:tr>
      <w:tr w:rsidR="00EA2DA7" w:rsidRPr="00B54B91" w14:paraId="20CFF3A3" w14:textId="77777777" w:rsidTr="008B21B7">
        <w:trPr>
          <w:trHeight w:val="340"/>
          <w:jc w:val="center"/>
        </w:trPr>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A653D8" w14:textId="77777777" w:rsidR="00EA2DA7" w:rsidRPr="00EA2DA7" w:rsidRDefault="00EA2DA7" w:rsidP="00EA2DA7">
            <w:pPr>
              <w:pStyle w:val="CourseInfo"/>
              <w:jc w:val="left"/>
            </w:pPr>
            <w:r w:rsidRPr="00EA2DA7">
              <w:t>How to register</w:t>
            </w:r>
          </w:p>
        </w:tc>
        <w:tc>
          <w:tcPr>
            <w:tcW w:w="83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A35D4" w14:textId="2F2EB94F" w:rsidR="00EA2DA7" w:rsidRPr="00EA2DA7" w:rsidRDefault="003C54FC" w:rsidP="008B0992">
            <w:pPr>
              <w:pStyle w:val="CourseInfo"/>
              <w:jc w:val="left"/>
            </w:pPr>
            <w:r>
              <w:t>R</w:t>
            </w:r>
            <w:r w:rsidR="008B0992" w:rsidRPr="008B0992">
              <w:t xml:space="preserve">egister your interest at Nottingham Women’s Centre Reception, call 0115 9411475 or email </w:t>
            </w:r>
            <w:r w:rsidR="008B0992" w:rsidRPr="008B0992">
              <w:rPr>
                <w:b/>
              </w:rPr>
              <w:t>reception@nottinghamwomenscentre.com</w:t>
            </w:r>
          </w:p>
        </w:tc>
      </w:tr>
      <w:tr w:rsidR="00EA2DA7" w:rsidRPr="00B54B91" w14:paraId="155511D5" w14:textId="77777777" w:rsidTr="00EA2DA7">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C28429" w14:textId="77777777" w:rsidR="00EA2DA7" w:rsidRPr="00B54B91" w:rsidRDefault="00EA2DA7" w:rsidP="00EA2DA7">
            <w:pPr>
              <w:pStyle w:val="CourseInfo"/>
              <w:jc w:val="left"/>
              <w:rPr>
                <w:b/>
              </w:rPr>
            </w:pPr>
            <w:r w:rsidRPr="00B54B91">
              <w:rPr>
                <w:b/>
              </w:rPr>
              <w:t>Frequently asked questions</w:t>
            </w:r>
          </w:p>
        </w:tc>
      </w:tr>
      <w:tr w:rsidR="00EA2DA7" w14:paraId="14D1333A" w14:textId="77777777" w:rsidTr="00EA2DA7">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9D24C" w14:textId="67B04DE0" w:rsidR="00EA2DA7" w:rsidRPr="00EA2DA7" w:rsidRDefault="00EA2DA7" w:rsidP="008B7EE6">
            <w:pPr>
              <w:pStyle w:val="ListParagraph"/>
              <w:numPr>
                <w:ilvl w:val="0"/>
                <w:numId w:val="40"/>
              </w:numPr>
              <w:spacing w:before="120" w:after="120" w:line="276" w:lineRule="auto"/>
              <w:contextualSpacing/>
              <w:rPr>
                <w:rFonts w:cs="Arial"/>
                <w:sz w:val="28"/>
                <w:szCs w:val="28"/>
              </w:rPr>
            </w:pPr>
            <w:r w:rsidRPr="00EA2DA7">
              <w:rPr>
                <w:rFonts w:cs="Arial"/>
                <w:b/>
                <w:sz w:val="28"/>
                <w:szCs w:val="28"/>
              </w:rPr>
              <w:t>Can I just turn up on the first day?</w:t>
            </w:r>
            <w:r w:rsidRPr="00EA2DA7">
              <w:rPr>
                <w:rFonts w:cs="Arial"/>
                <w:sz w:val="28"/>
                <w:szCs w:val="28"/>
              </w:rPr>
              <w:br/>
            </w:r>
            <w:r w:rsidRPr="00F5629F">
              <w:rPr>
                <w:rFonts w:cs="Arial"/>
                <w:sz w:val="28"/>
                <w:szCs w:val="28"/>
              </w:rPr>
              <w:t>No, you will need to register in advance</w:t>
            </w:r>
            <w:r>
              <w:rPr>
                <w:rFonts w:cs="Arial"/>
                <w:sz w:val="28"/>
                <w:szCs w:val="28"/>
              </w:rPr>
              <w:t xml:space="preserve"> a</w:t>
            </w:r>
            <w:r w:rsidR="00B24338">
              <w:rPr>
                <w:rFonts w:cs="Arial"/>
                <w:sz w:val="28"/>
                <w:szCs w:val="28"/>
              </w:rPr>
              <w:t>t</w:t>
            </w:r>
            <w:r>
              <w:rPr>
                <w:rFonts w:cs="Arial"/>
                <w:sz w:val="28"/>
                <w:szCs w:val="28"/>
              </w:rPr>
              <w:t xml:space="preserve"> Reception</w:t>
            </w:r>
            <w:r w:rsidR="003C54FC">
              <w:rPr>
                <w:rFonts w:cs="Arial"/>
                <w:sz w:val="28"/>
                <w:szCs w:val="28"/>
              </w:rPr>
              <w:t>.</w:t>
            </w:r>
          </w:p>
          <w:p w14:paraId="5725971B" w14:textId="731E31DA" w:rsidR="00EA2DA7" w:rsidRPr="00EA2DA7" w:rsidRDefault="00EA2DA7" w:rsidP="008B7EE6">
            <w:pPr>
              <w:pStyle w:val="ListParagraph"/>
              <w:numPr>
                <w:ilvl w:val="0"/>
                <w:numId w:val="40"/>
              </w:numPr>
              <w:spacing w:before="120" w:after="120" w:line="276" w:lineRule="auto"/>
              <w:ind w:left="510" w:hanging="510"/>
              <w:contextualSpacing/>
              <w:rPr>
                <w:rFonts w:cs="Arial"/>
                <w:sz w:val="28"/>
                <w:szCs w:val="28"/>
              </w:rPr>
            </w:pPr>
            <w:r w:rsidRPr="00F5629F">
              <w:rPr>
                <w:rFonts w:cs="Arial"/>
                <w:b/>
                <w:sz w:val="28"/>
                <w:szCs w:val="28"/>
              </w:rPr>
              <w:t>What if I cannot start on the first day?</w:t>
            </w:r>
            <w:r w:rsidRPr="00F5629F">
              <w:rPr>
                <w:rFonts w:cs="Arial"/>
                <w:b/>
                <w:sz w:val="28"/>
                <w:szCs w:val="28"/>
              </w:rPr>
              <w:br/>
            </w:r>
            <w:r w:rsidRPr="00EA2DA7">
              <w:rPr>
                <w:rFonts w:cs="Arial"/>
                <w:sz w:val="28"/>
                <w:szCs w:val="28"/>
              </w:rPr>
              <w:t xml:space="preserve">Not a problem, the workshop content is ongoing. </w:t>
            </w:r>
            <w:r w:rsidR="003C54FC">
              <w:rPr>
                <w:rFonts w:cs="Arial"/>
                <w:sz w:val="28"/>
                <w:szCs w:val="28"/>
              </w:rPr>
              <w:t>You</w:t>
            </w:r>
            <w:r w:rsidRPr="00EA2DA7">
              <w:rPr>
                <w:rFonts w:cs="Arial"/>
                <w:sz w:val="28"/>
                <w:szCs w:val="28"/>
              </w:rPr>
              <w:t xml:space="preserve"> can dip in and out.</w:t>
            </w:r>
          </w:p>
          <w:p w14:paraId="5822DD6B" w14:textId="38BF98D8" w:rsidR="00EA2DA7" w:rsidRPr="002E2A7A" w:rsidRDefault="00EA2DA7" w:rsidP="008B7EE6">
            <w:pPr>
              <w:pStyle w:val="ListParagraph"/>
              <w:numPr>
                <w:ilvl w:val="0"/>
                <w:numId w:val="40"/>
              </w:numPr>
              <w:spacing w:before="120" w:after="120" w:line="276" w:lineRule="auto"/>
              <w:ind w:left="510" w:hanging="510"/>
              <w:contextualSpacing/>
              <w:rPr>
                <w:rFonts w:cs="Arial"/>
                <w:b/>
                <w:sz w:val="28"/>
                <w:szCs w:val="28"/>
              </w:rPr>
            </w:pPr>
            <w:r w:rsidRPr="00F5629F">
              <w:rPr>
                <w:rFonts w:cs="Arial"/>
                <w:b/>
                <w:sz w:val="28"/>
                <w:szCs w:val="28"/>
              </w:rPr>
              <w:t>How much does it cost?</w:t>
            </w:r>
            <w:r w:rsidRPr="00F5629F">
              <w:rPr>
                <w:rFonts w:cs="Arial"/>
                <w:b/>
                <w:sz w:val="28"/>
                <w:szCs w:val="28"/>
              </w:rPr>
              <w:br/>
            </w:r>
            <w:r>
              <w:rPr>
                <w:rFonts w:cs="Arial"/>
                <w:sz w:val="28"/>
                <w:szCs w:val="28"/>
              </w:rPr>
              <w:t>£5.00</w:t>
            </w:r>
          </w:p>
          <w:p w14:paraId="4C954051" w14:textId="00518F77" w:rsidR="00EA2DA7" w:rsidRPr="002A7631" w:rsidRDefault="00EA2DA7" w:rsidP="008B7EE6">
            <w:pPr>
              <w:pStyle w:val="ListParagraph"/>
              <w:numPr>
                <w:ilvl w:val="0"/>
                <w:numId w:val="40"/>
              </w:numPr>
              <w:spacing w:before="120" w:after="120" w:line="276" w:lineRule="auto"/>
              <w:ind w:left="510" w:hanging="510"/>
              <w:contextualSpacing/>
              <w:rPr>
                <w:rFonts w:cs="Arial"/>
                <w:b/>
                <w:sz w:val="28"/>
                <w:szCs w:val="28"/>
              </w:rPr>
            </w:pPr>
            <w:r w:rsidRPr="00F5629F">
              <w:rPr>
                <w:rFonts w:cs="Arial"/>
                <w:b/>
                <w:sz w:val="28"/>
                <w:szCs w:val="28"/>
              </w:rPr>
              <w:t>Do I need to bring anything with me?</w:t>
            </w:r>
            <w:r w:rsidRPr="00F5629F">
              <w:rPr>
                <w:rFonts w:cs="Arial"/>
                <w:b/>
                <w:sz w:val="28"/>
                <w:szCs w:val="28"/>
              </w:rPr>
              <w:br/>
            </w:r>
            <w:r>
              <w:rPr>
                <w:rFonts w:cs="Arial"/>
                <w:sz w:val="28"/>
                <w:szCs w:val="28"/>
              </w:rPr>
              <w:t>A notepad would be useful.</w:t>
            </w:r>
          </w:p>
        </w:tc>
      </w:tr>
    </w:tbl>
    <w:p w14:paraId="0D928439" w14:textId="546D23C7" w:rsidR="00632305" w:rsidRDefault="00EA2DA7">
      <w:r>
        <w:br w:type="page"/>
      </w:r>
      <w:bookmarkEnd w:id="9"/>
      <w:bookmarkEnd w:id="10"/>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5A60C6" w14:paraId="20C69F42" w14:textId="77777777" w:rsidTr="006069AA">
        <w:trPr>
          <w:trHeight w:val="340"/>
          <w:jc w:val="center"/>
        </w:trPr>
        <w:tc>
          <w:tcPr>
            <w:tcW w:w="10446" w:type="dxa"/>
            <w:gridSpan w:val="4"/>
            <w:shd w:val="clear" w:color="auto" w:fill="E2EFD9" w:themeFill="accent6" w:themeFillTint="33"/>
            <w:vAlign w:val="center"/>
          </w:tcPr>
          <w:p w14:paraId="68625E40" w14:textId="3CA47E6A" w:rsidR="005A60C6" w:rsidRDefault="005A60C6" w:rsidP="006069AA">
            <w:pPr>
              <w:pStyle w:val="CourseTitle"/>
            </w:pPr>
            <w:r>
              <w:lastRenderedPageBreak/>
              <w:br w:type="page"/>
            </w:r>
            <w:bookmarkStart w:id="11" w:name="_Toc29805610"/>
            <w:r>
              <w:t>Conversational English</w:t>
            </w:r>
            <w:bookmarkEnd w:id="11"/>
          </w:p>
        </w:tc>
      </w:tr>
      <w:tr w:rsidR="005A60C6" w:rsidRPr="00A10E49" w14:paraId="50713F04" w14:textId="77777777" w:rsidTr="006069AA">
        <w:trPr>
          <w:trHeight w:val="340"/>
          <w:jc w:val="center"/>
        </w:trPr>
        <w:tc>
          <w:tcPr>
            <w:tcW w:w="10446" w:type="dxa"/>
            <w:gridSpan w:val="4"/>
            <w:shd w:val="clear" w:color="auto" w:fill="FFFFFF" w:themeFill="background1"/>
            <w:vAlign w:val="center"/>
          </w:tcPr>
          <w:p w14:paraId="7ED870ED" w14:textId="77777777" w:rsidR="005A60C6" w:rsidRPr="00A10E49" w:rsidRDefault="005A60C6" w:rsidP="006069AA">
            <w:pPr>
              <w:pStyle w:val="CourseInfo"/>
            </w:pPr>
            <w:r w:rsidRPr="002771FD">
              <w:t xml:space="preserve">STAR’s Women’s Conversation Class </w:t>
            </w:r>
            <w:r>
              <w:t xml:space="preserve">(Student Action for Refugees) </w:t>
            </w:r>
            <w:r w:rsidRPr="002771FD">
              <w:t xml:space="preserve">is a class aimed at giving refugee and asylum-seeking </w:t>
            </w:r>
            <w:r>
              <w:t>women the opportunity to practis</w:t>
            </w:r>
            <w:r w:rsidRPr="002771FD">
              <w:t>e and improve their day-to-day English. The class offers one to one tuition for one and a half hours, provided by students from the University of Nottingham in a fun, relaxed and enriching environment. Themes for the class will vary weekly, ranging from food to sport to learning about relevant services that are available. The classes offer worksheets, reading materials and activities that accommodate wo</w:t>
            </w:r>
            <w:r>
              <w:t>men with all levels of English.</w:t>
            </w:r>
          </w:p>
        </w:tc>
      </w:tr>
      <w:tr w:rsidR="005A60C6" w:rsidRPr="009B2594" w14:paraId="1048FAA7" w14:textId="77777777" w:rsidTr="006069AA">
        <w:trPr>
          <w:trHeight w:val="340"/>
          <w:jc w:val="center"/>
        </w:trPr>
        <w:tc>
          <w:tcPr>
            <w:tcW w:w="2537" w:type="dxa"/>
            <w:shd w:val="clear" w:color="auto" w:fill="E2EFD9" w:themeFill="accent6" w:themeFillTint="33"/>
            <w:vAlign w:val="center"/>
          </w:tcPr>
          <w:p w14:paraId="238B4D4E" w14:textId="77777777" w:rsidR="005A60C6" w:rsidRPr="00383D13" w:rsidRDefault="005A60C6" w:rsidP="006069AA">
            <w:pPr>
              <w:pStyle w:val="CourseInfo"/>
              <w:jc w:val="left"/>
              <w:rPr>
                <w:b/>
              </w:rPr>
            </w:pPr>
            <w:r w:rsidRPr="00383D13">
              <w:rPr>
                <w:b/>
              </w:rPr>
              <w:t>Start date</w:t>
            </w:r>
          </w:p>
        </w:tc>
        <w:tc>
          <w:tcPr>
            <w:tcW w:w="2406" w:type="dxa"/>
            <w:shd w:val="clear" w:color="auto" w:fill="FFFFFF" w:themeFill="background1"/>
            <w:vAlign w:val="center"/>
          </w:tcPr>
          <w:p w14:paraId="32215C70" w14:textId="56AF3F16" w:rsidR="005A60C6" w:rsidRPr="009B2594" w:rsidRDefault="00A93027" w:rsidP="006069AA">
            <w:pPr>
              <w:pStyle w:val="CourseInfo"/>
              <w:jc w:val="left"/>
            </w:pPr>
            <w:r>
              <w:t>22</w:t>
            </w:r>
            <w:r w:rsidRPr="00A93027">
              <w:rPr>
                <w:vertAlign w:val="superscript"/>
              </w:rPr>
              <w:t>nd</w:t>
            </w:r>
            <w:r>
              <w:t xml:space="preserve"> January</w:t>
            </w:r>
          </w:p>
        </w:tc>
        <w:tc>
          <w:tcPr>
            <w:tcW w:w="1384" w:type="dxa"/>
            <w:shd w:val="clear" w:color="auto" w:fill="E2EFD9" w:themeFill="accent6" w:themeFillTint="33"/>
            <w:vAlign w:val="center"/>
          </w:tcPr>
          <w:p w14:paraId="44E409E2" w14:textId="77777777" w:rsidR="005A60C6" w:rsidRPr="00383D13" w:rsidRDefault="005A60C6" w:rsidP="006069AA">
            <w:pPr>
              <w:pStyle w:val="CourseInfo"/>
              <w:jc w:val="left"/>
              <w:rPr>
                <w:b/>
              </w:rPr>
            </w:pPr>
            <w:r w:rsidRPr="00383D13">
              <w:rPr>
                <w:b/>
              </w:rPr>
              <w:t>End date</w:t>
            </w:r>
          </w:p>
        </w:tc>
        <w:tc>
          <w:tcPr>
            <w:tcW w:w="4119" w:type="dxa"/>
            <w:shd w:val="clear" w:color="auto" w:fill="FFFFFF" w:themeFill="background1"/>
            <w:vAlign w:val="center"/>
          </w:tcPr>
          <w:p w14:paraId="7B5BEABB" w14:textId="2395D0E8" w:rsidR="005A60C6" w:rsidRPr="009B2594" w:rsidRDefault="00A93027" w:rsidP="006069AA">
            <w:pPr>
              <w:pStyle w:val="CourseInfo"/>
              <w:jc w:val="left"/>
            </w:pPr>
            <w:r>
              <w:t>13</w:t>
            </w:r>
            <w:r w:rsidRPr="00A93027">
              <w:rPr>
                <w:vertAlign w:val="superscript"/>
              </w:rPr>
              <w:t>th</w:t>
            </w:r>
            <w:r>
              <w:t xml:space="preserve"> May</w:t>
            </w:r>
          </w:p>
        </w:tc>
      </w:tr>
      <w:tr w:rsidR="005A60C6" w:rsidRPr="009B2594" w14:paraId="1C75FD9E" w14:textId="77777777" w:rsidTr="006069AA">
        <w:trPr>
          <w:trHeight w:val="340"/>
          <w:jc w:val="center"/>
        </w:trPr>
        <w:tc>
          <w:tcPr>
            <w:tcW w:w="2537" w:type="dxa"/>
            <w:shd w:val="clear" w:color="auto" w:fill="E2EFD9" w:themeFill="accent6" w:themeFillTint="33"/>
            <w:vAlign w:val="center"/>
          </w:tcPr>
          <w:p w14:paraId="5AC48FBD" w14:textId="77777777" w:rsidR="005A60C6" w:rsidRPr="00383D13" w:rsidRDefault="005A60C6" w:rsidP="006069AA">
            <w:pPr>
              <w:pStyle w:val="CourseInfo"/>
              <w:jc w:val="left"/>
              <w:rPr>
                <w:b/>
              </w:rPr>
            </w:pPr>
            <w:r w:rsidRPr="00383D13">
              <w:rPr>
                <w:b/>
              </w:rPr>
              <w:t>Day</w:t>
            </w:r>
          </w:p>
        </w:tc>
        <w:tc>
          <w:tcPr>
            <w:tcW w:w="2406" w:type="dxa"/>
            <w:shd w:val="clear" w:color="auto" w:fill="FFFFFF" w:themeFill="background1"/>
            <w:vAlign w:val="center"/>
          </w:tcPr>
          <w:p w14:paraId="41CB32E8" w14:textId="77777777" w:rsidR="005A60C6" w:rsidRPr="009B2594" w:rsidRDefault="005A60C6" w:rsidP="006069AA">
            <w:pPr>
              <w:pStyle w:val="CourseInfo"/>
              <w:jc w:val="left"/>
            </w:pPr>
            <w:r>
              <w:t>Wednesday</w:t>
            </w:r>
          </w:p>
        </w:tc>
        <w:tc>
          <w:tcPr>
            <w:tcW w:w="1384" w:type="dxa"/>
            <w:shd w:val="clear" w:color="auto" w:fill="E2EFD9" w:themeFill="accent6" w:themeFillTint="33"/>
            <w:vAlign w:val="center"/>
          </w:tcPr>
          <w:p w14:paraId="2B6CC1AE" w14:textId="77777777" w:rsidR="005A60C6" w:rsidRPr="00383D13" w:rsidRDefault="005A60C6" w:rsidP="006069AA">
            <w:pPr>
              <w:pStyle w:val="CourseInfo"/>
              <w:jc w:val="left"/>
              <w:rPr>
                <w:b/>
              </w:rPr>
            </w:pPr>
            <w:r>
              <w:rPr>
                <w:b/>
              </w:rPr>
              <w:t>Time</w:t>
            </w:r>
          </w:p>
        </w:tc>
        <w:tc>
          <w:tcPr>
            <w:tcW w:w="4119" w:type="dxa"/>
            <w:shd w:val="clear" w:color="auto" w:fill="FFFFFF" w:themeFill="background1"/>
            <w:vAlign w:val="center"/>
          </w:tcPr>
          <w:p w14:paraId="064EEA0F" w14:textId="77777777" w:rsidR="005A60C6" w:rsidRPr="009B2594" w:rsidRDefault="005A60C6" w:rsidP="006069AA">
            <w:pPr>
              <w:pStyle w:val="CourseInfo"/>
              <w:jc w:val="left"/>
            </w:pPr>
            <w:r>
              <w:t>1.00 – 2.30</w:t>
            </w:r>
          </w:p>
        </w:tc>
      </w:tr>
      <w:tr w:rsidR="005A60C6" w14:paraId="39207B74" w14:textId="77777777" w:rsidTr="006069AA">
        <w:trPr>
          <w:trHeight w:val="340"/>
          <w:jc w:val="center"/>
        </w:trPr>
        <w:tc>
          <w:tcPr>
            <w:tcW w:w="2537" w:type="dxa"/>
            <w:shd w:val="clear" w:color="auto" w:fill="E2EFD9" w:themeFill="accent6" w:themeFillTint="33"/>
            <w:vAlign w:val="center"/>
          </w:tcPr>
          <w:p w14:paraId="758F6AC4" w14:textId="77777777" w:rsidR="005A60C6" w:rsidRPr="00383D13" w:rsidRDefault="005A60C6" w:rsidP="006069AA">
            <w:pPr>
              <w:pStyle w:val="CourseInfo"/>
              <w:jc w:val="left"/>
              <w:rPr>
                <w:b/>
              </w:rPr>
            </w:pPr>
            <w:r w:rsidRPr="00383D13">
              <w:rPr>
                <w:b/>
              </w:rPr>
              <w:t>Room</w:t>
            </w:r>
          </w:p>
        </w:tc>
        <w:tc>
          <w:tcPr>
            <w:tcW w:w="2406" w:type="dxa"/>
            <w:shd w:val="clear" w:color="auto" w:fill="FFFFFF" w:themeFill="background1"/>
            <w:vAlign w:val="center"/>
          </w:tcPr>
          <w:p w14:paraId="19FFCF47" w14:textId="77777777" w:rsidR="005A60C6" w:rsidRDefault="005A60C6" w:rsidP="006069AA">
            <w:pPr>
              <w:pStyle w:val="CourseInfo"/>
              <w:jc w:val="left"/>
            </w:pPr>
            <w:r>
              <w:t>9</w:t>
            </w:r>
          </w:p>
        </w:tc>
        <w:tc>
          <w:tcPr>
            <w:tcW w:w="1384" w:type="dxa"/>
            <w:shd w:val="clear" w:color="auto" w:fill="E2EFD9" w:themeFill="accent6" w:themeFillTint="33"/>
            <w:vAlign w:val="center"/>
          </w:tcPr>
          <w:p w14:paraId="05BF83D4" w14:textId="77777777" w:rsidR="005A60C6" w:rsidRPr="00383D13" w:rsidRDefault="005A60C6" w:rsidP="006069AA">
            <w:pPr>
              <w:pStyle w:val="CourseInfo"/>
              <w:jc w:val="left"/>
              <w:rPr>
                <w:b/>
              </w:rPr>
            </w:pPr>
            <w:r w:rsidRPr="00383D13">
              <w:rPr>
                <w:b/>
              </w:rPr>
              <w:t>Floor</w:t>
            </w:r>
          </w:p>
        </w:tc>
        <w:tc>
          <w:tcPr>
            <w:tcW w:w="4119" w:type="dxa"/>
            <w:shd w:val="clear" w:color="auto" w:fill="FFFFFF" w:themeFill="background1"/>
            <w:vAlign w:val="center"/>
          </w:tcPr>
          <w:p w14:paraId="1F3115DD" w14:textId="77777777" w:rsidR="005A60C6" w:rsidRDefault="005A60C6" w:rsidP="006069AA">
            <w:pPr>
              <w:pStyle w:val="CourseInfo"/>
              <w:jc w:val="left"/>
            </w:pPr>
            <w:r>
              <w:t>First</w:t>
            </w:r>
          </w:p>
        </w:tc>
      </w:tr>
      <w:tr w:rsidR="005A60C6" w14:paraId="06C528EF" w14:textId="77777777" w:rsidTr="006069AA">
        <w:trPr>
          <w:trHeight w:val="340"/>
          <w:jc w:val="center"/>
        </w:trPr>
        <w:tc>
          <w:tcPr>
            <w:tcW w:w="2537" w:type="dxa"/>
            <w:shd w:val="clear" w:color="auto" w:fill="E2EFD9" w:themeFill="accent6" w:themeFillTint="33"/>
            <w:vAlign w:val="center"/>
          </w:tcPr>
          <w:p w14:paraId="2E2CE583" w14:textId="77777777" w:rsidR="005A60C6" w:rsidRPr="000F3D25" w:rsidRDefault="005A60C6" w:rsidP="006069AA">
            <w:pPr>
              <w:pStyle w:val="CourseInfo"/>
              <w:jc w:val="left"/>
              <w:rPr>
                <w:b/>
              </w:rPr>
            </w:pPr>
            <w:r w:rsidRPr="000F3D25">
              <w:rPr>
                <w:b/>
              </w:rPr>
              <w:t>Dates</w:t>
            </w:r>
          </w:p>
        </w:tc>
        <w:tc>
          <w:tcPr>
            <w:tcW w:w="7909" w:type="dxa"/>
            <w:gridSpan w:val="3"/>
            <w:shd w:val="clear" w:color="auto" w:fill="FFFFFF" w:themeFill="background1"/>
            <w:vAlign w:val="center"/>
          </w:tcPr>
          <w:p w14:paraId="0B6D9A4D" w14:textId="73E1A151" w:rsidR="005A60C6" w:rsidRPr="00FD70A3" w:rsidRDefault="00A93027" w:rsidP="006069AA">
            <w:pPr>
              <w:pStyle w:val="CourseInfo"/>
              <w:jc w:val="left"/>
              <w:rPr>
                <w:sz w:val="26"/>
                <w:szCs w:val="26"/>
              </w:rPr>
            </w:pPr>
            <w:r>
              <w:rPr>
                <w:sz w:val="26"/>
                <w:szCs w:val="26"/>
              </w:rPr>
              <w:t>22, 29 January; 5, 12, 19, 26 February; 4, 11, 18, 25 March;</w:t>
            </w:r>
            <w:r>
              <w:rPr>
                <w:sz w:val="26"/>
                <w:szCs w:val="26"/>
              </w:rPr>
              <w:br/>
              <w:t>1 April; 6, 13 May</w:t>
            </w:r>
          </w:p>
        </w:tc>
      </w:tr>
      <w:tr w:rsidR="005A60C6" w14:paraId="65F2BF34" w14:textId="77777777" w:rsidTr="006069AA">
        <w:trPr>
          <w:trHeight w:val="340"/>
          <w:jc w:val="center"/>
        </w:trPr>
        <w:tc>
          <w:tcPr>
            <w:tcW w:w="2537" w:type="dxa"/>
            <w:shd w:val="clear" w:color="auto" w:fill="E2EFD9" w:themeFill="accent6" w:themeFillTint="33"/>
            <w:vAlign w:val="center"/>
          </w:tcPr>
          <w:p w14:paraId="54C00BB3" w14:textId="77777777" w:rsidR="005A60C6" w:rsidRPr="000F3D25" w:rsidRDefault="005A60C6" w:rsidP="006069AA">
            <w:pPr>
              <w:pStyle w:val="CourseInfo"/>
              <w:jc w:val="left"/>
              <w:rPr>
                <w:b/>
              </w:rPr>
            </w:pPr>
            <w:r w:rsidRPr="000F3D25">
              <w:rPr>
                <w:b/>
              </w:rPr>
              <w:t>Tutor</w:t>
            </w:r>
          </w:p>
        </w:tc>
        <w:tc>
          <w:tcPr>
            <w:tcW w:w="7909" w:type="dxa"/>
            <w:gridSpan w:val="3"/>
            <w:shd w:val="clear" w:color="auto" w:fill="FFFFFF" w:themeFill="background1"/>
            <w:vAlign w:val="center"/>
          </w:tcPr>
          <w:p w14:paraId="668DB8AD" w14:textId="77777777" w:rsidR="005A60C6" w:rsidRDefault="005A60C6" w:rsidP="006069AA">
            <w:pPr>
              <w:pStyle w:val="CourseInfo"/>
              <w:jc w:val="left"/>
            </w:pPr>
            <w:r>
              <w:t>Student volunteers from University of Nottingham</w:t>
            </w:r>
          </w:p>
        </w:tc>
      </w:tr>
      <w:tr w:rsidR="005A60C6" w:rsidRPr="00B54B91" w14:paraId="0253CD0B" w14:textId="77777777" w:rsidTr="006069AA">
        <w:trPr>
          <w:trHeight w:val="340"/>
          <w:jc w:val="center"/>
        </w:trPr>
        <w:tc>
          <w:tcPr>
            <w:tcW w:w="2537" w:type="dxa"/>
            <w:shd w:val="clear" w:color="auto" w:fill="E2EFD9" w:themeFill="accent6" w:themeFillTint="33"/>
            <w:vAlign w:val="center"/>
          </w:tcPr>
          <w:p w14:paraId="2C9E1F7C" w14:textId="77777777" w:rsidR="005A60C6" w:rsidRPr="000F3D25" w:rsidRDefault="005A60C6" w:rsidP="006069AA">
            <w:pPr>
              <w:pStyle w:val="CourseInfo"/>
              <w:jc w:val="left"/>
              <w:rPr>
                <w:b/>
              </w:rPr>
            </w:pPr>
            <w:r w:rsidRPr="000F3D25">
              <w:rPr>
                <w:b/>
              </w:rPr>
              <w:t>How to register</w:t>
            </w:r>
          </w:p>
        </w:tc>
        <w:tc>
          <w:tcPr>
            <w:tcW w:w="7909" w:type="dxa"/>
            <w:gridSpan w:val="3"/>
            <w:shd w:val="clear" w:color="auto" w:fill="FFFFFF" w:themeFill="background1"/>
            <w:vAlign w:val="center"/>
          </w:tcPr>
          <w:p w14:paraId="492A999C" w14:textId="149B3E05" w:rsidR="005A60C6" w:rsidRPr="00B54B91" w:rsidRDefault="008B0992" w:rsidP="008B0992">
            <w:pPr>
              <w:pStyle w:val="CourseInfo"/>
              <w:jc w:val="left"/>
            </w:pPr>
            <w:r>
              <w:t>Book in advance</w:t>
            </w:r>
            <w:r w:rsidRPr="008B0992">
              <w:t xml:space="preserve"> at Nottingham Women’s Centre Reception, call 0115 9411475 or email </w:t>
            </w:r>
            <w:r w:rsidRPr="008B0992">
              <w:rPr>
                <w:b/>
              </w:rPr>
              <w:t>reception@nottinghamwomenscentre.com</w:t>
            </w:r>
          </w:p>
        </w:tc>
      </w:tr>
      <w:tr w:rsidR="005A60C6" w:rsidRPr="00B54B91" w14:paraId="347F8B57" w14:textId="77777777" w:rsidTr="006069AA">
        <w:trPr>
          <w:trHeight w:val="340"/>
          <w:jc w:val="center"/>
        </w:trPr>
        <w:tc>
          <w:tcPr>
            <w:tcW w:w="10446" w:type="dxa"/>
            <w:gridSpan w:val="4"/>
            <w:shd w:val="clear" w:color="auto" w:fill="E2EFD9" w:themeFill="accent6" w:themeFillTint="33"/>
            <w:vAlign w:val="center"/>
          </w:tcPr>
          <w:p w14:paraId="63EDCA87" w14:textId="77777777" w:rsidR="005A60C6" w:rsidRPr="00B54B91" w:rsidRDefault="005A60C6" w:rsidP="006069AA">
            <w:pPr>
              <w:pStyle w:val="CourseInfo"/>
              <w:jc w:val="left"/>
              <w:rPr>
                <w:b/>
              </w:rPr>
            </w:pPr>
            <w:r w:rsidRPr="00B54B91">
              <w:rPr>
                <w:b/>
              </w:rPr>
              <w:t>Frequently asked questions</w:t>
            </w:r>
          </w:p>
        </w:tc>
      </w:tr>
      <w:tr w:rsidR="005A60C6" w:rsidRPr="00A537B1" w14:paraId="4C0A6AC2" w14:textId="77777777" w:rsidTr="006069AA">
        <w:trPr>
          <w:trHeight w:val="340"/>
          <w:jc w:val="center"/>
        </w:trPr>
        <w:tc>
          <w:tcPr>
            <w:tcW w:w="10446" w:type="dxa"/>
            <w:gridSpan w:val="4"/>
            <w:shd w:val="clear" w:color="auto" w:fill="FFFFFF" w:themeFill="background1"/>
            <w:vAlign w:val="center"/>
          </w:tcPr>
          <w:p w14:paraId="1C116179" w14:textId="77777777" w:rsidR="005A60C6" w:rsidRDefault="005A60C6" w:rsidP="00793CE5">
            <w:pPr>
              <w:pStyle w:val="ListParagraph"/>
              <w:numPr>
                <w:ilvl w:val="0"/>
                <w:numId w:val="10"/>
              </w:numPr>
              <w:spacing w:before="120" w:after="120" w:line="276" w:lineRule="auto"/>
              <w:contextualSpacing/>
              <w:rPr>
                <w:rFonts w:cs="Arial"/>
                <w:b/>
                <w:sz w:val="28"/>
                <w:szCs w:val="28"/>
              </w:rPr>
            </w:pPr>
            <w:r w:rsidRPr="00F5629F">
              <w:rPr>
                <w:rFonts w:cs="Arial"/>
                <w:b/>
                <w:sz w:val="28"/>
                <w:szCs w:val="28"/>
              </w:rPr>
              <w:t>Can I just turn up on the first day?</w:t>
            </w:r>
          </w:p>
          <w:p w14:paraId="61D522C4" w14:textId="77777777" w:rsidR="005A60C6" w:rsidRPr="00C52AA0" w:rsidRDefault="005A60C6" w:rsidP="006069AA">
            <w:pPr>
              <w:pStyle w:val="ListParagraph"/>
              <w:spacing w:before="120" w:after="120" w:line="276" w:lineRule="auto"/>
              <w:ind w:left="360"/>
              <w:contextualSpacing/>
              <w:rPr>
                <w:rFonts w:cs="Arial"/>
                <w:sz w:val="28"/>
                <w:szCs w:val="28"/>
              </w:rPr>
            </w:pPr>
            <w:r>
              <w:rPr>
                <w:rFonts w:cs="Arial"/>
                <w:sz w:val="28"/>
                <w:szCs w:val="28"/>
              </w:rPr>
              <w:t>No, please contact Reception on 0115 9411475 to register.</w:t>
            </w:r>
          </w:p>
          <w:p w14:paraId="48A3A1CE" w14:textId="77777777" w:rsidR="005A60C6" w:rsidRPr="00803136" w:rsidRDefault="005A60C6" w:rsidP="00793CE5">
            <w:pPr>
              <w:pStyle w:val="CourseInfo"/>
              <w:numPr>
                <w:ilvl w:val="0"/>
                <w:numId w:val="10"/>
              </w:numPr>
              <w:spacing w:line="264" w:lineRule="auto"/>
              <w:jc w:val="left"/>
              <w:rPr>
                <w:rFonts w:cs="Arial"/>
                <w:b/>
              </w:rPr>
            </w:pPr>
            <w:r w:rsidRPr="00803136">
              <w:rPr>
                <w:rFonts w:cs="Arial"/>
                <w:b/>
              </w:rPr>
              <w:t xml:space="preserve">How much does it cost? </w:t>
            </w:r>
            <w:r>
              <w:rPr>
                <w:rFonts w:cs="Arial"/>
                <w:b/>
              </w:rPr>
              <w:br/>
            </w:r>
            <w:r w:rsidRPr="00803136">
              <w:rPr>
                <w:rFonts w:cs="Arial"/>
              </w:rPr>
              <w:t>It is free.</w:t>
            </w:r>
          </w:p>
          <w:p w14:paraId="48832531" w14:textId="77777777" w:rsidR="005A60C6" w:rsidRPr="00A537B1" w:rsidRDefault="005A60C6" w:rsidP="00793CE5">
            <w:pPr>
              <w:pStyle w:val="CourseInfo"/>
              <w:numPr>
                <w:ilvl w:val="0"/>
                <w:numId w:val="10"/>
              </w:numPr>
              <w:spacing w:line="264" w:lineRule="auto"/>
              <w:jc w:val="left"/>
              <w:rPr>
                <w:rFonts w:cs="Arial"/>
                <w:b/>
              </w:rPr>
            </w:pPr>
            <w:r w:rsidRPr="00803136">
              <w:rPr>
                <w:rFonts w:cs="Arial"/>
                <w:b/>
              </w:rPr>
              <w:t>Do I have to commit to attending every session?</w:t>
            </w:r>
            <w:r w:rsidRPr="00803136">
              <w:rPr>
                <w:rFonts w:cs="Arial"/>
                <w:b/>
              </w:rPr>
              <w:br/>
            </w:r>
            <w:r w:rsidRPr="00D86BC3">
              <w:rPr>
                <w:rFonts w:cs="Arial"/>
              </w:rPr>
              <w:t>No, just turn up when you can</w:t>
            </w:r>
            <w:r>
              <w:rPr>
                <w:rFonts w:cs="Arial"/>
              </w:rPr>
              <w:t>.</w:t>
            </w:r>
          </w:p>
          <w:p w14:paraId="6A369BF8" w14:textId="77777777" w:rsidR="005A60C6" w:rsidRPr="00A537B1" w:rsidRDefault="005A60C6" w:rsidP="00793CE5">
            <w:pPr>
              <w:pStyle w:val="CourseInfo"/>
              <w:numPr>
                <w:ilvl w:val="0"/>
                <w:numId w:val="10"/>
              </w:numPr>
              <w:spacing w:line="276" w:lineRule="auto"/>
              <w:jc w:val="left"/>
              <w:rPr>
                <w:rFonts w:cs="Arial"/>
                <w:b/>
              </w:rPr>
            </w:pPr>
            <w:r w:rsidRPr="00A537B1">
              <w:rPr>
                <w:rFonts w:cs="Arial"/>
                <w:b/>
              </w:rPr>
              <w:t>Do I need to bring anything with me?</w:t>
            </w:r>
            <w:r w:rsidRPr="00A537B1">
              <w:rPr>
                <w:rFonts w:cs="Arial"/>
                <w:b/>
              </w:rPr>
              <w:br/>
            </w:r>
            <w:r>
              <w:rPr>
                <w:rFonts w:cs="Arial"/>
              </w:rPr>
              <w:t>No.</w:t>
            </w:r>
          </w:p>
        </w:tc>
      </w:tr>
    </w:tbl>
    <w:p w14:paraId="1B31617D" w14:textId="77777777" w:rsidR="005A60C6" w:rsidRDefault="005A60C6">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5A60C6" w14:paraId="5BFDF668" w14:textId="77777777" w:rsidTr="006069AA">
        <w:trPr>
          <w:trHeight w:val="340"/>
          <w:jc w:val="center"/>
        </w:trPr>
        <w:tc>
          <w:tcPr>
            <w:tcW w:w="10446" w:type="dxa"/>
            <w:gridSpan w:val="4"/>
            <w:shd w:val="clear" w:color="auto" w:fill="E5DFEC"/>
            <w:vAlign w:val="center"/>
          </w:tcPr>
          <w:p w14:paraId="22CE3618" w14:textId="5E742064" w:rsidR="005A60C6" w:rsidRDefault="005A60C6" w:rsidP="006069AA">
            <w:pPr>
              <w:pStyle w:val="CourseTitle"/>
            </w:pPr>
            <w:bookmarkStart w:id="12" w:name="_Toc29805611"/>
            <w:r>
              <w:lastRenderedPageBreak/>
              <w:t>Crafty Club</w:t>
            </w:r>
            <w:bookmarkEnd w:id="12"/>
          </w:p>
        </w:tc>
      </w:tr>
      <w:tr w:rsidR="005A60C6" w:rsidRPr="00A10E49" w14:paraId="79E6EFA0" w14:textId="77777777" w:rsidTr="006069AA">
        <w:trPr>
          <w:trHeight w:val="340"/>
          <w:jc w:val="center"/>
        </w:trPr>
        <w:tc>
          <w:tcPr>
            <w:tcW w:w="10446" w:type="dxa"/>
            <w:gridSpan w:val="4"/>
            <w:shd w:val="clear" w:color="auto" w:fill="FFFFFF" w:themeFill="background1"/>
            <w:vAlign w:val="center"/>
          </w:tcPr>
          <w:p w14:paraId="38E2DCC2" w14:textId="77777777" w:rsidR="005A60C6" w:rsidRDefault="005A60C6" w:rsidP="006069AA">
            <w:pPr>
              <w:pStyle w:val="CourseInfo"/>
            </w:pPr>
            <w:r w:rsidRPr="00803136">
              <w:t>This is a very informal group, no special skills are needed, just come along and join in with some of the craft projects on offer. You can also have a chat, a coffee and meet new friends in a warm, welcoming environment.</w:t>
            </w:r>
          </w:p>
          <w:p w14:paraId="723BC44F" w14:textId="7C48CACF" w:rsidR="005A60C6" w:rsidRPr="00A10E49" w:rsidRDefault="005A60C6" w:rsidP="006069AA">
            <w:pPr>
              <w:pStyle w:val="CourseInfo"/>
            </w:pPr>
            <w:r>
              <w:t>Please note: this group is not tutor led</w:t>
            </w:r>
            <w:r w:rsidR="003C54FC">
              <w:t>.</w:t>
            </w:r>
          </w:p>
        </w:tc>
      </w:tr>
      <w:tr w:rsidR="005A60C6" w:rsidRPr="009B2594" w14:paraId="0CD0763B" w14:textId="77777777" w:rsidTr="006069AA">
        <w:trPr>
          <w:trHeight w:val="340"/>
          <w:jc w:val="center"/>
        </w:trPr>
        <w:tc>
          <w:tcPr>
            <w:tcW w:w="2537" w:type="dxa"/>
            <w:shd w:val="clear" w:color="auto" w:fill="E5DFEC"/>
            <w:vAlign w:val="center"/>
          </w:tcPr>
          <w:p w14:paraId="2B83C0BE" w14:textId="77777777" w:rsidR="005A60C6" w:rsidRPr="00383D13" w:rsidRDefault="005A60C6" w:rsidP="006069AA">
            <w:pPr>
              <w:pStyle w:val="CourseInfo"/>
              <w:jc w:val="left"/>
              <w:rPr>
                <w:b/>
              </w:rPr>
            </w:pPr>
            <w:r w:rsidRPr="00383D13">
              <w:rPr>
                <w:b/>
              </w:rPr>
              <w:t>Start date</w:t>
            </w:r>
          </w:p>
        </w:tc>
        <w:tc>
          <w:tcPr>
            <w:tcW w:w="2406" w:type="dxa"/>
            <w:shd w:val="clear" w:color="auto" w:fill="FFFFFF" w:themeFill="background1"/>
            <w:vAlign w:val="center"/>
          </w:tcPr>
          <w:p w14:paraId="7885F6FC" w14:textId="77777777" w:rsidR="005A60C6" w:rsidRPr="009B2594" w:rsidRDefault="005A60C6" w:rsidP="006069AA">
            <w:pPr>
              <w:pStyle w:val="CourseInfo"/>
              <w:jc w:val="left"/>
            </w:pPr>
            <w:r>
              <w:t>Ongoing</w:t>
            </w:r>
          </w:p>
        </w:tc>
        <w:tc>
          <w:tcPr>
            <w:tcW w:w="1384" w:type="dxa"/>
            <w:shd w:val="clear" w:color="auto" w:fill="E5DFEC"/>
            <w:vAlign w:val="center"/>
          </w:tcPr>
          <w:p w14:paraId="46612A11" w14:textId="77777777" w:rsidR="005A60C6" w:rsidRPr="00383D13" w:rsidRDefault="005A60C6" w:rsidP="006069AA">
            <w:pPr>
              <w:pStyle w:val="CourseInfo"/>
              <w:jc w:val="left"/>
              <w:rPr>
                <w:b/>
              </w:rPr>
            </w:pPr>
            <w:r w:rsidRPr="00383D13">
              <w:rPr>
                <w:b/>
              </w:rPr>
              <w:t>End date</w:t>
            </w:r>
          </w:p>
        </w:tc>
        <w:tc>
          <w:tcPr>
            <w:tcW w:w="4119" w:type="dxa"/>
            <w:shd w:val="clear" w:color="auto" w:fill="FFFFFF" w:themeFill="background1"/>
            <w:vAlign w:val="center"/>
          </w:tcPr>
          <w:p w14:paraId="1897A638" w14:textId="77777777" w:rsidR="005A60C6" w:rsidRPr="009B2594" w:rsidRDefault="005A60C6" w:rsidP="006069AA">
            <w:pPr>
              <w:pStyle w:val="CourseInfo"/>
              <w:jc w:val="left"/>
            </w:pPr>
            <w:r>
              <w:t>Ongoing</w:t>
            </w:r>
          </w:p>
        </w:tc>
      </w:tr>
      <w:tr w:rsidR="005A60C6" w:rsidRPr="009B2594" w14:paraId="3B47AD14" w14:textId="77777777" w:rsidTr="006069AA">
        <w:trPr>
          <w:trHeight w:val="340"/>
          <w:jc w:val="center"/>
        </w:trPr>
        <w:tc>
          <w:tcPr>
            <w:tcW w:w="2537" w:type="dxa"/>
            <w:shd w:val="clear" w:color="auto" w:fill="E5DFEC"/>
            <w:vAlign w:val="center"/>
          </w:tcPr>
          <w:p w14:paraId="34547EA4" w14:textId="77777777" w:rsidR="005A60C6" w:rsidRPr="00383D13" w:rsidRDefault="005A60C6" w:rsidP="006069AA">
            <w:pPr>
              <w:pStyle w:val="CourseInfo"/>
              <w:jc w:val="left"/>
              <w:rPr>
                <w:b/>
              </w:rPr>
            </w:pPr>
            <w:r w:rsidRPr="00383D13">
              <w:rPr>
                <w:b/>
              </w:rPr>
              <w:t>Day</w:t>
            </w:r>
          </w:p>
        </w:tc>
        <w:tc>
          <w:tcPr>
            <w:tcW w:w="2406" w:type="dxa"/>
            <w:shd w:val="clear" w:color="auto" w:fill="FFFFFF" w:themeFill="background1"/>
            <w:vAlign w:val="center"/>
          </w:tcPr>
          <w:p w14:paraId="288B1ED0" w14:textId="77777777" w:rsidR="005A60C6" w:rsidRPr="009B2594" w:rsidRDefault="005A60C6" w:rsidP="006069AA">
            <w:pPr>
              <w:pStyle w:val="CourseInfo"/>
              <w:jc w:val="left"/>
            </w:pPr>
            <w:r>
              <w:t>Thursday</w:t>
            </w:r>
          </w:p>
        </w:tc>
        <w:tc>
          <w:tcPr>
            <w:tcW w:w="1384" w:type="dxa"/>
            <w:shd w:val="clear" w:color="auto" w:fill="E5DFEC"/>
            <w:vAlign w:val="center"/>
          </w:tcPr>
          <w:p w14:paraId="7C29E51B" w14:textId="77777777" w:rsidR="005A60C6" w:rsidRPr="00383D13" w:rsidRDefault="005A60C6" w:rsidP="006069AA">
            <w:pPr>
              <w:pStyle w:val="CourseInfo"/>
              <w:jc w:val="left"/>
              <w:rPr>
                <w:b/>
              </w:rPr>
            </w:pPr>
            <w:r>
              <w:rPr>
                <w:b/>
              </w:rPr>
              <w:t>Time</w:t>
            </w:r>
          </w:p>
        </w:tc>
        <w:tc>
          <w:tcPr>
            <w:tcW w:w="4119" w:type="dxa"/>
            <w:shd w:val="clear" w:color="auto" w:fill="FFFFFF" w:themeFill="background1"/>
            <w:vAlign w:val="center"/>
          </w:tcPr>
          <w:p w14:paraId="6E472AF3" w14:textId="1EDAE04A" w:rsidR="005A60C6" w:rsidRPr="009B2594" w:rsidRDefault="005A60C6" w:rsidP="006C386A">
            <w:pPr>
              <w:pStyle w:val="CourseInfo"/>
              <w:jc w:val="left"/>
            </w:pPr>
            <w:r>
              <w:t>10.00 – 1.00</w:t>
            </w:r>
          </w:p>
        </w:tc>
      </w:tr>
      <w:tr w:rsidR="005A60C6" w14:paraId="21CDE580" w14:textId="77777777" w:rsidTr="006069AA">
        <w:trPr>
          <w:trHeight w:val="340"/>
          <w:jc w:val="center"/>
        </w:trPr>
        <w:tc>
          <w:tcPr>
            <w:tcW w:w="2537" w:type="dxa"/>
            <w:shd w:val="clear" w:color="auto" w:fill="E5DFEC"/>
            <w:vAlign w:val="center"/>
          </w:tcPr>
          <w:p w14:paraId="47C7BB65" w14:textId="77777777" w:rsidR="005A60C6" w:rsidRPr="00383D13" w:rsidRDefault="005A60C6" w:rsidP="006069AA">
            <w:pPr>
              <w:pStyle w:val="CourseInfo"/>
              <w:jc w:val="left"/>
              <w:rPr>
                <w:b/>
              </w:rPr>
            </w:pPr>
            <w:r w:rsidRPr="00383D13">
              <w:rPr>
                <w:b/>
              </w:rPr>
              <w:t>Room</w:t>
            </w:r>
          </w:p>
        </w:tc>
        <w:tc>
          <w:tcPr>
            <w:tcW w:w="2406" w:type="dxa"/>
            <w:shd w:val="clear" w:color="auto" w:fill="FFFFFF" w:themeFill="background1"/>
            <w:vAlign w:val="center"/>
          </w:tcPr>
          <w:p w14:paraId="546CF771" w14:textId="77777777" w:rsidR="005A60C6" w:rsidRDefault="005A60C6" w:rsidP="006069AA">
            <w:pPr>
              <w:pStyle w:val="CourseInfo"/>
              <w:jc w:val="left"/>
            </w:pPr>
            <w:r>
              <w:t>9</w:t>
            </w:r>
          </w:p>
        </w:tc>
        <w:tc>
          <w:tcPr>
            <w:tcW w:w="1384" w:type="dxa"/>
            <w:shd w:val="clear" w:color="auto" w:fill="E5DFEC"/>
            <w:vAlign w:val="center"/>
          </w:tcPr>
          <w:p w14:paraId="735D9D83" w14:textId="77777777" w:rsidR="005A60C6" w:rsidRPr="00383D13" w:rsidRDefault="005A60C6" w:rsidP="006069AA">
            <w:pPr>
              <w:pStyle w:val="CourseInfo"/>
              <w:jc w:val="left"/>
              <w:rPr>
                <w:b/>
              </w:rPr>
            </w:pPr>
            <w:r w:rsidRPr="00383D13">
              <w:rPr>
                <w:b/>
              </w:rPr>
              <w:t>Floor</w:t>
            </w:r>
          </w:p>
        </w:tc>
        <w:tc>
          <w:tcPr>
            <w:tcW w:w="4119" w:type="dxa"/>
            <w:shd w:val="clear" w:color="auto" w:fill="FFFFFF" w:themeFill="background1"/>
            <w:vAlign w:val="center"/>
          </w:tcPr>
          <w:p w14:paraId="6970A745" w14:textId="77777777" w:rsidR="005A60C6" w:rsidRDefault="005A60C6" w:rsidP="006069AA">
            <w:pPr>
              <w:pStyle w:val="CourseInfo"/>
              <w:jc w:val="left"/>
            </w:pPr>
            <w:r>
              <w:t>First</w:t>
            </w:r>
          </w:p>
        </w:tc>
      </w:tr>
      <w:tr w:rsidR="005A60C6" w14:paraId="195FE12A" w14:textId="77777777" w:rsidTr="006069AA">
        <w:trPr>
          <w:trHeight w:val="340"/>
          <w:jc w:val="center"/>
        </w:trPr>
        <w:tc>
          <w:tcPr>
            <w:tcW w:w="2537" w:type="dxa"/>
            <w:shd w:val="clear" w:color="auto" w:fill="E5DFEC"/>
            <w:vAlign w:val="center"/>
          </w:tcPr>
          <w:p w14:paraId="72EA1466" w14:textId="77777777" w:rsidR="005A60C6" w:rsidRPr="000F3D25" w:rsidRDefault="005A60C6" w:rsidP="006069AA">
            <w:pPr>
              <w:pStyle w:val="CourseInfo"/>
              <w:jc w:val="left"/>
              <w:rPr>
                <w:b/>
              </w:rPr>
            </w:pPr>
            <w:r w:rsidRPr="000F3D25">
              <w:rPr>
                <w:b/>
              </w:rPr>
              <w:t>Tutor</w:t>
            </w:r>
          </w:p>
        </w:tc>
        <w:tc>
          <w:tcPr>
            <w:tcW w:w="7909" w:type="dxa"/>
            <w:gridSpan w:val="3"/>
            <w:shd w:val="clear" w:color="auto" w:fill="FFFFFF" w:themeFill="background1"/>
            <w:vAlign w:val="center"/>
          </w:tcPr>
          <w:p w14:paraId="191D700A" w14:textId="77777777" w:rsidR="005A60C6" w:rsidRDefault="005A60C6" w:rsidP="006069AA">
            <w:pPr>
              <w:pStyle w:val="CourseInfo"/>
              <w:jc w:val="left"/>
            </w:pPr>
            <w:r>
              <w:t>This group is not tutor led</w:t>
            </w:r>
          </w:p>
        </w:tc>
      </w:tr>
      <w:tr w:rsidR="005A60C6" w:rsidRPr="00B54B91" w14:paraId="68CE65DF" w14:textId="77777777" w:rsidTr="006069AA">
        <w:trPr>
          <w:trHeight w:val="340"/>
          <w:jc w:val="center"/>
        </w:trPr>
        <w:tc>
          <w:tcPr>
            <w:tcW w:w="2537" w:type="dxa"/>
            <w:shd w:val="clear" w:color="auto" w:fill="E5DFEC"/>
            <w:vAlign w:val="center"/>
          </w:tcPr>
          <w:p w14:paraId="0E4DBE36" w14:textId="77777777" w:rsidR="005A60C6" w:rsidRPr="000F3D25" w:rsidRDefault="005A60C6" w:rsidP="006069AA">
            <w:pPr>
              <w:pStyle w:val="CourseInfo"/>
              <w:jc w:val="left"/>
              <w:rPr>
                <w:b/>
              </w:rPr>
            </w:pPr>
            <w:r w:rsidRPr="000F3D25">
              <w:rPr>
                <w:b/>
              </w:rPr>
              <w:t>How to register</w:t>
            </w:r>
          </w:p>
        </w:tc>
        <w:tc>
          <w:tcPr>
            <w:tcW w:w="7909" w:type="dxa"/>
            <w:gridSpan w:val="3"/>
            <w:shd w:val="clear" w:color="auto" w:fill="FFFFFF" w:themeFill="background1"/>
            <w:vAlign w:val="center"/>
          </w:tcPr>
          <w:p w14:paraId="5786C8B3" w14:textId="77777777" w:rsidR="005A60C6" w:rsidRPr="00B54B91" w:rsidRDefault="005A60C6" w:rsidP="006069AA">
            <w:pPr>
              <w:pStyle w:val="CourseInfo"/>
            </w:pPr>
            <w:r>
              <w:t>Not applicable, just turn up</w:t>
            </w:r>
          </w:p>
        </w:tc>
      </w:tr>
      <w:tr w:rsidR="005A60C6" w:rsidRPr="00B54B91" w14:paraId="648EFA5B" w14:textId="77777777" w:rsidTr="006069AA">
        <w:trPr>
          <w:trHeight w:val="340"/>
          <w:jc w:val="center"/>
        </w:trPr>
        <w:tc>
          <w:tcPr>
            <w:tcW w:w="10446" w:type="dxa"/>
            <w:gridSpan w:val="4"/>
            <w:shd w:val="clear" w:color="auto" w:fill="E5DFEC"/>
            <w:vAlign w:val="center"/>
          </w:tcPr>
          <w:p w14:paraId="51271CF6" w14:textId="77777777" w:rsidR="005A60C6" w:rsidRPr="00B54B91" w:rsidRDefault="005A60C6" w:rsidP="006069AA">
            <w:pPr>
              <w:pStyle w:val="CourseInfo"/>
              <w:jc w:val="left"/>
              <w:rPr>
                <w:b/>
              </w:rPr>
            </w:pPr>
            <w:r w:rsidRPr="00B54B91">
              <w:rPr>
                <w:b/>
              </w:rPr>
              <w:t>Frequently asked questions</w:t>
            </w:r>
          </w:p>
        </w:tc>
      </w:tr>
      <w:tr w:rsidR="005A60C6" w14:paraId="2FAA1510" w14:textId="77777777" w:rsidTr="006069AA">
        <w:trPr>
          <w:trHeight w:val="340"/>
          <w:jc w:val="center"/>
        </w:trPr>
        <w:tc>
          <w:tcPr>
            <w:tcW w:w="10446" w:type="dxa"/>
            <w:gridSpan w:val="4"/>
            <w:shd w:val="clear" w:color="auto" w:fill="FFFFFF" w:themeFill="background1"/>
            <w:vAlign w:val="center"/>
          </w:tcPr>
          <w:p w14:paraId="5C2771F6" w14:textId="77777777" w:rsidR="005A60C6" w:rsidRPr="00803136" w:rsidRDefault="005A60C6" w:rsidP="00793CE5">
            <w:pPr>
              <w:pStyle w:val="CourseInfo"/>
              <w:numPr>
                <w:ilvl w:val="0"/>
                <w:numId w:val="5"/>
              </w:numPr>
              <w:spacing w:line="264" w:lineRule="auto"/>
              <w:jc w:val="left"/>
              <w:rPr>
                <w:rFonts w:cs="Arial"/>
                <w:b/>
              </w:rPr>
            </w:pPr>
            <w:r w:rsidRPr="00803136">
              <w:rPr>
                <w:rFonts w:cs="Arial"/>
                <w:b/>
              </w:rPr>
              <w:t xml:space="preserve">How much does it cost? </w:t>
            </w:r>
            <w:r>
              <w:rPr>
                <w:rFonts w:cs="Arial"/>
                <w:b/>
              </w:rPr>
              <w:br/>
            </w:r>
            <w:r w:rsidRPr="00803136">
              <w:rPr>
                <w:rFonts w:cs="Arial"/>
              </w:rPr>
              <w:t>It is free.</w:t>
            </w:r>
          </w:p>
          <w:p w14:paraId="704BE2B3" w14:textId="77777777" w:rsidR="005A60C6" w:rsidRPr="00A537B1" w:rsidRDefault="005A60C6" w:rsidP="00793CE5">
            <w:pPr>
              <w:pStyle w:val="CourseInfo"/>
              <w:numPr>
                <w:ilvl w:val="0"/>
                <w:numId w:val="5"/>
              </w:numPr>
              <w:spacing w:line="264" w:lineRule="auto"/>
              <w:jc w:val="left"/>
              <w:rPr>
                <w:rFonts w:cs="Arial"/>
                <w:b/>
              </w:rPr>
            </w:pPr>
            <w:r w:rsidRPr="00803136">
              <w:rPr>
                <w:rFonts w:cs="Arial"/>
                <w:b/>
              </w:rPr>
              <w:t>Do I have to commit to attending every session?</w:t>
            </w:r>
            <w:r w:rsidRPr="00803136">
              <w:rPr>
                <w:rFonts w:cs="Arial"/>
                <w:b/>
              </w:rPr>
              <w:br/>
            </w:r>
            <w:r w:rsidRPr="00803136">
              <w:rPr>
                <w:rFonts w:cs="Arial"/>
              </w:rPr>
              <w:t>No, simply come along when you can.</w:t>
            </w:r>
          </w:p>
          <w:p w14:paraId="2A44E24B" w14:textId="77777777" w:rsidR="005A60C6" w:rsidRPr="00A537B1" w:rsidRDefault="005A60C6" w:rsidP="00793CE5">
            <w:pPr>
              <w:pStyle w:val="CourseInfo"/>
              <w:numPr>
                <w:ilvl w:val="0"/>
                <w:numId w:val="5"/>
              </w:numPr>
              <w:spacing w:line="264" w:lineRule="auto"/>
              <w:jc w:val="left"/>
              <w:rPr>
                <w:rFonts w:cs="Arial"/>
                <w:b/>
              </w:rPr>
            </w:pPr>
            <w:r w:rsidRPr="00A537B1">
              <w:rPr>
                <w:rFonts w:cs="Arial"/>
                <w:b/>
              </w:rPr>
              <w:t>Do I need to bring anything with me?</w:t>
            </w:r>
            <w:r w:rsidRPr="00A537B1">
              <w:rPr>
                <w:rFonts w:cs="Arial"/>
                <w:b/>
              </w:rPr>
              <w:br/>
            </w:r>
            <w:r w:rsidRPr="00A537B1">
              <w:rPr>
                <w:rFonts w:cs="Arial"/>
              </w:rPr>
              <w:t>You can bring something you’ve started to make yourself, or you can use our materials to create something new.</w:t>
            </w:r>
          </w:p>
        </w:tc>
      </w:tr>
    </w:tbl>
    <w:p w14:paraId="5B3DA20A" w14:textId="77777777" w:rsidR="005A60C6" w:rsidRDefault="005A60C6">
      <w:pPr>
        <w:rPr>
          <w:b/>
        </w:rPr>
      </w:pPr>
    </w:p>
    <w:p w14:paraId="12CB97A8" w14:textId="77777777" w:rsidR="005A60C6" w:rsidRDefault="005A60C6">
      <w:pPr>
        <w:rPr>
          <w:b/>
        </w:rPr>
      </w:pPr>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3F03FD" w14:paraId="739C0656" w14:textId="77777777" w:rsidTr="007C4936">
        <w:trPr>
          <w:trHeight w:val="340"/>
          <w:jc w:val="center"/>
        </w:trPr>
        <w:tc>
          <w:tcPr>
            <w:tcW w:w="10446" w:type="dxa"/>
            <w:gridSpan w:val="4"/>
            <w:shd w:val="clear" w:color="auto" w:fill="E5DFEC"/>
            <w:vAlign w:val="center"/>
          </w:tcPr>
          <w:p w14:paraId="4B8CCCDD" w14:textId="2CC74947" w:rsidR="003F03FD" w:rsidRDefault="003F03FD" w:rsidP="003F03FD">
            <w:pPr>
              <w:pStyle w:val="CourseTitle"/>
            </w:pPr>
            <w:bookmarkStart w:id="13" w:name="_Toc29805612"/>
            <w:r>
              <w:lastRenderedPageBreak/>
              <w:t>Creative Writing</w:t>
            </w:r>
            <w:bookmarkEnd w:id="13"/>
          </w:p>
        </w:tc>
      </w:tr>
      <w:tr w:rsidR="003F03FD" w:rsidRPr="00A10E49" w14:paraId="377FDE44" w14:textId="77777777" w:rsidTr="003F03FD">
        <w:trPr>
          <w:trHeight w:val="340"/>
          <w:jc w:val="center"/>
        </w:trPr>
        <w:tc>
          <w:tcPr>
            <w:tcW w:w="10446" w:type="dxa"/>
            <w:gridSpan w:val="4"/>
            <w:shd w:val="clear" w:color="auto" w:fill="FFFFFF" w:themeFill="background1"/>
            <w:vAlign w:val="center"/>
          </w:tcPr>
          <w:p w14:paraId="0A2EB0B2" w14:textId="6C06FC5A" w:rsidR="003F03FD" w:rsidRDefault="00D6646F" w:rsidP="008B0992">
            <w:pPr>
              <w:pStyle w:val="CourseInfo"/>
            </w:pPr>
            <w:r w:rsidRPr="00D6646F">
              <w:t xml:space="preserve">An introduction to different aspects of creative writing, to develop skills and confidence in writing, to offer opportunities for women writers to connect with each other and build a sense of community. Led by Lila Matsumoto (assistant professor of creative writing at </w:t>
            </w:r>
            <w:proofErr w:type="spellStart"/>
            <w:r w:rsidRPr="00D6646F">
              <w:t>UoN</w:t>
            </w:r>
            <w:proofErr w:type="spellEnd"/>
            <w:r w:rsidRPr="00D6646F">
              <w:t>) and her PHD students. Each week will be themed.</w:t>
            </w:r>
          </w:p>
          <w:p w14:paraId="630BEED2" w14:textId="6F5098F5" w:rsidR="008B0992" w:rsidRDefault="008B0992" w:rsidP="003F03FD">
            <w:pPr>
              <w:pStyle w:val="CourseInfo"/>
            </w:pPr>
            <w:r>
              <w:t>Topics will include:</w:t>
            </w:r>
          </w:p>
          <w:p w14:paraId="45C977E7" w14:textId="77777777" w:rsidR="008B0992" w:rsidRPr="008B0992" w:rsidRDefault="008B0992" w:rsidP="00793CE5">
            <w:pPr>
              <w:pStyle w:val="ListParagraph"/>
              <w:numPr>
                <w:ilvl w:val="0"/>
                <w:numId w:val="9"/>
              </w:numPr>
              <w:spacing w:before="120" w:after="120" w:line="276" w:lineRule="auto"/>
              <w:ind w:left="357" w:hanging="357"/>
              <w:contextualSpacing/>
              <w:rPr>
                <w:sz w:val="28"/>
                <w:szCs w:val="28"/>
              </w:rPr>
            </w:pPr>
            <w:r w:rsidRPr="008B0992">
              <w:rPr>
                <w:sz w:val="28"/>
                <w:szCs w:val="28"/>
              </w:rPr>
              <w:t>Art writing: creative writing in response to visual art</w:t>
            </w:r>
          </w:p>
          <w:p w14:paraId="5D09ABA3" w14:textId="426A86F1" w:rsidR="008B0992" w:rsidRDefault="008B0992" w:rsidP="00793CE5">
            <w:pPr>
              <w:pStyle w:val="ListParagraph"/>
              <w:numPr>
                <w:ilvl w:val="0"/>
                <w:numId w:val="9"/>
              </w:numPr>
              <w:spacing w:before="120" w:after="120" w:line="276" w:lineRule="auto"/>
              <w:ind w:left="357" w:hanging="357"/>
              <w:contextualSpacing/>
              <w:rPr>
                <w:sz w:val="28"/>
                <w:szCs w:val="28"/>
              </w:rPr>
            </w:pPr>
            <w:r w:rsidRPr="008B0992">
              <w:rPr>
                <w:sz w:val="28"/>
                <w:szCs w:val="28"/>
              </w:rPr>
              <w:t>Journaling: how keeping a journal can benefit your creativity and your life</w:t>
            </w:r>
          </w:p>
          <w:p w14:paraId="0BC7A53E" w14:textId="3B8A6E43" w:rsidR="00021B42" w:rsidRDefault="00021B42" w:rsidP="00793CE5">
            <w:pPr>
              <w:pStyle w:val="ListParagraph"/>
              <w:numPr>
                <w:ilvl w:val="0"/>
                <w:numId w:val="9"/>
              </w:numPr>
              <w:spacing w:before="120" w:after="120" w:line="276" w:lineRule="auto"/>
              <w:ind w:left="357" w:hanging="357"/>
              <w:contextualSpacing/>
              <w:rPr>
                <w:sz w:val="28"/>
                <w:szCs w:val="28"/>
              </w:rPr>
            </w:pPr>
            <w:r>
              <w:rPr>
                <w:sz w:val="28"/>
                <w:szCs w:val="28"/>
              </w:rPr>
              <w:t>Landscape and memory in creative writing</w:t>
            </w:r>
          </w:p>
          <w:p w14:paraId="48B4D1C9" w14:textId="446E191E" w:rsidR="00021B42" w:rsidRPr="008B0992" w:rsidRDefault="00021B42" w:rsidP="00793CE5">
            <w:pPr>
              <w:pStyle w:val="ListParagraph"/>
              <w:numPr>
                <w:ilvl w:val="0"/>
                <w:numId w:val="9"/>
              </w:numPr>
              <w:spacing w:before="120" w:after="120" w:line="276" w:lineRule="auto"/>
              <w:ind w:left="357" w:hanging="357"/>
              <w:contextualSpacing/>
              <w:rPr>
                <w:sz w:val="28"/>
                <w:szCs w:val="28"/>
              </w:rPr>
            </w:pPr>
            <w:r w:rsidRPr="008B0992">
              <w:rPr>
                <w:sz w:val="28"/>
                <w:szCs w:val="28"/>
              </w:rPr>
              <w:t>Cultivating voice and character in poetry</w:t>
            </w:r>
          </w:p>
          <w:p w14:paraId="43ABF918" w14:textId="764810AF" w:rsidR="008B0992" w:rsidRPr="00021B42" w:rsidRDefault="008B0992" w:rsidP="00793CE5">
            <w:pPr>
              <w:pStyle w:val="ListParagraph"/>
              <w:numPr>
                <w:ilvl w:val="0"/>
                <w:numId w:val="9"/>
              </w:numPr>
              <w:spacing w:before="120" w:after="120" w:line="276" w:lineRule="auto"/>
              <w:ind w:left="357" w:hanging="357"/>
              <w:contextualSpacing/>
              <w:rPr>
                <w:sz w:val="28"/>
                <w:szCs w:val="28"/>
              </w:rPr>
            </w:pPr>
            <w:r w:rsidRPr="008B0992">
              <w:rPr>
                <w:sz w:val="28"/>
                <w:szCs w:val="28"/>
              </w:rPr>
              <w:t>'Words for walking': discussion and creative writing workshop on the theme of walking</w:t>
            </w:r>
          </w:p>
        </w:tc>
      </w:tr>
      <w:tr w:rsidR="003F03FD" w:rsidRPr="009B2594" w14:paraId="4D7BEFFE" w14:textId="77777777" w:rsidTr="007C4936">
        <w:trPr>
          <w:trHeight w:val="340"/>
          <w:jc w:val="center"/>
        </w:trPr>
        <w:tc>
          <w:tcPr>
            <w:tcW w:w="2537" w:type="dxa"/>
            <w:shd w:val="clear" w:color="auto" w:fill="E5DFEC"/>
            <w:vAlign w:val="center"/>
          </w:tcPr>
          <w:p w14:paraId="3F7EBAA8" w14:textId="77777777" w:rsidR="003F03FD" w:rsidRPr="00383D13" w:rsidRDefault="003F03FD" w:rsidP="003F03FD">
            <w:pPr>
              <w:pStyle w:val="CourseInfo"/>
              <w:jc w:val="left"/>
              <w:rPr>
                <w:b/>
              </w:rPr>
            </w:pPr>
            <w:r w:rsidRPr="00383D13">
              <w:rPr>
                <w:b/>
              </w:rPr>
              <w:t>Start date</w:t>
            </w:r>
          </w:p>
        </w:tc>
        <w:tc>
          <w:tcPr>
            <w:tcW w:w="2406" w:type="dxa"/>
            <w:shd w:val="clear" w:color="auto" w:fill="FFFFFF" w:themeFill="background1"/>
            <w:vAlign w:val="center"/>
          </w:tcPr>
          <w:p w14:paraId="7BCBA4B5" w14:textId="79E33226" w:rsidR="003F03FD" w:rsidRPr="009B2594" w:rsidRDefault="00E35D07" w:rsidP="003F03FD">
            <w:pPr>
              <w:pStyle w:val="CourseInfo"/>
              <w:jc w:val="left"/>
            </w:pPr>
            <w:r>
              <w:t>10</w:t>
            </w:r>
            <w:r w:rsidRPr="00E35D07">
              <w:rPr>
                <w:vertAlign w:val="superscript"/>
              </w:rPr>
              <w:t>th</w:t>
            </w:r>
            <w:r>
              <w:t xml:space="preserve"> February</w:t>
            </w:r>
          </w:p>
        </w:tc>
        <w:tc>
          <w:tcPr>
            <w:tcW w:w="1384" w:type="dxa"/>
            <w:shd w:val="clear" w:color="auto" w:fill="E5DFEC"/>
            <w:vAlign w:val="center"/>
          </w:tcPr>
          <w:p w14:paraId="4E7AA040" w14:textId="77777777" w:rsidR="003F03FD" w:rsidRPr="00383D13" w:rsidRDefault="003F03FD" w:rsidP="003F03FD">
            <w:pPr>
              <w:pStyle w:val="CourseInfo"/>
              <w:jc w:val="left"/>
              <w:rPr>
                <w:b/>
              </w:rPr>
            </w:pPr>
            <w:r w:rsidRPr="00383D13">
              <w:rPr>
                <w:b/>
              </w:rPr>
              <w:t>End date</w:t>
            </w:r>
          </w:p>
        </w:tc>
        <w:tc>
          <w:tcPr>
            <w:tcW w:w="4119" w:type="dxa"/>
            <w:shd w:val="clear" w:color="auto" w:fill="FFFFFF" w:themeFill="background1"/>
            <w:vAlign w:val="center"/>
          </w:tcPr>
          <w:p w14:paraId="516291B0" w14:textId="318810C9" w:rsidR="003F03FD" w:rsidRPr="009B2594" w:rsidRDefault="00D6646F" w:rsidP="003F03FD">
            <w:pPr>
              <w:pStyle w:val="CourseInfo"/>
              <w:jc w:val="left"/>
            </w:pPr>
            <w:r>
              <w:t>9</w:t>
            </w:r>
            <w:r w:rsidRPr="00D6646F">
              <w:rPr>
                <w:vertAlign w:val="superscript"/>
              </w:rPr>
              <w:t>th</w:t>
            </w:r>
            <w:r>
              <w:t xml:space="preserve"> March</w:t>
            </w:r>
          </w:p>
        </w:tc>
      </w:tr>
      <w:tr w:rsidR="003F03FD" w:rsidRPr="009B2594" w14:paraId="41EEE4BA" w14:textId="77777777" w:rsidTr="007C4936">
        <w:trPr>
          <w:trHeight w:val="340"/>
          <w:jc w:val="center"/>
        </w:trPr>
        <w:tc>
          <w:tcPr>
            <w:tcW w:w="2537" w:type="dxa"/>
            <w:shd w:val="clear" w:color="auto" w:fill="E5DFEC"/>
            <w:vAlign w:val="center"/>
          </w:tcPr>
          <w:p w14:paraId="26B2C20F" w14:textId="77777777" w:rsidR="003F03FD" w:rsidRPr="00383D13" w:rsidRDefault="003F03FD" w:rsidP="003F03FD">
            <w:pPr>
              <w:pStyle w:val="CourseInfo"/>
              <w:jc w:val="left"/>
              <w:rPr>
                <w:b/>
              </w:rPr>
            </w:pPr>
            <w:r w:rsidRPr="00383D13">
              <w:rPr>
                <w:b/>
              </w:rPr>
              <w:t>Day</w:t>
            </w:r>
          </w:p>
        </w:tc>
        <w:tc>
          <w:tcPr>
            <w:tcW w:w="2406" w:type="dxa"/>
            <w:shd w:val="clear" w:color="auto" w:fill="FFFFFF" w:themeFill="background1"/>
            <w:vAlign w:val="center"/>
          </w:tcPr>
          <w:p w14:paraId="32CB8AAC" w14:textId="00372529" w:rsidR="003F03FD" w:rsidRPr="009B2594" w:rsidRDefault="00D6646F" w:rsidP="003F03FD">
            <w:pPr>
              <w:pStyle w:val="CourseInfo"/>
              <w:jc w:val="left"/>
            </w:pPr>
            <w:r>
              <w:t>2</w:t>
            </w:r>
            <w:r w:rsidRPr="00D6646F">
              <w:rPr>
                <w:vertAlign w:val="superscript"/>
              </w:rPr>
              <w:t>nd</w:t>
            </w:r>
            <w:r>
              <w:t xml:space="preserve"> Monday monthly</w:t>
            </w:r>
          </w:p>
        </w:tc>
        <w:tc>
          <w:tcPr>
            <w:tcW w:w="1384" w:type="dxa"/>
            <w:shd w:val="clear" w:color="auto" w:fill="E5DFEC"/>
            <w:vAlign w:val="center"/>
          </w:tcPr>
          <w:p w14:paraId="4593BE6D" w14:textId="77777777" w:rsidR="003F03FD" w:rsidRPr="00383D13" w:rsidRDefault="003F03FD" w:rsidP="003F03FD">
            <w:pPr>
              <w:pStyle w:val="CourseInfo"/>
              <w:jc w:val="left"/>
              <w:rPr>
                <w:b/>
              </w:rPr>
            </w:pPr>
            <w:r>
              <w:rPr>
                <w:b/>
              </w:rPr>
              <w:t>Time</w:t>
            </w:r>
          </w:p>
        </w:tc>
        <w:tc>
          <w:tcPr>
            <w:tcW w:w="4119" w:type="dxa"/>
            <w:shd w:val="clear" w:color="auto" w:fill="FFFFFF" w:themeFill="background1"/>
            <w:vAlign w:val="center"/>
          </w:tcPr>
          <w:p w14:paraId="4FFD428C" w14:textId="30C5E4D7" w:rsidR="003F03FD" w:rsidRPr="009B2594" w:rsidRDefault="00D6646F" w:rsidP="003F03FD">
            <w:pPr>
              <w:pStyle w:val="CourseInfo"/>
              <w:jc w:val="left"/>
            </w:pPr>
            <w:r>
              <w:t>5.00 – 8.00</w:t>
            </w:r>
          </w:p>
        </w:tc>
      </w:tr>
      <w:tr w:rsidR="003F03FD" w14:paraId="5D579B36" w14:textId="77777777" w:rsidTr="007C4936">
        <w:trPr>
          <w:trHeight w:val="340"/>
          <w:jc w:val="center"/>
        </w:trPr>
        <w:tc>
          <w:tcPr>
            <w:tcW w:w="2537" w:type="dxa"/>
            <w:shd w:val="clear" w:color="auto" w:fill="E5DFEC"/>
            <w:vAlign w:val="center"/>
          </w:tcPr>
          <w:p w14:paraId="04C994AE" w14:textId="77777777" w:rsidR="003F03FD" w:rsidRPr="00383D13" w:rsidRDefault="003F03FD" w:rsidP="003F03FD">
            <w:pPr>
              <w:pStyle w:val="CourseInfo"/>
              <w:jc w:val="left"/>
              <w:rPr>
                <w:b/>
              </w:rPr>
            </w:pPr>
            <w:r w:rsidRPr="00383D13">
              <w:rPr>
                <w:b/>
              </w:rPr>
              <w:t>Room</w:t>
            </w:r>
          </w:p>
        </w:tc>
        <w:tc>
          <w:tcPr>
            <w:tcW w:w="2406" w:type="dxa"/>
            <w:shd w:val="clear" w:color="auto" w:fill="FFFFFF" w:themeFill="background1"/>
            <w:vAlign w:val="center"/>
          </w:tcPr>
          <w:p w14:paraId="44599A46" w14:textId="61C8D6F0" w:rsidR="003F03FD" w:rsidRDefault="00D6646F" w:rsidP="003F03FD">
            <w:pPr>
              <w:pStyle w:val="CourseInfo"/>
              <w:jc w:val="left"/>
            </w:pPr>
            <w:r>
              <w:t>1</w:t>
            </w:r>
          </w:p>
        </w:tc>
        <w:tc>
          <w:tcPr>
            <w:tcW w:w="1384" w:type="dxa"/>
            <w:shd w:val="clear" w:color="auto" w:fill="E5DFEC"/>
            <w:vAlign w:val="center"/>
          </w:tcPr>
          <w:p w14:paraId="3C8038B6" w14:textId="77777777" w:rsidR="003F03FD" w:rsidRPr="00383D13" w:rsidRDefault="003F03FD" w:rsidP="003F03FD">
            <w:pPr>
              <w:pStyle w:val="CourseInfo"/>
              <w:jc w:val="left"/>
              <w:rPr>
                <w:b/>
              </w:rPr>
            </w:pPr>
            <w:r w:rsidRPr="00383D13">
              <w:rPr>
                <w:b/>
              </w:rPr>
              <w:t>Floor</w:t>
            </w:r>
          </w:p>
        </w:tc>
        <w:tc>
          <w:tcPr>
            <w:tcW w:w="4119" w:type="dxa"/>
            <w:shd w:val="clear" w:color="auto" w:fill="FFFFFF" w:themeFill="background1"/>
            <w:vAlign w:val="center"/>
          </w:tcPr>
          <w:p w14:paraId="1E0C6A52" w14:textId="6580959F" w:rsidR="003F03FD" w:rsidRDefault="00D6646F" w:rsidP="003F03FD">
            <w:pPr>
              <w:pStyle w:val="CourseInfo"/>
              <w:jc w:val="left"/>
            </w:pPr>
            <w:r>
              <w:t>Ground</w:t>
            </w:r>
          </w:p>
        </w:tc>
      </w:tr>
      <w:tr w:rsidR="003F03FD" w14:paraId="678CB38F" w14:textId="77777777" w:rsidTr="007C4936">
        <w:trPr>
          <w:trHeight w:val="340"/>
          <w:jc w:val="center"/>
        </w:trPr>
        <w:tc>
          <w:tcPr>
            <w:tcW w:w="2537" w:type="dxa"/>
            <w:shd w:val="clear" w:color="auto" w:fill="E5DFEC"/>
            <w:vAlign w:val="center"/>
          </w:tcPr>
          <w:p w14:paraId="04EA5524" w14:textId="77777777" w:rsidR="003F03FD" w:rsidRPr="000F3D25" w:rsidRDefault="003F03FD" w:rsidP="003F03FD">
            <w:pPr>
              <w:pStyle w:val="CourseInfo"/>
              <w:jc w:val="left"/>
              <w:rPr>
                <w:b/>
              </w:rPr>
            </w:pPr>
            <w:r w:rsidRPr="000F3D25">
              <w:rPr>
                <w:b/>
              </w:rPr>
              <w:t>Dates</w:t>
            </w:r>
          </w:p>
        </w:tc>
        <w:tc>
          <w:tcPr>
            <w:tcW w:w="7909" w:type="dxa"/>
            <w:gridSpan w:val="3"/>
            <w:shd w:val="clear" w:color="auto" w:fill="FFFFFF" w:themeFill="background1"/>
            <w:vAlign w:val="center"/>
          </w:tcPr>
          <w:p w14:paraId="2CD0F67C" w14:textId="1D67DD58" w:rsidR="003F03FD" w:rsidRPr="00FD70A3" w:rsidRDefault="00D6646F" w:rsidP="003F03FD">
            <w:pPr>
              <w:pStyle w:val="CourseInfo"/>
              <w:jc w:val="left"/>
              <w:rPr>
                <w:sz w:val="26"/>
                <w:szCs w:val="26"/>
              </w:rPr>
            </w:pPr>
            <w:r>
              <w:rPr>
                <w:sz w:val="26"/>
                <w:szCs w:val="26"/>
              </w:rPr>
              <w:t>10 February; 9 March</w:t>
            </w:r>
          </w:p>
        </w:tc>
      </w:tr>
      <w:tr w:rsidR="003F03FD" w14:paraId="0455AF81" w14:textId="77777777" w:rsidTr="007C4936">
        <w:trPr>
          <w:trHeight w:val="340"/>
          <w:jc w:val="center"/>
        </w:trPr>
        <w:tc>
          <w:tcPr>
            <w:tcW w:w="2537" w:type="dxa"/>
            <w:shd w:val="clear" w:color="auto" w:fill="E5DFEC"/>
            <w:vAlign w:val="center"/>
          </w:tcPr>
          <w:p w14:paraId="1BD15DDA" w14:textId="77777777" w:rsidR="003F03FD" w:rsidRPr="000F3D25" w:rsidRDefault="003F03FD" w:rsidP="003F03FD">
            <w:pPr>
              <w:pStyle w:val="CourseInfo"/>
              <w:jc w:val="left"/>
              <w:rPr>
                <w:b/>
              </w:rPr>
            </w:pPr>
            <w:r w:rsidRPr="000F3D25">
              <w:rPr>
                <w:b/>
              </w:rPr>
              <w:t>Tutor</w:t>
            </w:r>
          </w:p>
        </w:tc>
        <w:tc>
          <w:tcPr>
            <w:tcW w:w="7909" w:type="dxa"/>
            <w:gridSpan w:val="3"/>
            <w:shd w:val="clear" w:color="auto" w:fill="FFFFFF" w:themeFill="background1"/>
            <w:vAlign w:val="center"/>
          </w:tcPr>
          <w:p w14:paraId="4A0A330F" w14:textId="3E3A114F" w:rsidR="003F03FD" w:rsidRDefault="00D6646F" w:rsidP="003F03FD">
            <w:pPr>
              <w:pStyle w:val="CourseInfo"/>
              <w:jc w:val="left"/>
            </w:pPr>
            <w:r>
              <w:t>Lila &amp; PhD students – University of Nottingham</w:t>
            </w:r>
          </w:p>
        </w:tc>
      </w:tr>
      <w:tr w:rsidR="003F03FD" w:rsidRPr="00B54B91" w14:paraId="0394C636" w14:textId="77777777" w:rsidTr="007C4936">
        <w:trPr>
          <w:trHeight w:val="340"/>
          <w:jc w:val="center"/>
        </w:trPr>
        <w:tc>
          <w:tcPr>
            <w:tcW w:w="2537" w:type="dxa"/>
            <w:shd w:val="clear" w:color="auto" w:fill="E5DFEC"/>
            <w:vAlign w:val="center"/>
          </w:tcPr>
          <w:p w14:paraId="663A8E4D" w14:textId="77777777" w:rsidR="003F03FD" w:rsidRPr="000F3D25" w:rsidRDefault="003F03FD" w:rsidP="003F03FD">
            <w:pPr>
              <w:pStyle w:val="CourseInfo"/>
              <w:jc w:val="left"/>
              <w:rPr>
                <w:b/>
              </w:rPr>
            </w:pPr>
            <w:r w:rsidRPr="000F3D25">
              <w:rPr>
                <w:b/>
              </w:rPr>
              <w:t>How to register</w:t>
            </w:r>
          </w:p>
        </w:tc>
        <w:tc>
          <w:tcPr>
            <w:tcW w:w="7909" w:type="dxa"/>
            <w:gridSpan w:val="3"/>
            <w:shd w:val="clear" w:color="auto" w:fill="FFFFFF" w:themeFill="background1"/>
            <w:vAlign w:val="center"/>
          </w:tcPr>
          <w:p w14:paraId="6F7200C7" w14:textId="3669F8F3" w:rsidR="003F03FD" w:rsidRPr="00B54B91" w:rsidRDefault="008B0992" w:rsidP="008B0992">
            <w:pPr>
              <w:pStyle w:val="CourseInfo"/>
              <w:jc w:val="left"/>
            </w:pPr>
            <w:r w:rsidRPr="008B0992">
              <w:t xml:space="preserve">Please register your </w:t>
            </w:r>
            <w:r>
              <w:t>interest</w:t>
            </w:r>
            <w:r w:rsidRPr="008B0992">
              <w:t xml:space="preserve"> at Nottingham Women’s Centre </w:t>
            </w:r>
            <w:r>
              <w:t xml:space="preserve">Reception, call 0115 9411475 or email </w:t>
            </w:r>
            <w:r w:rsidRPr="008B0992">
              <w:rPr>
                <w:b/>
              </w:rPr>
              <w:t>reception@nottinghamwomenscentre.com</w:t>
            </w:r>
          </w:p>
        </w:tc>
      </w:tr>
      <w:tr w:rsidR="003F03FD" w:rsidRPr="00B54B91" w14:paraId="67BD9F63" w14:textId="77777777" w:rsidTr="007C4936">
        <w:trPr>
          <w:trHeight w:val="340"/>
          <w:jc w:val="center"/>
        </w:trPr>
        <w:tc>
          <w:tcPr>
            <w:tcW w:w="10446" w:type="dxa"/>
            <w:gridSpan w:val="4"/>
            <w:shd w:val="clear" w:color="auto" w:fill="E5DFEC"/>
            <w:vAlign w:val="center"/>
          </w:tcPr>
          <w:p w14:paraId="7D84B917" w14:textId="77777777" w:rsidR="003F03FD" w:rsidRPr="00B54B91" w:rsidRDefault="003F03FD" w:rsidP="003F03FD">
            <w:pPr>
              <w:pStyle w:val="CourseInfo"/>
              <w:jc w:val="left"/>
              <w:rPr>
                <w:b/>
              </w:rPr>
            </w:pPr>
            <w:r w:rsidRPr="00B54B91">
              <w:rPr>
                <w:b/>
              </w:rPr>
              <w:t>Frequently asked questions</w:t>
            </w:r>
          </w:p>
        </w:tc>
      </w:tr>
      <w:tr w:rsidR="003F03FD" w:rsidRPr="00A537B1" w14:paraId="1656EAAC" w14:textId="77777777" w:rsidTr="003F03FD">
        <w:trPr>
          <w:trHeight w:val="340"/>
          <w:jc w:val="center"/>
        </w:trPr>
        <w:tc>
          <w:tcPr>
            <w:tcW w:w="10446" w:type="dxa"/>
            <w:gridSpan w:val="4"/>
            <w:shd w:val="clear" w:color="auto" w:fill="FFFFFF" w:themeFill="background1"/>
            <w:vAlign w:val="center"/>
          </w:tcPr>
          <w:p w14:paraId="6659BD40" w14:textId="5CDCD35D" w:rsidR="00BF5E0D" w:rsidRDefault="00BF5E0D" w:rsidP="00793CE5">
            <w:pPr>
              <w:pStyle w:val="CourseInfo"/>
              <w:numPr>
                <w:ilvl w:val="0"/>
                <w:numId w:val="28"/>
              </w:numPr>
              <w:spacing w:line="276" w:lineRule="auto"/>
              <w:jc w:val="left"/>
              <w:rPr>
                <w:rFonts w:cs="Arial"/>
                <w:b/>
              </w:rPr>
            </w:pPr>
            <w:r>
              <w:rPr>
                <w:rFonts w:cs="Arial"/>
                <w:b/>
              </w:rPr>
              <w:t>Can I just turn up on the first day?</w:t>
            </w:r>
            <w:r>
              <w:rPr>
                <w:rFonts w:cs="Arial"/>
                <w:b/>
              </w:rPr>
              <w:br/>
            </w:r>
            <w:r>
              <w:rPr>
                <w:rFonts w:cs="Arial"/>
              </w:rPr>
              <w:t>It would be helpful if you registered you</w:t>
            </w:r>
            <w:r w:rsidR="003C54FC">
              <w:rPr>
                <w:rFonts w:cs="Arial"/>
              </w:rPr>
              <w:t>r</w:t>
            </w:r>
            <w:r>
              <w:rPr>
                <w:rFonts w:cs="Arial"/>
              </w:rPr>
              <w:t xml:space="preserve"> interest at Reception (see details above).</w:t>
            </w:r>
          </w:p>
          <w:p w14:paraId="776BFA88" w14:textId="29C7619A" w:rsidR="00BF5E0D" w:rsidRDefault="00BF5E0D" w:rsidP="00793CE5">
            <w:pPr>
              <w:pStyle w:val="CourseInfo"/>
              <w:numPr>
                <w:ilvl w:val="0"/>
                <w:numId w:val="28"/>
              </w:numPr>
              <w:spacing w:line="276" w:lineRule="auto"/>
              <w:jc w:val="left"/>
              <w:rPr>
                <w:rFonts w:cs="Arial"/>
                <w:b/>
              </w:rPr>
            </w:pPr>
            <w:r>
              <w:rPr>
                <w:rFonts w:cs="Arial"/>
                <w:b/>
              </w:rPr>
              <w:t>How much does it cost?</w:t>
            </w:r>
            <w:r>
              <w:rPr>
                <w:rFonts w:cs="Arial"/>
                <w:b/>
              </w:rPr>
              <w:br/>
            </w:r>
            <w:r>
              <w:t>It is free.</w:t>
            </w:r>
          </w:p>
          <w:p w14:paraId="4D64AE58" w14:textId="128C10F0" w:rsidR="00BF5E0D" w:rsidRDefault="00BF5E0D" w:rsidP="00793CE5">
            <w:pPr>
              <w:pStyle w:val="CourseInfo"/>
              <w:numPr>
                <w:ilvl w:val="0"/>
                <w:numId w:val="28"/>
              </w:numPr>
              <w:spacing w:line="276" w:lineRule="auto"/>
              <w:jc w:val="left"/>
              <w:rPr>
                <w:rFonts w:cs="Arial"/>
                <w:b/>
              </w:rPr>
            </w:pPr>
            <w:r>
              <w:rPr>
                <w:rFonts w:cs="Arial"/>
                <w:b/>
              </w:rPr>
              <w:t>Must I attend every session?</w:t>
            </w:r>
            <w:r>
              <w:rPr>
                <w:rFonts w:cs="Arial"/>
                <w:b/>
              </w:rPr>
              <w:br/>
            </w:r>
            <w:r>
              <w:rPr>
                <w:rFonts w:cs="Arial"/>
              </w:rPr>
              <w:t>No, you can come to any or all of the sessions, whenever you are able to attend.</w:t>
            </w:r>
          </w:p>
          <w:p w14:paraId="77731E1B" w14:textId="16E68A5D" w:rsidR="00BF5E0D" w:rsidRPr="00BF5E0D" w:rsidRDefault="00BF5E0D" w:rsidP="00793CE5">
            <w:pPr>
              <w:pStyle w:val="CourseInfo"/>
              <w:numPr>
                <w:ilvl w:val="0"/>
                <w:numId w:val="28"/>
              </w:numPr>
              <w:spacing w:line="276" w:lineRule="auto"/>
              <w:jc w:val="left"/>
              <w:rPr>
                <w:rFonts w:cs="Arial"/>
                <w:b/>
              </w:rPr>
            </w:pPr>
            <w:r>
              <w:rPr>
                <w:rFonts w:cs="Arial"/>
                <w:b/>
              </w:rPr>
              <w:t>Do I need to bring anything with me?</w:t>
            </w:r>
            <w:r>
              <w:rPr>
                <w:rFonts w:cs="Arial"/>
                <w:b/>
              </w:rPr>
              <w:br/>
            </w:r>
            <w:r w:rsidR="005C46DC">
              <w:rPr>
                <w:rFonts w:cs="Arial"/>
              </w:rPr>
              <w:t>A pen/pencil and</w:t>
            </w:r>
            <w:r>
              <w:rPr>
                <w:rFonts w:cs="Arial"/>
              </w:rPr>
              <w:t xml:space="preserve"> notepad may be useful.</w:t>
            </w:r>
          </w:p>
        </w:tc>
      </w:tr>
    </w:tbl>
    <w:p w14:paraId="6E80EA3D" w14:textId="37449AB6" w:rsidR="005A60C6" w:rsidRDefault="003F03FD">
      <w:r>
        <w:rPr>
          <w:b/>
        </w:rPr>
        <w:br w:type="page"/>
      </w:r>
    </w:p>
    <w:tbl>
      <w:tblPr>
        <w:tblStyle w:val="TableGrid"/>
        <w:tblW w:w="10446" w:type="dxa"/>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E2EFD9" w:themeFill="accent6" w:themeFillTint="33"/>
        <w:tblLook w:val="04A0" w:firstRow="1" w:lastRow="0" w:firstColumn="1" w:lastColumn="0" w:noHBand="0" w:noVBand="1"/>
      </w:tblPr>
      <w:tblGrid>
        <w:gridCol w:w="2537"/>
        <w:gridCol w:w="2406"/>
        <w:gridCol w:w="1384"/>
        <w:gridCol w:w="4119"/>
      </w:tblGrid>
      <w:tr w:rsidR="007A5AD7" w:rsidRPr="00DF2D29" w14:paraId="73DA33BB" w14:textId="77777777" w:rsidTr="006069AA">
        <w:trPr>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4269E746" w14:textId="0FBB89A6" w:rsidR="007A5AD7" w:rsidRPr="00DF2D29" w:rsidRDefault="007A5AD7" w:rsidP="00B401C2">
            <w:pPr>
              <w:pStyle w:val="CourseTitle"/>
            </w:pPr>
            <w:bookmarkStart w:id="14" w:name="_Toc29805613"/>
            <w:r>
              <w:lastRenderedPageBreak/>
              <w:t>ESOL</w:t>
            </w:r>
            <w:r w:rsidR="003C2962">
              <w:t xml:space="preserve"> </w:t>
            </w:r>
            <w:r w:rsidR="00B401C2">
              <w:t>Level 1</w:t>
            </w:r>
            <w:r w:rsidR="00B401C2">
              <w:br/>
              <w:t>Speaking and Listening</w:t>
            </w:r>
            <w:bookmarkEnd w:id="14"/>
          </w:p>
        </w:tc>
      </w:tr>
      <w:tr w:rsidR="007A5AD7" w:rsidRPr="00DF2D29" w14:paraId="283E4743" w14:textId="77777777" w:rsidTr="006069AA">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F7BD5" w14:textId="59CB5D5C" w:rsidR="007A5AD7" w:rsidRPr="009B5D91" w:rsidRDefault="00B401C2" w:rsidP="00EB025A">
            <w:pPr>
              <w:pStyle w:val="CourseInfo"/>
            </w:pPr>
            <w:r w:rsidRPr="00B401C2">
              <w:t>This course will bring together everything you have learned at Entry level, and enable you to communicate effectively and listen for new and relevant information in a wide range of everyday and formal situations. We will look at how we adapt our communication depending on who we are talking to, and the importance of body language and facial expressions in face to face situations.</w:t>
            </w:r>
          </w:p>
        </w:tc>
      </w:tr>
      <w:tr w:rsidR="007A5AD7" w:rsidRPr="009B2594" w14:paraId="713046DF"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7840A79C" w14:textId="77777777" w:rsidR="007A5AD7" w:rsidRPr="00383D13" w:rsidRDefault="007A5AD7" w:rsidP="006069AA">
            <w:pPr>
              <w:pStyle w:val="CourseInfo"/>
              <w:jc w:val="left"/>
              <w:rPr>
                <w:b/>
              </w:rPr>
            </w:pPr>
            <w:r w:rsidRPr="00383D13">
              <w:rPr>
                <w:b/>
              </w:rPr>
              <w:t>Start date</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AF671" w14:textId="50EC972D" w:rsidR="007A5AD7" w:rsidRPr="009B2594" w:rsidRDefault="000E41C0" w:rsidP="006069AA">
            <w:pPr>
              <w:pStyle w:val="CourseInfo"/>
              <w:jc w:val="left"/>
            </w:pPr>
            <w:r>
              <w:t>14</w:t>
            </w:r>
            <w:r w:rsidRPr="000E41C0">
              <w:rPr>
                <w:vertAlign w:val="superscript"/>
              </w:rPr>
              <w:t>th</w:t>
            </w:r>
            <w:r>
              <w:t xml:space="preserve"> January</w:t>
            </w:r>
          </w:p>
        </w:tc>
        <w:tc>
          <w:tcPr>
            <w:tcW w:w="1384" w:type="dxa"/>
            <w:tcBorders>
              <w:top w:val="single" w:sz="4" w:space="0" w:color="auto"/>
              <w:left w:val="single" w:sz="4" w:space="0" w:color="auto"/>
              <w:bottom w:val="single" w:sz="4" w:space="0" w:color="auto"/>
              <w:right w:val="single" w:sz="4" w:space="0" w:color="auto"/>
            </w:tcBorders>
            <w:shd w:val="clear" w:color="auto" w:fill="E5DFEC"/>
            <w:vAlign w:val="center"/>
          </w:tcPr>
          <w:p w14:paraId="197D471D" w14:textId="7CA97D42" w:rsidR="007A5AD7" w:rsidRPr="00383D13" w:rsidRDefault="007A5AD7" w:rsidP="006069AA">
            <w:pPr>
              <w:pStyle w:val="CourseInfo"/>
              <w:jc w:val="left"/>
              <w:rPr>
                <w:b/>
              </w:rPr>
            </w:pPr>
            <w:r w:rsidRPr="00383D13">
              <w:rPr>
                <w:b/>
              </w:rPr>
              <w:t>End date</w:t>
            </w:r>
          </w:p>
        </w:tc>
        <w:tc>
          <w:tcPr>
            <w:tcW w:w="4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DD2E3" w14:textId="27676A82" w:rsidR="007A5AD7" w:rsidRPr="009B2594" w:rsidRDefault="000E41C0" w:rsidP="006069AA">
            <w:pPr>
              <w:pStyle w:val="CourseInfo"/>
              <w:jc w:val="left"/>
            </w:pPr>
            <w:r>
              <w:t>11</w:t>
            </w:r>
            <w:r w:rsidRPr="000E41C0">
              <w:rPr>
                <w:vertAlign w:val="superscript"/>
              </w:rPr>
              <w:t>th</w:t>
            </w:r>
            <w:r>
              <w:t xml:space="preserve"> June</w:t>
            </w:r>
          </w:p>
        </w:tc>
      </w:tr>
      <w:tr w:rsidR="007A5AD7" w:rsidRPr="009B2594" w14:paraId="2476569E"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641BD551" w14:textId="77777777" w:rsidR="007A5AD7" w:rsidRPr="00383D13" w:rsidRDefault="007A5AD7" w:rsidP="006069AA">
            <w:pPr>
              <w:pStyle w:val="CourseInfo"/>
              <w:jc w:val="left"/>
              <w:rPr>
                <w:b/>
              </w:rPr>
            </w:pPr>
            <w:r w:rsidRPr="00383D13">
              <w:rPr>
                <w:b/>
              </w:rPr>
              <w:t>Day</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36B74" w14:textId="67DD2FF3" w:rsidR="007A5AD7" w:rsidRPr="009B2594" w:rsidRDefault="00A26439" w:rsidP="00B401C2">
            <w:pPr>
              <w:pStyle w:val="CourseInfo"/>
              <w:jc w:val="left"/>
            </w:pPr>
            <w:r>
              <w:t xml:space="preserve">Tuesday &amp; </w:t>
            </w:r>
            <w:r w:rsidR="00B401C2">
              <w:t>Thursday</w:t>
            </w:r>
          </w:p>
        </w:tc>
        <w:tc>
          <w:tcPr>
            <w:tcW w:w="1384" w:type="dxa"/>
            <w:tcBorders>
              <w:top w:val="single" w:sz="4" w:space="0" w:color="auto"/>
              <w:left w:val="single" w:sz="4" w:space="0" w:color="auto"/>
              <w:bottom w:val="single" w:sz="4" w:space="0" w:color="auto"/>
              <w:right w:val="single" w:sz="4" w:space="0" w:color="auto"/>
            </w:tcBorders>
            <w:shd w:val="clear" w:color="auto" w:fill="E5DFEC"/>
            <w:vAlign w:val="center"/>
          </w:tcPr>
          <w:p w14:paraId="3BCE119D" w14:textId="12923F1D" w:rsidR="007A5AD7" w:rsidRPr="00383D13" w:rsidRDefault="007A5AD7" w:rsidP="006069AA">
            <w:pPr>
              <w:pStyle w:val="CourseInfo"/>
              <w:jc w:val="left"/>
              <w:rPr>
                <w:b/>
              </w:rPr>
            </w:pPr>
            <w:r w:rsidRPr="00383D13">
              <w:rPr>
                <w:b/>
              </w:rPr>
              <w:t>Time</w:t>
            </w:r>
          </w:p>
        </w:tc>
        <w:tc>
          <w:tcPr>
            <w:tcW w:w="4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69105" w14:textId="1D05025C" w:rsidR="007A5AD7" w:rsidRPr="009B2594" w:rsidRDefault="00804E2C" w:rsidP="006069AA">
            <w:pPr>
              <w:pStyle w:val="CourseInfo"/>
              <w:jc w:val="left"/>
            </w:pPr>
            <w:r>
              <w:t>10.00 – 12.00</w:t>
            </w:r>
          </w:p>
        </w:tc>
      </w:tr>
      <w:tr w:rsidR="007A5AD7" w14:paraId="42913D64"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6AE5B128" w14:textId="77777777" w:rsidR="007A5AD7" w:rsidRPr="00383D13" w:rsidRDefault="007A5AD7" w:rsidP="006069AA">
            <w:pPr>
              <w:pStyle w:val="CourseInfo"/>
              <w:jc w:val="left"/>
              <w:rPr>
                <w:b/>
              </w:rPr>
            </w:pPr>
            <w:r w:rsidRPr="00383D13">
              <w:rPr>
                <w:b/>
              </w:rPr>
              <w:t>Room</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A297F" w14:textId="77777777" w:rsidR="007A5AD7" w:rsidRDefault="007A5AD7" w:rsidP="006069AA">
            <w:pPr>
              <w:pStyle w:val="CourseInfo"/>
              <w:jc w:val="left"/>
            </w:pPr>
            <w:r>
              <w:t xml:space="preserve">Room 1 </w:t>
            </w:r>
          </w:p>
        </w:tc>
        <w:tc>
          <w:tcPr>
            <w:tcW w:w="1384" w:type="dxa"/>
            <w:tcBorders>
              <w:top w:val="single" w:sz="4" w:space="0" w:color="auto"/>
              <w:left w:val="single" w:sz="4" w:space="0" w:color="auto"/>
              <w:bottom w:val="single" w:sz="4" w:space="0" w:color="auto"/>
              <w:right w:val="single" w:sz="4" w:space="0" w:color="auto"/>
            </w:tcBorders>
            <w:shd w:val="clear" w:color="auto" w:fill="E5DFEC"/>
            <w:vAlign w:val="center"/>
          </w:tcPr>
          <w:p w14:paraId="4EA69838" w14:textId="3C76A2E9" w:rsidR="007A5AD7" w:rsidRPr="00383D13" w:rsidRDefault="007A5AD7" w:rsidP="006069AA">
            <w:pPr>
              <w:pStyle w:val="CourseInfo"/>
              <w:jc w:val="left"/>
              <w:rPr>
                <w:b/>
              </w:rPr>
            </w:pPr>
            <w:r w:rsidRPr="00383D13">
              <w:rPr>
                <w:b/>
              </w:rPr>
              <w:t>Floor</w:t>
            </w:r>
          </w:p>
        </w:tc>
        <w:tc>
          <w:tcPr>
            <w:tcW w:w="4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A8730" w14:textId="77777777" w:rsidR="007A5AD7" w:rsidRDefault="007A5AD7" w:rsidP="006069AA">
            <w:pPr>
              <w:pStyle w:val="CourseInfo"/>
              <w:jc w:val="left"/>
            </w:pPr>
            <w:r>
              <w:t>Ground</w:t>
            </w:r>
          </w:p>
        </w:tc>
      </w:tr>
      <w:tr w:rsidR="007A5AD7" w14:paraId="668AACD4"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58ECEFF5" w14:textId="77777777" w:rsidR="007A5AD7" w:rsidRPr="000F3D25" w:rsidRDefault="007A5AD7" w:rsidP="006069AA">
            <w:pPr>
              <w:pStyle w:val="CourseInfo"/>
              <w:jc w:val="left"/>
              <w:rPr>
                <w:b/>
              </w:rPr>
            </w:pPr>
            <w:r w:rsidRPr="000F3D25">
              <w:rPr>
                <w:b/>
              </w:rPr>
              <w:t>Dates</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E608D" w14:textId="031D447F" w:rsidR="007A5AD7" w:rsidRDefault="00804E2C" w:rsidP="003A709D">
            <w:pPr>
              <w:pStyle w:val="CourseInfo"/>
              <w:ind w:left="6"/>
            </w:pPr>
            <w:r w:rsidRPr="00804E2C">
              <w:t>14, 16, 21, 23, 28, 30 Jan</w:t>
            </w:r>
            <w:r>
              <w:t xml:space="preserve">; </w:t>
            </w:r>
            <w:r w:rsidRPr="00804E2C">
              <w:t>4, 6, 11, 13, 25, 27 Feb</w:t>
            </w:r>
            <w:r w:rsidR="00E35D07">
              <w:t>;</w:t>
            </w:r>
            <w:r w:rsidR="003A709D">
              <w:br/>
            </w:r>
            <w:r w:rsidRPr="00804E2C">
              <w:t>3, 5, 10, 12, 17, 19, 24, 26, 31 Mar</w:t>
            </w:r>
            <w:r>
              <w:t xml:space="preserve">; </w:t>
            </w:r>
            <w:r w:rsidRPr="00804E2C">
              <w:t>2, 21, 23, 28, 30 Apr</w:t>
            </w:r>
            <w:r w:rsidR="00E35D07">
              <w:t>;</w:t>
            </w:r>
            <w:r w:rsidR="003A709D">
              <w:br/>
            </w:r>
            <w:r w:rsidRPr="00804E2C">
              <w:t>5, 7, 12, 14, 19, 21 May</w:t>
            </w:r>
            <w:r>
              <w:t xml:space="preserve">; </w:t>
            </w:r>
            <w:r w:rsidRPr="00804E2C">
              <w:t>2, 4, 9, 11 Jun</w:t>
            </w:r>
          </w:p>
        </w:tc>
      </w:tr>
      <w:tr w:rsidR="007A5AD7" w14:paraId="2D4AB5CF"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71153647" w14:textId="77777777" w:rsidR="007A5AD7" w:rsidRPr="000F3D25" w:rsidRDefault="007A5AD7" w:rsidP="006069AA">
            <w:pPr>
              <w:pStyle w:val="CourseInfo"/>
              <w:jc w:val="left"/>
              <w:rPr>
                <w:b/>
              </w:rPr>
            </w:pPr>
            <w:r>
              <w:rPr>
                <w:b/>
              </w:rPr>
              <w:t>Dates not meeting</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025E5" w14:textId="31332F69" w:rsidR="007A5AD7" w:rsidRDefault="00804E2C" w:rsidP="006069AA">
            <w:pPr>
              <w:pStyle w:val="CourseInfo"/>
              <w:jc w:val="left"/>
            </w:pPr>
            <w:r>
              <w:t>18, 20 February; 7, 9, 14, 16 April; 26, 28 May</w:t>
            </w:r>
          </w:p>
        </w:tc>
      </w:tr>
      <w:tr w:rsidR="007A5AD7" w14:paraId="6BAC4D81"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262D8418" w14:textId="77777777" w:rsidR="007A5AD7" w:rsidRPr="000F3D25" w:rsidRDefault="007A5AD7" w:rsidP="006069AA">
            <w:pPr>
              <w:pStyle w:val="CourseInfo"/>
              <w:jc w:val="left"/>
              <w:rPr>
                <w:b/>
              </w:rPr>
            </w:pPr>
            <w:r w:rsidRPr="000F3D25">
              <w:rPr>
                <w:b/>
              </w:rPr>
              <w:t>Tutor</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1418B" w14:textId="317ED1E5" w:rsidR="007A5AD7" w:rsidRDefault="007A5AD7" w:rsidP="006069AA">
            <w:pPr>
              <w:pStyle w:val="CourseInfo"/>
              <w:jc w:val="left"/>
            </w:pPr>
            <w:r>
              <w:t>Cathy - WEA tutor</w:t>
            </w:r>
          </w:p>
        </w:tc>
      </w:tr>
      <w:tr w:rsidR="007A5AD7" w:rsidRPr="00B54B91" w14:paraId="0AEFDA09" w14:textId="77777777" w:rsidTr="006069AA">
        <w:trPr>
          <w:trHeight w:val="340"/>
          <w:jc w:val="center"/>
        </w:trPr>
        <w:tc>
          <w:tcPr>
            <w:tcW w:w="2537" w:type="dxa"/>
            <w:tcBorders>
              <w:top w:val="single" w:sz="4" w:space="0" w:color="auto"/>
              <w:left w:val="single" w:sz="4" w:space="0" w:color="auto"/>
              <w:bottom w:val="single" w:sz="4" w:space="0" w:color="auto"/>
              <w:right w:val="single" w:sz="4" w:space="0" w:color="auto"/>
            </w:tcBorders>
            <w:shd w:val="clear" w:color="auto" w:fill="E5DFEC"/>
            <w:vAlign w:val="center"/>
          </w:tcPr>
          <w:p w14:paraId="4C26502A" w14:textId="77777777" w:rsidR="007A5AD7" w:rsidRPr="000F3D25" w:rsidRDefault="007A5AD7" w:rsidP="006069AA">
            <w:pPr>
              <w:pStyle w:val="CourseInfo"/>
              <w:jc w:val="left"/>
              <w:rPr>
                <w:b/>
              </w:rPr>
            </w:pPr>
            <w:r w:rsidRPr="000F3D25">
              <w:rPr>
                <w:b/>
              </w:rPr>
              <w:t>How to register</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E304C" w14:textId="6D0F71F3" w:rsidR="007A5AD7" w:rsidRPr="00B54B91" w:rsidRDefault="007A5AD7" w:rsidP="006069AA">
            <w:pPr>
              <w:pStyle w:val="CourseInfo"/>
            </w:pPr>
            <w:r w:rsidRPr="00B54B91">
              <w:t xml:space="preserve">Please register your contact details at Nottingham Women’s Centre </w:t>
            </w:r>
            <w:r>
              <w:t>Reception</w:t>
            </w:r>
            <w:r w:rsidRPr="00B54B91">
              <w:t xml:space="preserve"> or call 0115 9411475. The tutor will let you know if the course is open to new applicants.</w:t>
            </w:r>
          </w:p>
        </w:tc>
      </w:tr>
      <w:tr w:rsidR="007A5AD7" w:rsidRPr="00B54B91" w14:paraId="548C7FDA" w14:textId="77777777" w:rsidTr="006069AA">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2E8C39A7" w14:textId="77777777" w:rsidR="007A5AD7" w:rsidRPr="00B54B91" w:rsidRDefault="007A5AD7" w:rsidP="006069AA">
            <w:pPr>
              <w:pStyle w:val="CourseInfo"/>
              <w:jc w:val="left"/>
              <w:rPr>
                <w:b/>
              </w:rPr>
            </w:pPr>
            <w:r w:rsidRPr="00B54B91">
              <w:rPr>
                <w:b/>
              </w:rPr>
              <w:t>Frequently asked questions</w:t>
            </w:r>
          </w:p>
        </w:tc>
      </w:tr>
      <w:tr w:rsidR="007A5AD7" w14:paraId="747F8FA1" w14:textId="77777777" w:rsidTr="006069AA">
        <w:trPr>
          <w:trHeight w:val="340"/>
          <w:jc w:val="center"/>
        </w:trPr>
        <w:tc>
          <w:tcPr>
            <w:tcW w:w="1044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1B346" w14:textId="77777777" w:rsidR="007A5AD7" w:rsidRDefault="007A5AD7" w:rsidP="006069AA">
            <w:pPr>
              <w:pStyle w:val="CourseInfo"/>
              <w:numPr>
                <w:ilvl w:val="0"/>
                <w:numId w:val="3"/>
              </w:numPr>
              <w:ind w:left="357" w:hanging="357"/>
              <w:rPr>
                <w:rFonts w:cstheme="minorHAnsi"/>
              </w:rPr>
            </w:pPr>
            <w:r w:rsidRPr="006A7D66">
              <w:rPr>
                <w:b/>
              </w:rPr>
              <w:t>What are the eligibility criteria?</w:t>
            </w:r>
            <w:r w:rsidRPr="006A7D66">
              <w:rPr>
                <w:b/>
              </w:rPr>
              <w:br/>
            </w:r>
            <w:r w:rsidRPr="006A7D66">
              <w:t>This course is suitable for anyone with English as a second language wanting to improve their level of spoken English. This non-accredited practical course will teach you every day English so you can improve your speaking and listening skills, vocabulary and grammar.</w:t>
            </w:r>
            <w:r>
              <w:t xml:space="preserve"> </w:t>
            </w:r>
          </w:p>
          <w:p w14:paraId="1B175F8C" w14:textId="77777777" w:rsidR="007A5AD7" w:rsidRPr="006B78F7" w:rsidRDefault="007A5AD7" w:rsidP="006069AA">
            <w:pPr>
              <w:pStyle w:val="CourseInfo"/>
              <w:numPr>
                <w:ilvl w:val="0"/>
                <w:numId w:val="3"/>
              </w:numPr>
              <w:ind w:left="357" w:hanging="357"/>
              <w:rPr>
                <w:rFonts w:cs="Arial"/>
                <w:b/>
              </w:rPr>
            </w:pPr>
            <w:r w:rsidRPr="00400E70">
              <w:rPr>
                <w:rFonts w:cs="Arial"/>
                <w:b/>
              </w:rPr>
              <w:t>Can I just turn up on the first day?</w:t>
            </w:r>
            <w:r w:rsidRPr="00400E70">
              <w:rPr>
                <w:rFonts w:cs="Arial"/>
                <w:b/>
              </w:rPr>
              <w:br/>
            </w:r>
            <w:r w:rsidRPr="00E7784A">
              <w:rPr>
                <w:rFonts w:cs="Arial"/>
              </w:rPr>
              <w:t>No</w:t>
            </w:r>
            <w:r w:rsidRPr="006B78F7">
              <w:rPr>
                <w:rFonts w:cs="Arial"/>
                <w:b/>
              </w:rPr>
              <w:t xml:space="preserve">. </w:t>
            </w:r>
            <w:r w:rsidRPr="006B78F7">
              <w:rPr>
                <w:rFonts w:cs="Arial"/>
              </w:rPr>
              <w:t>All students need to attend an initial assessment session before they can be offered a place.  This is so we can place students in a group that is the right level for them.</w:t>
            </w:r>
            <w:r w:rsidRPr="006B78F7">
              <w:rPr>
                <w:rFonts w:cs="Arial"/>
                <w:b/>
              </w:rPr>
              <w:t xml:space="preserve"> </w:t>
            </w:r>
          </w:p>
          <w:p w14:paraId="6AB92C8A" w14:textId="77777777" w:rsidR="007A5AD7" w:rsidRPr="00090552" w:rsidRDefault="007A5AD7" w:rsidP="006069AA">
            <w:pPr>
              <w:pStyle w:val="CourseInfo"/>
              <w:numPr>
                <w:ilvl w:val="0"/>
                <w:numId w:val="3"/>
              </w:numPr>
              <w:ind w:left="357" w:hanging="357"/>
              <w:rPr>
                <w:b/>
              </w:rPr>
            </w:pPr>
            <w:r w:rsidRPr="00090552">
              <w:rPr>
                <w:rFonts w:cstheme="minorHAnsi"/>
                <w:b/>
              </w:rPr>
              <w:t>What if I cannot start</w:t>
            </w:r>
            <w:r w:rsidRPr="00090552">
              <w:rPr>
                <w:rFonts w:cs="Arial"/>
                <w:b/>
              </w:rPr>
              <w:t xml:space="preserve"> on the first day?</w:t>
            </w:r>
            <w:r w:rsidRPr="00090552">
              <w:rPr>
                <w:rFonts w:cs="Arial"/>
                <w:b/>
              </w:rPr>
              <w:br/>
            </w:r>
            <w:r w:rsidRPr="00090552">
              <w:rPr>
                <w:rFonts w:cs="Arial"/>
              </w:rPr>
              <w:t>It may be possible to start the following week but this would need to be agreed with the course tutor in advance.</w:t>
            </w:r>
          </w:p>
          <w:p w14:paraId="5CEE8A30" w14:textId="77777777" w:rsidR="007A5AD7" w:rsidRPr="00090552" w:rsidRDefault="007A5AD7" w:rsidP="006069AA">
            <w:pPr>
              <w:pStyle w:val="CourseInfo"/>
              <w:numPr>
                <w:ilvl w:val="0"/>
                <w:numId w:val="3"/>
              </w:numPr>
              <w:ind w:left="357" w:hanging="357"/>
              <w:rPr>
                <w:b/>
              </w:rPr>
            </w:pPr>
            <w:r w:rsidRPr="00090552">
              <w:rPr>
                <w:b/>
              </w:rPr>
              <w:lastRenderedPageBreak/>
              <w:t>Can I work towards a qualification?</w:t>
            </w:r>
            <w:r w:rsidRPr="00090552">
              <w:rPr>
                <w:b/>
              </w:rPr>
              <w:br/>
            </w:r>
            <w:r w:rsidRPr="006A7D66">
              <w:t>No, this is an unaccredited course.</w:t>
            </w:r>
          </w:p>
          <w:p w14:paraId="46384E65" w14:textId="1B112492" w:rsidR="007A5AD7" w:rsidRPr="00090552" w:rsidRDefault="007A5AD7" w:rsidP="006069AA">
            <w:pPr>
              <w:pStyle w:val="CourseInfo"/>
              <w:numPr>
                <w:ilvl w:val="0"/>
                <w:numId w:val="3"/>
              </w:numPr>
              <w:spacing w:before="0" w:after="60"/>
              <w:ind w:left="357" w:hanging="357"/>
              <w:rPr>
                <w:b/>
              </w:rPr>
            </w:pPr>
            <w:r w:rsidRPr="00090552">
              <w:rPr>
                <w:b/>
              </w:rPr>
              <w:t>How much does it cost?</w:t>
            </w:r>
            <w:r w:rsidRPr="00090552">
              <w:rPr>
                <w:b/>
              </w:rPr>
              <w:br/>
            </w:r>
            <w:r w:rsidRPr="00090552">
              <w:t>Free to those on benefit</w:t>
            </w:r>
            <w:r w:rsidR="00E7784A">
              <w:t>s</w:t>
            </w:r>
            <w:r w:rsidRPr="00090552">
              <w:t xml:space="preserve"> and eligible, otherwise £3.80 per hour to those who are eligible or £7.70 </w:t>
            </w:r>
            <w:r>
              <w:t xml:space="preserve">per hour </w:t>
            </w:r>
            <w:r w:rsidRPr="00090552">
              <w:t>for those paying full cost.</w:t>
            </w:r>
          </w:p>
          <w:p w14:paraId="7924554D" w14:textId="77777777" w:rsidR="007A5AD7" w:rsidRPr="00090552" w:rsidRDefault="007A5AD7" w:rsidP="006069AA">
            <w:pPr>
              <w:pStyle w:val="CourseInfo"/>
              <w:numPr>
                <w:ilvl w:val="0"/>
                <w:numId w:val="3"/>
              </w:numPr>
              <w:spacing w:before="0" w:after="60" w:line="276" w:lineRule="auto"/>
              <w:ind w:left="357" w:hanging="357"/>
            </w:pPr>
            <w:r w:rsidRPr="00090552">
              <w:rPr>
                <w:b/>
              </w:rPr>
              <w:t>Do I have to commit</w:t>
            </w:r>
            <w:r w:rsidRPr="00090552">
              <w:rPr>
                <w:rFonts w:cs="Arial"/>
                <w:b/>
              </w:rPr>
              <w:t xml:space="preserve"> to attending every session?</w:t>
            </w:r>
            <w:r w:rsidRPr="00090552">
              <w:rPr>
                <w:rFonts w:cs="Arial"/>
                <w:b/>
              </w:rPr>
              <w:br/>
            </w:r>
            <w:r w:rsidRPr="00090552">
              <w:rPr>
                <w:rFonts w:cs="Arial"/>
              </w:rPr>
              <w:t>Yes. In order for you to progress, we would expect that you attend every session.  We ask that you let us know in advance if you cannot attend a particular session.</w:t>
            </w:r>
          </w:p>
          <w:p w14:paraId="01E9584C" w14:textId="77777777" w:rsidR="007A5AD7" w:rsidRPr="00F327F4" w:rsidRDefault="007A5AD7" w:rsidP="006069AA">
            <w:pPr>
              <w:pStyle w:val="CourseInfo"/>
              <w:numPr>
                <w:ilvl w:val="0"/>
                <w:numId w:val="3"/>
              </w:numPr>
              <w:spacing w:before="0" w:after="60" w:line="276" w:lineRule="auto"/>
              <w:ind w:left="357" w:hanging="357"/>
            </w:pPr>
            <w:r w:rsidRPr="00090552">
              <w:rPr>
                <w:rFonts w:cs="Arial"/>
                <w:b/>
              </w:rPr>
              <w:t>Do I need to bring anything with me?</w:t>
            </w:r>
            <w:r w:rsidRPr="00090552">
              <w:rPr>
                <w:rFonts w:cs="Arial"/>
              </w:rPr>
              <w:br/>
              <w:t>No.</w:t>
            </w:r>
            <w:r w:rsidRPr="00090552">
              <w:rPr>
                <w:rFonts w:cs="Arial"/>
                <w:b/>
              </w:rPr>
              <w:t xml:space="preserve"> </w:t>
            </w:r>
          </w:p>
          <w:p w14:paraId="6FED0FAF" w14:textId="77777777" w:rsidR="007A5AD7" w:rsidRDefault="007A5AD7" w:rsidP="006069AA">
            <w:pPr>
              <w:pStyle w:val="CourseInfo"/>
              <w:numPr>
                <w:ilvl w:val="0"/>
                <w:numId w:val="3"/>
              </w:numPr>
              <w:spacing w:before="0" w:after="60" w:line="276" w:lineRule="auto"/>
              <w:ind w:left="357" w:hanging="357"/>
            </w:pPr>
            <w:r w:rsidRPr="00F327F4">
              <w:rPr>
                <w:b/>
              </w:rPr>
              <w:t>What are my options after taking this course/activity?</w:t>
            </w:r>
            <w:r w:rsidRPr="00F327F4">
              <w:rPr>
                <w:b/>
              </w:rPr>
              <w:br/>
            </w:r>
            <w:r w:rsidRPr="00090552">
              <w:t>Progression to an accredited ESOL course where students will be working towards an ESOL qualification.</w:t>
            </w:r>
          </w:p>
        </w:tc>
      </w:tr>
    </w:tbl>
    <w:p w14:paraId="3E155618" w14:textId="77777777" w:rsidR="007A5AD7" w:rsidRDefault="007A5AD7"/>
    <w:p w14:paraId="4F787E24" w14:textId="77777777" w:rsidR="000E41C0" w:rsidRDefault="000E41C0">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4829B1" w14:paraId="45152236" w14:textId="77777777" w:rsidTr="004829B1">
        <w:trPr>
          <w:jc w:val="center"/>
        </w:trPr>
        <w:tc>
          <w:tcPr>
            <w:tcW w:w="10446" w:type="dxa"/>
            <w:gridSpan w:val="4"/>
            <w:shd w:val="clear" w:color="auto" w:fill="E5DFEC"/>
            <w:vAlign w:val="center"/>
          </w:tcPr>
          <w:p w14:paraId="041C19C4" w14:textId="0823A264" w:rsidR="004829B1" w:rsidRPr="00DF2D29" w:rsidRDefault="004829B1" w:rsidP="00B05B94">
            <w:pPr>
              <w:pStyle w:val="CourseTitle"/>
            </w:pPr>
            <w:bookmarkStart w:id="15" w:name="_Toc29805614"/>
            <w:r>
              <w:lastRenderedPageBreak/>
              <w:t>Exercise &amp; Massage</w:t>
            </w:r>
            <w:bookmarkEnd w:id="15"/>
          </w:p>
        </w:tc>
      </w:tr>
      <w:tr w:rsidR="004829B1" w14:paraId="223E1333" w14:textId="77777777" w:rsidTr="004829B1">
        <w:trPr>
          <w:trHeight w:val="340"/>
          <w:jc w:val="center"/>
        </w:trPr>
        <w:tc>
          <w:tcPr>
            <w:tcW w:w="10446" w:type="dxa"/>
            <w:gridSpan w:val="4"/>
            <w:shd w:val="clear" w:color="auto" w:fill="auto"/>
            <w:vAlign w:val="center"/>
          </w:tcPr>
          <w:p w14:paraId="4B6477CB" w14:textId="782C66D5" w:rsidR="004829B1" w:rsidRPr="004829B1" w:rsidRDefault="004829B1" w:rsidP="002A2E5E">
            <w:pPr>
              <w:pStyle w:val="CourseInfo"/>
              <w:spacing w:before="60" w:after="60" w:line="264" w:lineRule="auto"/>
            </w:pPr>
            <w:r w:rsidRPr="004829B1">
              <w:t>This exercise class is all about taking part in exercise that is suitable and enjoyable for you. Gain social confidence in an environment where all ages and all levels of fitness are welcome! Exercise can:</w:t>
            </w:r>
          </w:p>
          <w:p w14:paraId="685486A7" w14:textId="77777777" w:rsidR="004829B1" w:rsidRPr="004829B1" w:rsidRDefault="004829B1" w:rsidP="002A2E5E">
            <w:pPr>
              <w:pStyle w:val="CourseInfo"/>
              <w:numPr>
                <w:ilvl w:val="0"/>
                <w:numId w:val="37"/>
              </w:numPr>
              <w:spacing w:before="60" w:after="60" w:line="264" w:lineRule="auto"/>
            </w:pPr>
            <w:r w:rsidRPr="004829B1">
              <w:t>Make you feel happier and more confident</w:t>
            </w:r>
          </w:p>
          <w:p w14:paraId="0DBEA1B1" w14:textId="77777777" w:rsidR="004829B1" w:rsidRPr="004829B1" w:rsidRDefault="004829B1" w:rsidP="002A2E5E">
            <w:pPr>
              <w:pStyle w:val="CourseInfo"/>
              <w:numPr>
                <w:ilvl w:val="0"/>
                <w:numId w:val="37"/>
              </w:numPr>
              <w:spacing w:before="60" w:after="60" w:line="264" w:lineRule="auto"/>
            </w:pPr>
            <w:r w:rsidRPr="004829B1">
              <w:t>Aid weight loss</w:t>
            </w:r>
          </w:p>
          <w:p w14:paraId="654DC1CA" w14:textId="77777777" w:rsidR="004829B1" w:rsidRPr="004829B1" w:rsidRDefault="004829B1" w:rsidP="002A2E5E">
            <w:pPr>
              <w:pStyle w:val="CourseInfo"/>
              <w:numPr>
                <w:ilvl w:val="0"/>
                <w:numId w:val="37"/>
              </w:numPr>
              <w:spacing w:before="60" w:after="60" w:line="264" w:lineRule="auto"/>
            </w:pPr>
            <w:r w:rsidRPr="004829B1">
              <w:t>Tone and strengthen your body</w:t>
            </w:r>
          </w:p>
          <w:p w14:paraId="73104EF3" w14:textId="77777777" w:rsidR="004829B1" w:rsidRPr="004829B1" w:rsidRDefault="004829B1" w:rsidP="002A2E5E">
            <w:pPr>
              <w:pStyle w:val="CourseInfo"/>
              <w:numPr>
                <w:ilvl w:val="0"/>
                <w:numId w:val="37"/>
              </w:numPr>
              <w:spacing w:before="60" w:after="60" w:line="264" w:lineRule="auto"/>
            </w:pPr>
            <w:r w:rsidRPr="004829B1">
              <w:t>Help with sleep quality</w:t>
            </w:r>
          </w:p>
          <w:p w14:paraId="53B1C80C" w14:textId="77777777" w:rsidR="004829B1" w:rsidRPr="004829B1" w:rsidRDefault="004829B1" w:rsidP="002A2E5E">
            <w:pPr>
              <w:pStyle w:val="CourseInfo"/>
              <w:spacing w:before="60" w:after="60" w:line="264" w:lineRule="auto"/>
            </w:pPr>
            <w:r w:rsidRPr="004829B1">
              <w:t>After exercise, if you like, enjoy a 15-minute massage of your choice:</w:t>
            </w:r>
          </w:p>
          <w:p w14:paraId="6654534B" w14:textId="77777777" w:rsidR="004829B1" w:rsidRPr="004829B1" w:rsidRDefault="004829B1" w:rsidP="002A2E5E">
            <w:pPr>
              <w:pStyle w:val="CourseInfo"/>
              <w:numPr>
                <w:ilvl w:val="0"/>
                <w:numId w:val="36"/>
              </w:numPr>
              <w:spacing w:before="60" w:after="60" w:line="264" w:lineRule="auto"/>
            </w:pPr>
            <w:r w:rsidRPr="004829B1">
              <w:t>Sports Massage</w:t>
            </w:r>
          </w:p>
          <w:p w14:paraId="4C0C4368" w14:textId="77777777" w:rsidR="004829B1" w:rsidRPr="004829B1" w:rsidRDefault="004829B1" w:rsidP="002A2E5E">
            <w:pPr>
              <w:pStyle w:val="CourseInfo"/>
              <w:numPr>
                <w:ilvl w:val="0"/>
                <w:numId w:val="36"/>
              </w:numPr>
              <w:spacing w:before="60" w:after="60" w:line="264" w:lineRule="auto"/>
            </w:pPr>
            <w:r w:rsidRPr="004829B1">
              <w:t>Soft Tissue Massage</w:t>
            </w:r>
          </w:p>
          <w:p w14:paraId="4079F879" w14:textId="36B95C05" w:rsidR="004829B1" w:rsidRPr="009B2594" w:rsidRDefault="004829B1" w:rsidP="002A2E5E">
            <w:pPr>
              <w:pStyle w:val="CourseInfo"/>
              <w:numPr>
                <w:ilvl w:val="0"/>
                <w:numId w:val="36"/>
              </w:numPr>
              <w:spacing w:before="60" w:after="60" w:line="264" w:lineRule="auto"/>
            </w:pPr>
            <w:r w:rsidRPr="004829B1">
              <w:t>Relaxation Massage</w:t>
            </w:r>
          </w:p>
        </w:tc>
      </w:tr>
      <w:tr w:rsidR="004829B1" w14:paraId="24D4019D" w14:textId="77777777" w:rsidTr="004829B1">
        <w:trPr>
          <w:trHeight w:val="340"/>
          <w:jc w:val="center"/>
        </w:trPr>
        <w:tc>
          <w:tcPr>
            <w:tcW w:w="2537" w:type="dxa"/>
            <w:shd w:val="clear" w:color="auto" w:fill="E5DFEC"/>
            <w:vAlign w:val="center"/>
          </w:tcPr>
          <w:p w14:paraId="42734BD1" w14:textId="77777777" w:rsidR="004829B1" w:rsidRPr="00383D13" w:rsidRDefault="004829B1" w:rsidP="00B05B94">
            <w:pPr>
              <w:pStyle w:val="CourseInfo"/>
              <w:jc w:val="left"/>
              <w:rPr>
                <w:b/>
              </w:rPr>
            </w:pPr>
            <w:r w:rsidRPr="00383D13">
              <w:rPr>
                <w:b/>
              </w:rPr>
              <w:t>Start date</w:t>
            </w:r>
          </w:p>
        </w:tc>
        <w:tc>
          <w:tcPr>
            <w:tcW w:w="2406" w:type="dxa"/>
            <w:shd w:val="clear" w:color="auto" w:fill="FFFFFF" w:themeFill="background1"/>
            <w:vAlign w:val="center"/>
          </w:tcPr>
          <w:p w14:paraId="5C3064EB" w14:textId="7CF0C641" w:rsidR="004829B1" w:rsidRPr="009B2594" w:rsidRDefault="00E35D07" w:rsidP="00B05B94">
            <w:pPr>
              <w:pStyle w:val="CourseInfo"/>
              <w:jc w:val="left"/>
            </w:pPr>
            <w:r>
              <w:t>Ongoing</w:t>
            </w:r>
          </w:p>
        </w:tc>
        <w:tc>
          <w:tcPr>
            <w:tcW w:w="1384" w:type="dxa"/>
            <w:shd w:val="clear" w:color="auto" w:fill="E5DFEC"/>
            <w:vAlign w:val="center"/>
          </w:tcPr>
          <w:p w14:paraId="479C7CF6" w14:textId="77777777" w:rsidR="004829B1" w:rsidRPr="00383D13" w:rsidRDefault="004829B1" w:rsidP="00B05B94">
            <w:pPr>
              <w:pStyle w:val="CourseInfo"/>
              <w:jc w:val="left"/>
              <w:rPr>
                <w:b/>
              </w:rPr>
            </w:pPr>
            <w:r>
              <w:rPr>
                <w:b/>
              </w:rPr>
              <w:t>End date</w:t>
            </w:r>
          </w:p>
        </w:tc>
        <w:tc>
          <w:tcPr>
            <w:tcW w:w="4119" w:type="dxa"/>
            <w:shd w:val="clear" w:color="auto" w:fill="FFFFFF" w:themeFill="background1"/>
            <w:vAlign w:val="center"/>
          </w:tcPr>
          <w:p w14:paraId="5972D14B" w14:textId="2D46F093" w:rsidR="004829B1" w:rsidRPr="009B2594" w:rsidRDefault="004829B1" w:rsidP="00B05B94">
            <w:pPr>
              <w:pStyle w:val="CourseInfo"/>
              <w:jc w:val="left"/>
            </w:pPr>
            <w:r>
              <w:t>Ongoing</w:t>
            </w:r>
          </w:p>
        </w:tc>
      </w:tr>
      <w:tr w:rsidR="004829B1" w14:paraId="30694576" w14:textId="77777777" w:rsidTr="004829B1">
        <w:trPr>
          <w:trHeight w:val="340"/>
          <w:jc w:val="center"/>
        </w:trPr>
        <w:tc>
          <w:tcPr>
            <w:tcW w:w="2537" w:type="dxa"/>
            <w:shd w:val="clear" w:color="auto" w:fill="E5DFEC"/>
            <w:vAlign w:val="center"/>
          </w:tcPr>
          <w:p w14:paraId="744EB5EE" w14:textId="77777777" w:rsidR="004829B1" w:rsidRPr="00383D13" w:rsidRDefault="004829B1" w:rsidP="00B05B94">
            <w:pPr>
              <w:pStyle w:val="CourseInfo"/>
              <w:jc w:val="left"/>
              <w:rPr>
                <w:b/>
              </w:rPr>
            </w:pPr>
            <w:r w:rsidRPr="00383D13">
              <w:rPr>
                <w:b/>
              </w:rPr>
              <w:t>Day</w:t>
            </w:r>
          </w:p>
        </w:tc>
        <w:tc>
          <w:tcPr>
            <w:tcW w:w="2406" w:type="dxa"/>
            <w:shd w:val="clear" w:color="auto" w:fill="FFFFFF" w:themeFill="background1"/>
            <w:vAlign w:val="center"/>
          </w:tcPr>
          <w:p w14:paraId="0AA659C2" w14:textId="10BC9E46" w:rsidR="004829B1" w:rsidRPr="009B2594" w:rsidRDefault="004829B1" w:rsidP="00B05B94">
            <w:pPr>
              <w:pStyle w:val="CourseInfo"/>
              <w:jc w:val="left"/>
            </w:pPr>
            <w:r>
              <w:t>Wednesday</w:t>
            </w:r>
          </w:p>
        </w:tc>
        <w:tc>
          <w:tcPr>
            <w:tcW w:w="1384" w:type="dxa"/>
            <w:shd w:val="clear" w:color="auto" w:fill="E5DFEC"/>
            <w:vAlign w:val="center"/>
          </w:tcPr>
          <w:p w14:paraId="2ACE2957" w14:textId="77777777" w:rsidR="004829B1" w:rsidRPr="00383D13" w:rsidRDefault="004829B1" w:rsidP="00B05B94">
            <w:pPr>
              <w:pStyle w:val="CourseInfo"/>
              <w:jc w:val="left"/>
              <w:rPr>
                <w:b/>
              </w:rPr>
            </w:pPr>
            <w:r w:rsidRPr="00383D13">
              <w:rPr>
                <w:b/>
              </w:rPr>
              <w:t>Time</w:t>
            </w:r>
          </w:p>
        </w:tc>
        <w:tc>
          <w:tcPr>
            <w:tcW w:w="4119" w:type="dxa"/>
            <w:shd w:val="clear" w:color="auto" w:fill="FFFFFF" w:themeFill="background1"/>
            <w:vAlign w:val="center"/>
          </w:tcPr>
          <w:p w14:paraId="4214BB7B" w14:textId="72899EA6" w:rsidR="004829B1" w:rsidRPr="009B2594" w:rsidRDefault="004829B1" w:rsidP="00B05B94">
            <w:pPr>
              <w:pStyle w:val="CourseInfo"/>
              <w:jc w:val="left"/>
            </w:pPr>
            <w:r>
              <w:t>6.00 – 8.00pm</w:t>
            </w:r>
          </w:p>
        </w:tc>
      </w:tr>
      <w:tr w:rsidR="004829B1" w14:paraId="50EB60BB" w14:textId="77777777" w:rsidTr="004829B1">
        <w:trPr>
          <w:trHeight w:val="340"/>
          <w:jc w:val="center"/>
        </w:trPr>
        <w:tc>
          <w:tcPr>
            <w:tcW w:w="2537" w:type="dxa"/>
            <w:shd w:val="clear" w:color="auto" w:fill="E5DFEC"/>
            <w:vAlign w:val="center"/>
          </w:tcPr>
          <w:p w14:paraId="519A894C" w14:textId="77777777" w:rsidR="004829B1" w:rsidRPr="00383D13" w:rsidRDefault="004829B1" w:rsidP="00B05B94">
            <w:pPr>
              <w:pStyle w:val="CourseInfo"/>
              <w:jc w:val="left"/>
              <w:rPr>
                <w:b/>
              </w:rPr>
            </w:pPr>
            <w:r w:rsidRPr="00383D13">
              <w:rPr>
                <w:b/>
              </w:rPr>
              <w:t>Room</w:t>
            </w:r>
          </w:p>
        </w:tc>
        <w:tc>
          <w:tcPr>
            <w:tcW w:w="2406" w:type="dxa"/>
            <w:shd w:val="clear" w:color="auto" w:fill="FFFFFF" w:themeFill="background1"/>
            <w:vAlign w:val="center"/>
          </w:tcPr>
          <w:p w14:paraId="309202C0" w14:textId="14218203" w:rsidR="004829B1" w:rsidRDefault="004829B1" w:rsidP="00B05B94">
            <w:pPr>
              <w:pStyle w:val="CourseInfo"/>
              <w:jc w:val="left"/>
            </w:pPr>
            <w:r>
              <w:t>9 &amp; 10</w:t>
            </w:r>
          </w:p>
        </w:tc>
        <w:tc>
          <w:tcPr>
            <w:tcW w:w="1384" w:type="dxa"/>
            <w:shd w:val="clear" w:color="auto" w:fill="E5DFEC"/>
            <w:vAlign w:val="center"/>
          </w:tcPr>
          <w:p w14:paraId="6C8046EE" w14:textId="77777777" w:rsidR="004829B1" w:rsidRPr="00383D13" w:rsidRDefault="004829B1" w:rsidP="00B05B94">
            <w:pPr>
              <w:pStyle w:val="CourseInfo"/>
              <w:jc w:val="left"/>
              <w:rPr>
                <w:b/>
              </w:rPr>
            </w:pPr>
            <w:r w:rsidRPr="00383D13">
              <w:rPr>
                <w:b/>
              </w:rPr>
              <w:t>Floor</w:t>
            </w:r>
          </w:p>
        </w:tc>
        <w:tc>
          <w:tcPr>
            <w:tcW w:w="4119" w:type="dxa"/>
            <w:shd w:val="clear" w:color="auto" w:fill="FFFFFF" w:themeFill="background1"/>
            <w:vAlign w:val="center"/>
          </w:tcPr>
          <w:p w14:paraId="102E07BC" w14:textId="02BEFF70" w:rsidR="004829B1" w:rsidRDefault="004829B1" w:rsidP="00B05B94">
            <w:pPr>
              <w:pStyle w:val="CourseInfo"/>
              <w:jc w:val="left"/>
            </w:pPr>
            <w:r>
              <w:t>First</w:t>
            </w:r>
          </w:p>
        </w:tc>
      </w:tr>
      <w:tr w:rsidR="004829B1" w14:paraId="1F257AFB" w14:textId="77777777" w:rsidTr="004829B1">
        <w:trPr>
          <w:trHeight w:val="340"/>
          <w:jc w:val="center"/>
        </w:trPr>
        <w:tc>
          <w:tcPr>
            <w:tcW w:w="2537" w:type="dxa"/>
            <w:shd w:val="clear" w:color="auto" w:fill="E5DFEC"/>
            <w:vAlign w:val="center"/>
          </w:tcPr>
          <w:p w14:paraId="3C0E48D9" w14:textId="77777777" w:rsidR="004829B1" w:rsidRPr="000F3D25" w:rsidRDefault="004829B1" w:rsidP="00B05B94">
            <w:pPr>
              <w:pStyle w:val="CourseInfo"/>
              <w:jc w:val="left"/>
              <w:rPr>
                <w:b/>
              </w:rPr>
            </w:pPr>
            <w:r w:rsidRPr="000F3D25">
              <w:rPr>
                <w:b/>
              </w:rPr>
              <w:t>Tutor</w:t>
            </w:r>
          </w:p>
        </w:tc>
        <w:tc>
          <w:tcPr>
            <w:tcW w:w="7909" w:type="dxa"/>
            <w:gridSpan w:val="3"/>
            <w:shd w:val="clear" w:color="auto" w:fill="FFFFFF" w:themeFill="background1"/>
            <w:vAlign w:val="center"/>
          </w:tcPr>
          <w:p w14:paraId="0B0D7A9C" w14:textId="4691AC8E" w:rsidR="004829B1" w:rsidRDefault="004829B1" w:rsidP="00B05B94">
            <w:pPr>
              <w:pStyle w:val="CourseInfo"/>
              <w:jc w:val="left"/>
            </w:pPr>
            <w:r>
              <w:t>Hannah – University of Nottingham volunteer</w:t>
            </w:r>
          </w:p>
        </w:tc>
      </w:tr>
      <w:tr w:rsidR="004829B1" w14:paraId="37E702CA" w14:textId="77777777" w:rsidTr="004829B1">
        <w:trPr>
          <w:trHeight w:val="340"/>
          <w:jc w:val="center"/>
        </w:trPr>
        <w:tc>
          <w:tcPr>
            <w:tcW w:w="2537" w:type="dxa"/>
            <w:shd w:val="clear" w:color="auto" w:fill="E5DFEC"/>
            <w:vAlign w:val="center"/>
          </w:tcPr>
          <w:p w14:paraId="7BEBAD85" w14:textId="77777777" w:rsidR="004829B1" w:rsidRPr="000F3D25" w:rsidRDefault="004829B1" w:rsidP="00B05B94">
            <w:pPr>
              <w:pStyle w:val="CourseInfo"/>
              <w:jc w:val="left"/>
              <w:rPr>
                <w:b/>
              </w:rPr>
            </w:pPr>
            <w:r w:rsidRPr="000F3D25">
              <w:rPr>
                <w:b/>
              </w:rPr>
              <w:t>How to register</w:t>
            </w:r>
          </w:p>
        </w:tc>
        <w:tc>
          <w:tcPr>
            <w:tcW w:w="7909" w:type="dxa"/>
            <w:gridSpan w:val="3"/>
            <w:shd w:val="clear" w:color="auto" w:fill="FFFFFF" w:themeFill="background1"/>
            <w:vAlign w:val="center"/>
          </w:tcPr>
          <w:p w14:paraId="1B6CCC51" w14:textId="77777777" w:rsidR="004829B1" w:rsidRPr="00B54B91" w:rsidRDefault="004829B1" w:rsidP="00B05B94">
            <w:pPr>
              <w:pStyle w:val="CourseInfo"/>
              <w:jc w:val="left"/>
            </w:pPr>
            <w:r w:rsidRPr="008B0992">
              <w:t xml:space="preserve">Please register your interest at Nottingham Women’s Centre Reception, call 0115 9411475 or email </w:t>
            </w:r>
            <w:r w:rsidRPr="008B0992">
              <w:rPr>
                <w:b/>
              </w:rPr>
              <w:t>reception@nottinghamwomenscentre.com</w:t>
            </w:r>
          </w:p>
        </w:tc>
      </w:tr>
      <w:tr w:rsidR="004829B1" w14:paraId="4B268011" w14:textId="77777777" w:rsidTr="004829B1">
        <w:trPr>
          <w:trHeight w:val="340"/>
          <w:jc w:val="center"/>
        </w:trPr>
        <w:tc>
          <w:tcPr>
            <w:tcW w:w="10446" w:type="dxa"/>
            <w:gridSpan w:val="4"/>
            <w:shd w:val="clear" w:color="auto" w:fill="E5DFEC"/>
            <w:vAlign w:val="center"/>
          </w:tcPr>
          <w:p w14:paraId="3462BE2C" w14:textId="77777777" w:rsidR="004829B1" w:rsidRPr="00B54B91" w:rsidRDefault="004829B1" w:rsidP="00B05B94">
            <w:pPr>
              <w:pStyle w:val="CourseInfo"/>
              <w:jc w:val="left"/>
              <w:rPr>
                <w:b/>
              </w:rPr>
            </w:pPr>
            <w:r w:rsidRPr="00B54B91">
              <w:rPr>
                <w:b/>
              </w:rPr>
              <w:t>Frequently asked questions</w:t>
            </w:r>
          </w:p>
        </w:tc>
      </w:tr>
      <w:tr w:rsidR="004829B1" w14:paraId="79EE918C" w14:textId="77777777" w:rsidTr="002A2E5E">
        <w:trPr>
          <w:trHeight w:val="1214"/>
          <w:jc w:val="center"/>
        </w:trPr>
        <w:tc>
          <w:tcPr>
            <w:tcW w:w="10446" w:type="dxa"/>
            <w:gridSpan w:val="4"/>
            <w:tcBorders>
              <w:bottom w:val="single" w:sz="4" w:space="0" w:color="auto"/>
            </w:tcBorders>
            <w:shd w:val="clear" w:color="auto" w:fill="FFFFFF" w:themeFill="background1"/>
            <w:vAlign w:val="center"/>
          </w:tcPr>
          <w:p w14:paraId="79FAEC0B" w14:textId="2D6BB84E" w:rsidR="004829B1" w:rsidRPr="004829B1" w:rsidRDefault="004829B1" w:rsidP="002A2E5E">
            <w:pPr>
              <w:pStyle w:val="CourseInfo"/>
              <w:numPr>
                <w:ilvl w:val="0"/>
                <w:numId w:val="39"/>
              </w:numPr>
              <w:spacing w:before="60" w:after="60" w:line="264" w:lineRule="auto"/>
              <w:ind w:left="363" w:hanging="357"/>
              <w:jc w:val="left"/>
              <w:rPr>
                <w:rFonts w:cs="Arial"/>
                <w:b/>
              </w:rPr>
            </w:pPr>
            <w:r w:rsidRPr="00F5629F">
              <w:rPr>
                <w:rFonts w:cs="Arial"/>
                <w:b/>
              </w:rPr>
              <w:t>Can I just turn up on the first day?</w:t>
            </w:r>
            <w:r w:rsidRPr="00F5629F">
              <w:rPr>
                <w:rFonts w:cs="Arial"/>
                <w:b/>
              </w:rPr>
              <w:br/>
            </w:r>
            <w:r w:rsidRPr="00F5629F">
              <w:rPr>
                <w:rFonts w:cs="Arial"/>
              </w:rPr>
              <w:t>Yes</w:t>
            </w:r>
            <w:r>
              <w:rPr>
                <w:rFonts w:cs="Arial"/>
              </w:rPr>
              <w:t>, but it would be better to register your interest in advance.</w:t>
            </w:r>
          </w:p>
          <w:p w14:paraId="2A3E4847" w14:textId="0365A7F4" w:rsidR="004829B1" w:rsidRPr="002A2E5E" w:rsidRDefault="004829B1" w:rsidP="002A2E5E">
            <w:pPr>
              <w:pStyle w:val="CourseInfo"/>
              <w:numPr>
                <w:ilvl w:val="0"/>
                <w:numId w:val="39"/>
              </w:numPr>
              <w:spacing w:before="60" w:after="60" w:line="264" w:lineRule="auto"/>
              <w:ind w:left="363" w:hanging="357"/>
              <w:jc w:val="left"/>
              <w:rPr>
                <w:rFonts w:cs="Arial"/>
                <w:b/>
              </w:rPr>
            </w:pPr>
            <w:r w:rsidRPr="00F5629F">
              <w:rPr>
                <w:rFonts w:cs="Arial"/>
                <w:b/>
              </w:rPr>
              <w:t>What if I cannot start on the first day?</w:t>
            </w:r>
            <w:r w:rsidRPr="00F5629F">
              <w:rPr>
                <w:rFonts w:cs="Arial"/>
                <w:b/>
              </w:rPr>
              <w:br/>
            </w:r>
            <w:r w:rsidRPr="00F5629F">
              <w:rPr>
                <w:rFonts w:cs="Arial"/>
              </w:rPr>
              <w:t>That is fine; you can attend any day the session runs.</w:t>
            </w:r>
          </w:p>
          <w:p w14:paraId="6DE8F3E9" w14:textId="565F0621" w:rsidR="002A2E5E" w:rsidRPr="002A2E5E" w:rsidRDefault="002A2E5E" w:rsidP="002A2E5E">
            <w:pPr>
              <w:pStyle w:val="CourseInfo"/>
              <w:numPr>
                <w:ilvl w:val="0"/>
                <w:numId w:val="39"/>
              </w:numPr>
              <w:spacing w:before="60" w:after="60" w:line="264" w:lineRule="auto"/>
              <w:ind w:left="363" w:hanging="357"/>
              <w:jc w:val="left"/>
              <w:rPr>
                <w:rFonts w:cs="Arial"/>
                <w:b/>
              </w:rPr>
            </w:pPr>
            <w:r w:rsidRPr="00F5629F">
              <w:rPr>
                <w:rFonts w:cs="Arial"/>
                <w:b/>
              </w:rPr>
              <w:t>How much does it cost?</w:t>
            </w:r>
            <w:r w:rsidRPr="00F5629F">
              <w:rPr>
                <w:rFonts w:cs="Arial"/>
                <w:b/>
              </w:rPr>
              <w:br/>
            </w:r>
            <w:r>
              <w:rPr>
                <w:rFonts w:cs="Arial"/>
              </w:rPr>
              <w:t>It is free, but donations are welcome</w:t>
            </w:r>
            <w:r w:rsidRPr="00F5629F">
              <w:rPr>
                <w:rFonts w:cs="Arial"/>
              </w:rPr>
              <w:t>.</w:t>
            </w:r>
          </w:p>
          <w:p w14:paraId="48EEBBB4" w14:textId="42096DE6" w:rsidR="004829B1" w:rsidRPr="008A396D" w:rsidRDefault="004829B1" w:rsidP="002A2E5E">
            <w:pPr>
              <w:pStyle w:val="CourseInfo"/>
              <w:numPr>
                <w:ilvl w:val="0"/>
                <w:numId w:val="39"/>
              </w:numPr>
              <w:spacing w:before="60" w:after="60" w:line="264" w:lineRule="auto"/>
              <w:ind w:left="363" w:hanging="357"/>
              <w:jc w:val="left"/>
              <w:rPr>
                <w:rFonts w:cs="Arial"/>
                <w:b/>
              </w:rPr>
            </w:pPr>
            <w:r w:rsidRPr="00F5629F">
              <w:rPr>
                <w:rFonts w:cs="Arial"/>
                <w:b/>
              </w:rPr>
              <w:t>Do I have to commit to attending every session?</w:t>
            </w:r>
            <w:r w:rsidRPr="00F5629F">
              <w:rPr>
                <w:rFonts w:cs="Arial"/>
                <w:b/>
              </w:rPr>
              <w:br/>
            </w:r>
            <w:r w:rsidRPr="00F5629F">
              <w:rPr>
                <w:rFonts w:cs="Arial"/>
              </w:rPr>
              <w:t>No</w:t>
            </w:r>
            <w:r>
              <w:rPr>
                <w:rFonts w:cs="Arial"/>
              </w:rPr>
              <w:t>, but obviously you will benefit if you attend regularly</w:t>
            </w:r>
            <w:r w:rsidRPr="00F5629F">
              <w:rPr>
                <w:rFonts w:cs="Arial"/>
              </w:rPr>
              <w:t>.</w:t>
            </w:r>
          </w:p>
          <w:p w14:paraId="6D3DE106" w14:textId="77777777" w:rsidR="004829B1" w:rsidRPr="008B60A4" w:rsidRDefault="004829B1" w:rsidP="002A2E5E">
            <w:pPr>
              <w:pStyle w:val="CourseInfo"/>
              <w:numPr>
                <w:ilvl w:val="0"/>
                <w:numId w:val="39"/>
              </w:numPr>
              <w:spacing w:before="60" w:after="60" w:line="264" w:lineRule="auto"/>
              <w:ind w:left="363" w:hanging="357"/>
              <w:rPr>
                <w:rFonts w:cs="Arial"/>
                <w:b/>
              </w:rPr>
            </w:pPr>
            <w:r w:rsidRPr="00F5629F">
              <w:rPr>
                <w:rFonts w:cs="Arial"/>
                <w:b/>
              </w:rPr>
              <w:t>Do I need to bring anything with me?</w:t>
            </w:r>
            <w:r w:rsidRPr="00F5629F">
              <w:rPr>
                <w:rFonts w:cs="Arial"/>
                <w:b/>
              </w:rPr>
              <w:br/>
            </w:r>
            <w:r>
              <w:rPr>
                <w:rFonts w:cs="Arial"/>
              </w:rPr>
              <w:t>Co</w:t>
            </w:r>
            <w:r w:rsidRPr="00F5629F">
              <w:rPr>
                <w:rFonts w:cs="Arial"/>
              </w:rPr>
              <w:t>mfortable clothing is recommended</w:t>
            </w:r>
            <w:r>
              <w:rPr>
                <w:rFonts w:cs="Arial"/>
              </w:rPr>
              <w:t xml:space="preserve"> and maybe a small towel</w:t>
            </w:r>
            <w:r>
              <w:rPr>
                <w:rFonts w:cs="Arial"/>
                <w:b/>
              </w:rPr>
              <w:t>.</w:t>
            </w:r>
          </w:p>
        </w:tc>
      </w:tr>
    </w:tbl>
    <w:p w14:paraId="56FFE46E" w14:textId="23E6BB52" w:rsidR="00F54348" w:rsidRDefault="00F54348">
      <w:r>
        <w:rPr>
          <w:b/>
        </w:rPr>
        <w:br w:type="page"/>
      </w:r>
      <w:bookmarkStart w:id="16" w:name="_Toc497389887"/>
      <w:bookmarkStart w:id="17" w:name="_Toc488313441"/>
      <w:bookmarkEnd w:id="7"/>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A45113" w14:paraId="233FA568" w14:textId="77777777" w:rsidTr="00034330">
        <w:trPr>
          <w:jc w:val="center"/>
        </w:trPr>
        <w:tc>
          <w:tcPr>
            <w:tcW w:w="10446" w:type="dxa"/>
            <w:gridSpan w:val="4"/>
            <w:shd w:val="clear" w:color="auto" w:fill="E2EFD9" w:themeFill="accent6" w:themeFillTint="33"/>
            <w:vAlign w:val="center"/>
          </w:tcPr>
          <w:p w14:paraId="6ABB01C4" w14:textId="17E53573" w:rsidR="00A45113" w:rsidRPr="00DF2D29" w:rsidRDefault="00A45113" w:rsidP="00B05B94">
            <w:pPr>
              <w:pStyle w:val="CourseTitle"/>
            </w:pPr>
            <w:bookmarkStart w:id="18" w:name="_Toc529793366"/>
            <w:bookmarkStart w:id="19" w:name="_Toc536446551"/>
            <w:bookmarkStart w:id="20" w:name="_Toc29805615"/>
            <w:r>
              <w:rPr>
                <w:noProof/>
                <w:lang w:eastAsia="en-GB"/>
              </w:rPr>
              <w:lastRenderedPageBreak/>
              <w:drawing>
                <wp:anchor distT="0" distB="0" distL="114300" distR="114300" simplePos="0" relativeHeight="251710975" behindDoc="0" locked="0" layoutInCell="1" allowOverlap="1" wp14:anchorId="5886743C" wp14:editId="118D09C4">
                  <wp:simplePos x="0" y="0"/>
                  <wp:positionH relativeFrom="column">
                    <wp:posOffset>5226685</wp:posOffset>
                  </wp:positionH>
                  <wp:positionV relativeFrom="paragraph">
                    <wp:posOffset>-68580</wp:posOffset>
                  </wp:positionV>
                  <wp:extent cx="1212850" cy="736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tm law school.pn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2850" cy="736600"/>
                          </a:xfrm>
                          <a:prstGeom prst="rect">
                            <a:avLst/>
                          </a:prstGeom>
                        </pic:spPr>
                      </pic:pic>
                    </a:graphicData>
                  </a:graphic>
                  <wp14:sizeRelH relativeFrom="page">
                    <wp14:pctWidth>0</wp14:pctWidth>
                  </wp14:sizeRelH>
                  <wp14:sizeRelV relativeFrom="page">
                    <wp14:pctHeight>0</wp14:pctHeight>
                  </wp14:sizeRelV>
                </wp:anchor>
              </w:drawing>
            </w:r>
            <w:r>
              <w:t>Legal Advice Clinic</w:t>
            </w:r>
            <w:bookmarkEnd w:id="18"/>
            <w:bookmarkEnd w:id="19"/>
            <w:bookmarkEnd w:id="20"/>
          </w:p>
        </w:tc>
      </w:tr>
      <w:tr w:rsidR="00A45113" w14:paraId="06D0FB63" w14:textId="77777777" w:rsidTr="00034330">
        <w:trPr>
          <w:trHeight w:val="340"/>
          <w:jc w:val="center"/>
        </w:trPr>
        <w:tc>
          <w:tcPr>
            <w:tcW w:w="10446" w:type="dxa"/>
            <w:gridSpan w:val="4"/>
            <w:shd w:val="clear" w:color="auto" w:fill="auto"/>
            <w:vAlign w:val="center"/>
          </w:tcPr>
          <w:p w14:paraId="51B2EF09" w14:textId="77777777" w:rsidR="00A45113" w:rsidRPr="005127DF" w:rsidRDefault="00A45113" w:rsidP="00A45113">
            <w:pPr>
              <w:pStyle w:val="CourseInfo"/>
              <w:jc w:val="left"/>
            </w:pPr>
            <w:r w:rsidRPr="005127DF">
              <w:t>Nottingham Law School students, supervised by qualified solicitors will be available to offer advice on a range of legal issues, including:</w:t>
            </w:r>
          </w:p>
          <w:p w14:paraId="58890309" w14:textId="77777777" w:rsidR="00A45113" w:rsidRPr="005127DF" w:rsidRDefault="00A45113" w:rsidP="00A45113">
            <w:pPr>
              <w:pStyle w:val="CourseInfo"/>
              <w:jc w:val="left"/>
              <w:rPr>
                <w:b/>
              </w:rPr>
            </w:pPr>
            <w:r w:rsidRPr="005127DF">
              <w:rPr>
                <w:b/>
              </w:rPr>
              <w:t>Employment</w:t>
            </w:r>
          </w:p>
          <w:p w14:paraId="1B465726" w14:textId="77777777" w:rsidR="00A45113" w:rsidRPr="005127DF" w:rsidRDefault="00A45113" w:rsidP="00793CE5">
            <w:pPr>
              <w:pStyle w:val="CourseInfo"/>
              <w:numPr>
                <w:ilvl w:val="0"/>
                <w:numId w:val="33"/>
              </w:numPr>
              <w:jc w:val="left"/>
            </w:pPr>
            <w:r w:rsidRPr="005127DF">
              <w:t xml:space="preserve">Have you been unfairly dismissed? </w:t>
            </w:r>
          </w:p>
          <w:p w14:paraId="748A0F57" w14:textId="77777777" w:rsidR="00A45113" w:rsidRPr="005127DF" w:rsidRDefault="00A45113" w:rsidP="00793CE5">
            <w:pPr>
              <w:pStyle w:val="CourseInfo"/>
              <w:numPr>
                <w:ilvl w:val="0"/>
                <w:numId w:val="33"/>
              </w:numPr>
              <w:jc w:val="left"/>
            </w:pPr>
            <w:r w:rsidRPr="005127DF">
              <w:t>Holiday Pay issues</w:t>
            </w:r>
          </w:p>
          <w:p w14:paraId="6F7B61D5" w14:textId="77777777" w:rsidR="00A45113" w:rsidRPr="005127DF" w:rsidRDefault="00A45113" w:rsidP="00793CE5">
            <w:pPr>
              <w:pStyle w:val="CourseInfo"/>
              <w:numPr>
                <w:ilvl w:val="0"/>
                <w:numId w:val="33"/>
              </w:numPr>
              <w:jc w:val="left"/>
            </w:pPr>
            <w:r w:rsidRPr="005127DF">
              <w:t>National Minimum Wage disputes</w:t>
            </w:r>
          </w:p>
          <w:p w14:paraId="6B651180" w14:textId="77777777" w:rsidR="00A45113" w:rsidRPr="005127DF" w:rsidRDefault="00A45113" w:rsidP="00A45113">
            <w:pPr>
              <w:pStyle w:val="CourseInfo"/>
              <w:jc w:val="left"/>
              <w:rPr>
                <w:b/>
              </w:rPr>
            </w:pPr>
            <w:r w:rsidRPr="005127DF">
              <w:rPr>
                <w:b/>
              </w:rPr>
              <w:t>Welfare Benefits</w:t>
            </w:r>
          </w:p>
          <w:p w14:paraId="1F5D55B6" w14:textId="77777777" w:rsidR="00A45113" w:rsidRPr="005127DF" w:rsidRDefault="00A45113" w:rsidP="00793CE5">
            <w:pPr>
              <w:pStyle w:val="CourseInfo"/>
              <w:numPr>
                <w:ilvl w:val="0"/>
                <w:numId w:val="34"/>
              </w:numPr>
              <w:jc w:val="left"/>
            </w:pPr>
            <w:r w:rsidRPr="005127DF">
              <w:t>Do you have an appeal hearing?</w:t>
            </w:r>
          </w:p>
          <w:p w14:paraId="5AADE47B" w14:textId="77777777" w:rsidR="00A45113" w:rsidRPr="005127DF" w:rsidRDefault="00A45113" w:rsidP="00793CE5">
            <w:pPr>
              <w:pStyle w:val="CourseInfo"/>
              <w:numPr>
                <w:ilvl w:val="0"/>
                <w:numId w:val="34"/>
              </w:numPr>
              <w:jc w:val="left"/>
            </w:pPr>
            <w:r w:rsidRPr="005127DF">
              <w:t xml:space="preserve">Are you entitled to benefits? </w:t>
            </w:r>
          </w:p>
          <w:p w14:paraId="5C2339D1" w14:textId="77777777" w:rsidR="00A45113" w:rsidRPr="005127DF" w:rsidRDefault="00A45113" w:rsidP="00A45113">
            <w:pPr>
              <w:pStyle w:val="CourseInfo"/>
              <w:jc w:val="left"/>
              <w:rPr>
                <w:b/>
              </w:rPr>
            </w:pPr>
            <w:r w:rsidRPr="005127DF">
              <w:rPr>
                <w:b/>
              </w:rPr>
              <w:t xml:space="preserve">Housing </w:t>
            </w:r>
          </w:p>
          <w:p w14:paraId="4E6DFFC9" w14:textId="77777777" w:rsidR="00A45113" w:rsidRPr="005127DF" w:rsidRDefault="00A45113" w:rsidP="00793CE5">
            <w:pPr>
              <w:pStyle w:val="CourseInfo"/>
              <w:numPr>
                <w:ilvl w:val="0"/>
                <w:numId w:val="35"/>
              </w:numPr>
              <w:jc w:val="left"/>
            </w:pPr>
            <w:r w:rsidRPr="005127DF">
              <w:t xml:space="preserve">Is your landlord seeking possession of your property? </w:t>
            </w:r>
          </w:p>
          <w:p w14:paraId="6CFA9B55" w14:textId="77777777" w:rsidR="00A45113" w:rsidRPr="005127DF" w:rsidRDefault="00A45113" w:rsidP="00793CE5">
            <w:pPr>
              <w:pStyle w:val="CourseInfo"/>
              <w:numPr>
                <w:ilvl w:val="0"/>
                <w:numId w:val="35"/>
              </w:numPr>
              <w:jc w:val="left"/>
            </w:pPr>
            <w:r w:rsidRPr="005127DF">
              <w:t xml:space="preserve">Is your Tenancy Deposit protected? </w:t>
            </w:r>
          </w:p>
          <w:p w14:paraId="6C1F4618" w14:textId="6525F97F" w:rsidR="00A45113" w:rsidRPr="009B2594" w:rsidRDefault="00A45113" w:rsidP="00A45113">
            <w:pPr>
              <w:pStyle w:val="CourseInfo"/>
            </w:pPr>
            <w:r w:rsidRPr="005127DF">
              <w:t>Has your landlord failed to repair your property?</w:t>
            </w:r>
          </w:p>
        </w:tc>
      </w:tr>
      <w:tr w:rsidR="005752CC" w14:paraId="363F164F" w14:textId="77777777" w:rsidTr="005752CC">
        <w:trPr>
          <w:trHeight w:val="340"/>
          <w:jc w:val="center"/>
        </w:trPr>
        <w:tc>
          <w:tcPr>
            <w:tcW w:w="2537" w:type="dxa"/>
            <w:shd w:val="clear" w:color="auto" w:fill="E2EFD9" w:themeFill="accent6" w:themeFillTint="33"/>
            <w:vAlign w:val="center"/>
          </w:tcPr>
          <w:p w14:paraId="00AC6A2E" w14:textId="77777777" w:rsidR="005752CC" w:rsidRPr="00383D13" w:rsidRDefault="005752CC" w:rsidP="00B05B94">
            <w:pPr>
              <w:pStyle w:val="CourseInfo"/>
              <w:jc w:val="left"/>
              <w:rPr>
                <w:b/>
              </w:rPr>
            </w:pPr>
            <w:r w:rsidRPr="00383D13">
              <w:rPr>
                <w:b/>
              </w:rPr>
              <w:t>Day</w:t>
            </w:r>
          </w:p>
        </w:tc>
        <w:tc>
          <w:tcPr>
            <w:tcW w:w="2406" w:type="dxa"/>
            <w:shd w:val="clear" w:color="auto" w:fill="FFFFFF" w:themeFill="background1"/>
            <w:vAlign w:val="center"/>
          </w:tcPr>
          <w:p w14:paraId="653EE7FA" w14:textId="77777777" w:rsidR="005752CC" w:rsidRPr="009B2594" w:rsidRDefault="005752CC" w:rsidP="00B05B94">
            <w:pPr>
              <w:pStyle w:val="CourseInfo"/>
              <w:jc w:val="left"/>
            </w:pPr>
            <w:r>
              <w:t>Wednesday</w:t>
            </w:r>
          </w:p>
        </w:tc>
        <w:tc>
          <w:tcPr>
            <w:tcW w:w="1384" w:type="dxa"/>
            <w:shd w:val="clear" w:color="auto" w:fill="E2EFD9" w:themeFill="accent6" w:themeFillTint="33"/>
            <w:vAlign w:val="center"/>
          </w:tcPr>
          <w:p w14:paraId="39565270" w14:textId="2D3AE6CC" w:rsidR="005752CC" w:rsidRPr="005752CC" w:rsidRDefault="005752CC" w:rsidP="00B05B94">
            <w:pPr>
              <w:pStyle w:val="CourseInfo"/>
              <w:jc w:val="left"/>
              <w:rPr>
                <w:b/>
              </w:rPr>
            </w:pPr>
            <w:r>
              <w:rPr>
                <w:b/>
              </w:rPr>
              <w:t>Time</w:t>
            </w:r>
          </w:p>
        </w:tc>
        <w:tc>
          <w:tcPr>
            <w:tcW w:w="4119" w:type="dxa"/>
            <w:shd w:val="clear" w:color="auto" w:fill="FFFFFF" w:themeFill="background1"/>
            <w:vAlign w:val="center"/>
          </w:tcPr>
          <w:p w14:paraId="7C99E04E" w14:textId="67C620D6" w:rsidR="005752CC" w:rsidRPr="009B2594" w:rsidRDefault="005752CC" w:rsidP="007759A3">
            <w:pPr>
              <w:pStyle w:val="CourseInfo"/>
              <w:jc w:val="left"/>
            </w:pPr>
            <w:r>
              <w:t>12.</w:t>
            </w:r>
            <w:r w:rsidR="007759A3">
              <w:t>15</w:t>
            </w:r>
            <w:r>
              <w:t xml:space="preserve"> – 3.</w:t>
            </w:r>
            <w:r w:rsidR="007759A3">
              <w:t>15</w:t>
            </w:r>
          </w:p>
        </w:tc>
      </w:tr>
      <w:tr w:rsidR="00A45113" w14:paraId="00956E63" w14:textId="77777777" w:rsidTr="00034330">
        <w:trPr>
          <w:trHeight w:val="340"/>
          <w:jc w:val="center"/>
        </w:trPr>
        <w:tc>
          <w:tcPr>
            <w:tcW w:w="2537" w:type="dxa"/>
            <w:shd w:val="clear" w:color="auto" w:fill="E2EFD9" w:themeFill="accent6" w:themeFillTint="33"/>
            <w:vAlign w:val="center"/>
          </w:tcPr>
          <w:p w14:paraId="56C207CB" w14:textId="1759BA74" w:rsidR="00A45113" w:rsidRPr="00383D13" w:rsidRDefault="00A45113" w:rsidP="00B05B94">
            <w:pPr>
              <w:pStyle w:val="CourseInfo"/>
              <w:jc w:val="left"/>
              <w:rPr>
                <w:b/>
              </w:rPr>
            </w:pPr>
            <w:r>
              <w:rPr>
                <w:b/>
              </w:rPr>
              <w:t>Dates and times</w:t>
            </w:r>
          </w:p>
        </w:tc>
        <w:tc>
          <w:tcPr>
            <w:tcW w:w="7909" w:type="dxa"/>
            <w:gridSpan w:val="3"/>
            <w:shd w:val="clear" w:color="auto" w:fill="FFFFFF" w:themeFill="background1"/>
            <w:vAlign w:val="center"/>
          </w:tcPr>
          <w:p w14:paraId="6CB1EB1B" w14:textId="66C6CECA" w:rsidR="00A45113" w:rsidRDefault="005752CC" w:rsidP="00B05B94">
            <w:pPr>
              <w:pStyle w:val="CourseInfo"/>
              <w:jc w:val="left"/>
            </w:pPr>
            <w:r>
              <w:t>22 January; 5 February; 4 March</w:t>
            </w:r>
          </w:p>
        </w:tc>
      </w:tr>
      <w:tr w:rsidR="00A45113" w14:paraId="7471BC8E" w14:textId="77777777" w:rsidTr="00034330">
        <w:trPr>
          <w:trHeight w:val="340"/>
          <w:jc w:val="center"/>
        </w:trPr>
        <w:tc>
          <w:tcPr>
            <w:tcW w:w="2537" w:type="dxa"/>
            <w:shd w:val="clear" w:color="auto" w:fill="E2EFD9" w:themeFill="accent6" w:themeFillTint="33"/>
            <w:vAlign w:val="center"/>
          </w:tcPr>
          <w:p w14:paraId="2D47A5D9" w14:textId="77777777" w:rsidR="00A45113" w:rsidRPr="00383D13" w:rsidRDefault="00A45113" w:rsidP="00B05B94">
            <w:pPr>
              <w:pStyle w:val="CourseInfo"/>
              <w:jc w:val="left"/>
              <w:rPr>
                <w:b/>
              </w:rPr>
            </w:pPr>
            <w:r w:rsidRPr="00383D13">
              <w:rPr>
                <w:b/>
              </w:rPr>
              <w:t>Room</w:t>
            </w:r>
          </w:p>
        </w:tc>
        <w:tc>
          <w:tcPr>
            <w:tcW w:w="2406" w:type="dxa"/>
            <w:shd w:val="clear" w:color="auto" w:fill="FFFFFF" w:themeFill="background1"/>
            <w:vAlign w:val="center"/>
          </w:tcPr>
          <w:p w14:paraId="30B244CF" w14:textId="5CFCBB90" w:rsidR="00A45113" w:rsidRDefault="00A45113" w:rsidP="00B05B94">
            <w:pPr>
              <w:pStyle w:val="CourseInfo"/>
              <w:jc w:val="left"/>
            </w:pPr>
            <w:r>
              <w:t>1</w:t>
            </w:r>
          </w:p>
        </w:tc>
        <w:tc>
          <w:tcPr>
            <w:tcW w:w="1384" w:type="dxa"/>
            <w:shd w:val="clear" w:color="auto" w:fill="E2EFD9" w:themeFill="accent6" w:themeFillTint="33"/>
            <w:vAlign w:val="center"/>
          </w:tcPr>
          <w:p w14:paraId="42067DE9" w14:textId="77777777" w:rsidR="00A45113" w:rsidRPr="00383D13" w:rsidRDefault="00A45113" w:rsidP="00B05B94">
            <w:pPr>
              <w:pStyle w:val="CourseInfo"/>
              <w:jc w:val="left"/>
              <w:rPr>
                <w:b/>
              </w:rPr>
            </w:pPr>
            <w:r w:rsidRPr="00383D13">
              <w:rPr>
                <w:b/>
              </w:rPr>
              <w:t>Floor</w:t>
            </w:r>
          </w:p>
        </w:tc>
        <w:tc>
          <w:tcPr>
            <w:tcW w:w="4119" w:type="dxa"/>
            <w:shd w:val="clear" w:color="auto" w:fill="FFFFFF" w:themeFill="background1"/>
            <w:vAlign w:val="center"/>
          </w:tcPr>
          <w:p w14:paraId="0E191CC7" w14:textId="77777777" w:rsidR="00A45113" w:rsidRDefault="00A45113" w:rsidP="00B05B94">
            <w:pPr>
              <w:pStyle w:val="CourseInfo"/>
              <w:jc w:val="left"/>
            </w:pPr>
            <w:r>
              <w:t>Ground</w:t>
            </w:r>
          </w:p>
        </w:tc>
      </w:tr>
      <w:tr w:rsidR="00A45113" w14:paraId="0BA43978" w14:textId="77777777" w:rsidTr="00034330">
        <w:trPr>
          <w:trHeight w:val="340"/>
          <w:jc w:val="center"/>
        </w:trPr>
        <w:tc>
          <w:tcPr>
            <w:tcW w:w="2537" w:type="dxa"/>
            <w:shd w:val="clear" w:color="auto" w:fill="E2EFD9"/>
            <w:vAlign w:val="center"/>
          </w:tcPr>
          <w:p w14:paraId="19D2AC73" w14:textId="56A1A28B" w:rsidR="00A45113" w:rsidRPr="000F3D25" w:rsidRDefault="00A45113" w:rsidP="00A45113">
            <w:pPr>
              <w:pStyle w:val="CourseInfo"/>
              <w:jc w:val="left"/>
              <w:rPr>
                <w:b/>
              </w:rPr>
            </w:pPr>
            <w:r w:rsidRPr="005127DF">
              <w:rPr>
                <w:b/>
              </w:rPr>
              <w:t>Facilitator(s)</w:t>
            </w:r>
          </w:p>
        </w:tc>
        <w:tc>
          <w:tcPr>
            <w:tcW w:w="7909" w:type="dxa"/>
            <w:gridSpan w:val="3"/>
            <w:shd w:val="clear" w:color="auto" w:fill="FFFFFF" w:themeFill="background1"/>
            <w:vAlign w:val="center"/>
          </w:tcPr>
          <w:p w14:paraId="422E7751" w14:textId="2F108CE1" w:rsidR="00A45113" w:rsidRDefault="00A45113" w:rsidP="00A45113">
            <w:pPr>
              <w:pStyle w:val="CourseInfo"/>
              <w:jc w:val="left"/>
            </w:pPr>
            <w:r>
              <w:t>Students from Nottingham Law School with qualified solicitors</w:t>
            </w:r>
          </w:p>
        </w:tc>
      </w:tr>
      <w:tr w:rsidR="00A45113" w14:paraId="2128782D" w14:textId="77777777" w:rsidTr="00034330">
        <w:trPr>
          <w:trHeight w:val="340"/>
          <w:jc w:val="center"/>
        </w:trPr>
        <w:tc>
          <w:tcPr>
            <w:tcW w:w="2537" w:type="dxa"/>
            <w:shd w:val="clear" w:color="auto" w:fill="E2EFD9" w:themeFill="accent6" w:themeFillTint="33"/>
            <w:vAlign w:val="center"/>
          </w:tcPr>
          <w:p w14:paraId="363D584F" w14:textId="77777777" w:rsidR="00A45113" w:rsidRPr="000F3D25" w:rsidRDefault="00A45113" w:rsidP="00B05B94">
            <w:pPr>
              <w:pStyle w:val="CourseInfo"/>
              <w:jc w:val="left"/>
              <w:rPr>
                <w:b/>
              </w:rPr>
            </w:pPr>
            <w:r w:rsidRPr="000F3D25">
              <w:rPr>
                <w:b/>
              </w:rPr>
              <w:t>How to register</w:t>
            </w:r>
          </w:p>
        </w:tc>
        <w:tc>
          <w:tcPr>
            <w:tcW w:w="7909" w:type="dxa"/>
            <w:gridSpan w:val="3"/>
            <w:shd w:val="clear" w:color="auto" w:fill="FFFFFF" w:themeFill="background1"/>
            <w:vAlign w:val="center"/>
          </w:tcPr>
          <w:p w14:paraId="6A718C83" w14:textId="7D403FB7" w:rsidR="00A45113" w:rsidRPr="00B54B91" w:rsidRDefault="00A45113" w:rsidP="00B05B94">
            <w:pPr>
              <w:pStyle w:val="CourseInfo"/>
              <w:jc w:val="left"/>
            </w:pPr>
            <w:r>
              <w:t xml:space="preserve">Register your interest at reception: </w:t>
            </w:r>
            <w:proofErr w:type="spellStart"/>
            <w:r>
              <w:t>tel</w:t>
            </w:r>
            <w:proofErr w:type="spellEnd"/>
            <w:r>
              <w:t xml:space="preserve">: 0115 9411475 or email </w:t>
            </w:r>
            <w:r w:rsidRPr="0096718C">
              <w:rPr>
                <w:b/>
              </w:rPr>
              <w:t>reception@nottinghamwomenscentre.com</w:t>
            </w:r>
            <w:r>
              <w:t xml:space="preserve"> and you will be contacted to arrange an appointment</w:t>
            </w:r>
          </w:p>
        </w:tc>
      </w:tr>
      <w:tr w:rsidR="00A45113" w14:paraId="46522A76" w14:textId="77777777" w:rsidTr="00034330">
        <w:trPr>
          <w:trHeight w:val="340"/>
          <w:jc w:val="center"/>
        </w:trPr>
        <w:tc>
          <w:tcPr>
            <w:tcW w:w="10446" w:type="dxa"/>
            <w:gridSpan w:val="4"/>
            <w:shd w:val="clear" w:color="auto" w:fill="E2EFD9" w:themeFill="accent6" w:themeFillTint="33"/>
            <w:vAlign w:val="center"/>
          </w:tcPr>
          <w:p w14:paraId="2897101E" w14:textId="77777777" w:rsidR="00A45113" w:rsidRPr="00B54B91" w:rsidRDefault="00A45113" w:rsidP="00B05B94">
            <w:pPr>
              <w:pStyle w:val="CourseInfo"/>
              <w:jc w:val="left"/>
              <w:rPr>
                <w:b/>
              </w:rPr>
            </w:pPr>
            <w:r w:rsidRPr="00B54B91">
              <w:rPr>
                <w:b/>
              </w:rPr>
              <w:t>Frequently asked questions</w:t>
            </w:r>
          </w:p>
        </w:tc>
      </w:tr>
      <w:tr w:rsidR="00A45113" w14:paraId="5E5EF57C" w14:textId="77777777" w:rsidTr="00034330">
        <w:trPr>
          <w:trHeight w:val="340"/>
          <w:jc w:val="center"/>
        </w:trPr>
        <w:tc>
          <w:tcPr>
            <w:tcW w:w="10446" w:type="dxa"/>
            <w:gridSpan w:val="4"/>
            <w:tcBorders>
              <w:bottom w:val="single" w:sz="4" w:space="0" w:color="auto"/>
            </w:tcBorders>
            <w:shd w:val="clear" w:color="auto" w:fill="FFFFFF" w:themeFill="background1"/>
            <w:vAlign w:val="center"/>
          </w:tcPr>
          <w:p w14:paraId="676A4C85" w14:textId="77777777" w:rsidR="00A45113" w:rsidRPr="0065005B" w:rsidRDefault="00A45113" w:rsidP="00793CE5">
            <w:pPr>
              <w:pStyle w:val="ListParagraph"/>
              <w:numPr>
                <w:ilvl w:val="0"/>
                <w:numId w:val="32"/>
              </w:numPr>
              <w:spacing w:before="120" w:after="120" w:line="276" w:lineRule="auto"/>
              <w:contextualSpacing/>
              <w:rPr>
                <w:rFonts w:cs="Arial"/>
                <w:b/>
                <w:sz w:val="28"/>
                <w:szCs w:val="28"/>
              </w:rPr>
            </w:pPr>
            <w:r w:rsidRPr="0065005B">
              <w:rPr>
                <w:rFonts w:cs="Arial"/>
                <w:b/>
                <w:sz w:val="28"/>
                <w:szCs w:val="28"/>
              </w:rPr>
              <w:t>How much does it cost?</w:t>
            </w:r>
            <w:r w:rsidRPr="0065005B">
              <w:rPr>
                <w:rFonts w:cs="Arial"/>
                <w:b/>
                <w:sz w:val="28"/>
                <w:szCs w:val="28"/>
              </w:rPr>
              <w:br/>
            </w:r>
            <w:r w:rsidRPr="00A1234B">
              <w:rPr>
                <w:rFonts w:cs="Arial"/>
                <w:sz w:val="28"/>
                <w:szCs w:val="28"/>
              </w:rPr>
              <w:t>It is free</w:t>
            </w:r>
            <w:r>
              <w:rPr>
                <w:rFonts w:cs="Arial"/>
                <w:sz w:val="28"/>
                <w:szCs w:val="28"/>
              </w:rPr>
              <w:t>.</w:t>
            </w:r>
          </w:p>
          <w:p w14:paraId="213DE3F5" w14:textId="52AEE628" w:rsidR="00A45113" w:rsidRPr="00A45113" w:rsidRDefault="00A45113" w:rsidP="00793CE5">
            <w:pPr>
              <w:pStyle w:val="ListParagraph"/>
              <w:numPr>
                <w:ilvl w:val="0"/>
                <w:numId w:val="32"/>
              </w:numPr>
              <w:spacing w:before="120" w:after="120" w:line="276" w:lineRule="auto"/>
              <w:contextualSpacing/>
              <w:rPr>
                <w:rFonts w:cs="Arial"/>
                <w:b/>
                <w:sz w:val="28"/>
                <w:szCs w:val="28"/>
              </w:rPr>
            </w:pPr>
            <w:r>
              <w:rPr>
                <w:rFonts w:cs="Arial"/>
                <w:b/>
                <w:sz w:val="28"/>
                <w:szCs w:val="28"/>
              </w:rPr>
              <w:t>How do I make an appointment?</w:t>
            </w:r>
            <w:r>
              <w:rPr>
                <w:rFonts w:cs="Arial"/>
                <w:b/>
                <w:sz w:val="28"/>
                <w:szCs w:val="28"/>
              </w:rPr>
              <w:br/>
            </w:r>
            <w:r w:rsidRPr="00A45113">
              <w:rPr>
                <w:rFonts w:cs="Arial"/>
                <w:sz w:val="28"/>
                <w:szCs w:val="28"/>
              </w:rPr>
              <w:t>Appointments can be booked by contacting reception on 0115 9411475 or reception@nottinghamwomenscentre.com</w:t>
            </w:r>
            <w:r w:rsidRPr="00A45113">
              <w:rPr>
                <w:rFonts w:cs="Arial"/>
                <w:b/>
              </w:rPr>
              <w:t xml:space="preserve"> </w:t>
            </w:r>
          </w:p>
        </w:tc>
      </w:tr>
    </w:tbl>
    <w:p w14:paraId="7AFDE85D" w14:textId="0FDE9D0E" w:rsidR="007A5AD7" w:rsidRDefault="00034330">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7A5AD7" w14:paraId="6955BD19" w14:textId="77777777" w:rsidTr="006069AA">
        <w:trPr>
          <w:trHeight w:val="340"/>
          <w:jc w:val="center"/>
        </w:trPr>
        <w:tc>
          <w:tcPr>
            <w:tcW w:w="10446" w:type="dxa"/>
            <w:gridSpan w:val="4"/>
            <w:shd w:val="clear" w:color="auto" w:fill="E5DFEC"/>
            <w:vAlign w:val="center"/>
          </w:tcPr>
          <w:p w14:paraId="3F77932B" w14:textId="0FE90FD5" w:rsidR="007A5AD7" w:rsidRDefault="007A5AD7" w:rsidP="006069AA">
            <w:pPr>
              <w:pStyle w:val="CourseTitle"/>
            </w:pPr>
            <w:bookmarkStart w:id="21" w:name="_Toc29805616"/>
            <w:r>
              <w:lastRenderedPageBreak/>
              <w:t>Peer Support</w:t>
            </w:r>
            <w:bookmarkEnd w:id="21"/>
          </w:p>
        </w:tc>
      </w:tr>
      <w:tr w:rsidR="007A5AD7" w:rsidRPr="00A10E49" w14:paraId="6DF785FE" w14:textId="77777777" w:rsidTr="006069AA">
        <w:trPr>
          <w:trHeight w:val="340"/>
          <w:jc w:val="center"/>
        </w:trPr>
        <w:tc>
          <w:tcPr>
            <w:tcW w:w="10446" w:type="dxa"/>
            <w:gridSpan w:val="4"/>
            <w:shd w:val="clear" w:color="auto" w:fill="FFFFFF" w:themeFill="background1"/>
            <w:vAlign w:val="center"/>
          </w:tcPr>
          <w:p w14:paraId="1944582D" w14:textId="77777777" w:rsidR="007A5AD7" w:rsidRPr="00ED5F08" w:rsidRDefault="007A5AD7" w:rsidP="006069AA">
            <w:pPr>
              <w:pStyle w:val="CourseInfo"/>
              <w:rPr>
                <w:rFonts w:cs="Arial"/>
              </w:rPr>
            </w:pPr>
            <w:r>
              <w:t>Peer support is a talking group for women who are experiencing mental/emotional difficulties or have at some point in their lives.  The group is a safe place to learn effective ways of coping and to support others in the group by sharing lived experience.</w:t>
            </w:r>
          </w:p>
        </w:tc>
      </w:tr>
      <w:tr w:rsidR="007A5AD7" w:rsidRPr="009B2594" w14:paraId="3A54C693" w14:textId="77777777" w:rsidTr="006069AA">
        <w:trPr>
          <w:trHeight w:val="340"/>
          <w:jc w:val="center"/>
        </w:trPr>
        <w:tc>
          <w:tcPr>
            <w:tcW w:w="2537" w:type="dxa"/>
            <w:shd w:val="clear" w:color="auto" w:fill="E5DFEC"/>
            <w:vAlign w:val="center"/>
          </w:tcPr>
          <w:p w14:paraId="4BDC64B3" w14:textId="77777777" w:rsidR="007A5AD7" w:rsidRPr="00383D13" w:rsidRDefault="007A5AD7" w:rsidP="006069AA">
            <w:pPr>
              <w:pStyle w:val="CourseInfo"/>
              <w:jc w:val="left"/>
              <w:rPr>
                <w:b/>
              </w:rPr>
            </w:pPr>
            <w:r>
              <w:rPr>
                <w:b/>
              </w:rPr>
              <w:t>Start date</w:t>
            </w:r>
          </w:p>
        </w:tc>
        <w:tc>
          <w:tcPr>
            <w:tcW w:w="2406" w:type="dxa"/>
            <w:shd w:val="clear" w:color="auto" w:fill="FFFFFF" w:themeFill="background1"/>
            <w:vAlign w:val="center"/>
          </w:tcPr>
          <w:p w14:paraId="610FF194" w14:textId="34C489C0" w:rsidR="007A5AD7" w:rsidRDefault="008118EA" w:rsidP="006069AA">
            <w:pPr>
              <w:pStyle w:val="CourseInfo"/>
              <w:jc w:val="left"/>
            </w:pPr>
            <w:r>
              <w:t>Ongoing</w:t>
            </w:r>
          </w:p>
        </w:tc>
        <w:tc>
          <w:tcPr>
            <w:tcW w:w="1384" w:type="dxa"/>
            <w:shd w:val="clear" w:color="auto" w:fill="E5DFEC"/>
            <w:vAlign w:val="center"/>
          </w:tcPr>
          <w:p w14:paraId="3BB3B0B4" w14:textId="77777777" w:rsidR="007A5AD7" w:rsidRDefault="007A5AD7" w:rsidP="006069AA">
            <w:pPr>
              <w:pStyle w:val="CourseInfo"/>
              <w:jc w:val="left"/>
              <w:rPr>
                <w:b/>
              </w:rPr>
            </w:pPr>
            <w:r>
              <w:rPr>
                <w:b/>
              </w:rPr>
              <w:t>End date</w:t>
            </w:r>
          </w:p>
        </w:tc>
        <w:tc>
          <w:tcPr>
            <w:tcW w:w="4119" w:type="dxa"/>
            <w:shd w:val="clear" w:color="auto" w:fill="FFFFFF" w:themeFill="background1"/>
            <w:vAlign w:val="center"/>
          </w:tcPr>
          <w:p w14:paraId="778EBF7B" w14:textId="77777777" w:rsidR="007A5AD7" w:rsidRDefault="007A5AD7" w:rsidP="006069AA">
            <w:pPr>
              <w:pStyle w:val="CourseInfo"/>
              <w:jc w:val="left"/>
            </w:pPr>
            <w:r>
              <w:t>Ongoing</w:t>
            </w:r>
          </w:p>
        </w:tc>
      </w:tr>
      <w:tr w:rsidR="007A5AD7" w:rsidRPr="009B2594" w14:paraId="3EFD8149" w14:textId="77777777" w:rsidTr="006069AA">
        <w:trPr>
          <w:trHeight w:val="340"/>
          <w:jc w:val="center"/>
        </w:trPr>
        <w:tc>
          <w:tcPr>
            <w:tcW w:w="2537" w:type="dxa"/>
            <w:shd w:val="clear" w:color="auto" w:fill="E5DFEC"/>
            <w:vAlign w:val="center"/>
          </w:tcPr>
          <w:p w14:paraId="6152B6AA" w14:textId="77777777" w:rsidR="007A5AD7" w:rsidRPr="00383D13" w:rsidRDefault="007A5AD7" w:rsidP="006069AA">
            <w:pPr>
              <w:pStyle w:val="CourseInfo"/>
              <w:jc w:val="left"/>
              <w:rPr>
                <w:b/>
              </w:rPr>
            </w:pPr>
            <w:r w:rsidRPr="00383D13">
              <w:rPr>
                <w:b/>
              </w:rPr>
              <w:t>Day</w:t>
            </w:r>
          </w:p>
        </w:tc>
        <w:tc>
          <w:tcPr>
            <w:tcW w:w="2406" w:type="dxa"/>
            <w:shd w:val="clear" w:color="auto" w:fill="FFFFFF" w:themeFill="background1"/>
            <w:vAlign w:val="center"/>
          </w:tcPr>
          <w:p w14:paraId="3D36799D" w14:textId="77777777" w:rsidR="007A5AD7" w:rsidRPr="009B2594" w:rsidRDefault="007A5AD7" w:rsidP="006069AA">
            <w:pPr>
              <w:pStyle w:val="CourseInfo"/>
              <w:jc w:val="left"/>
            </w:pPr>
            <w:r>
              <w:t>Wednesday</w:t>
            </w:r>
          </w:p>
        </w:tc>
        <w:tc>
          <w:tcPr>
            <w:tcW w:w="1384" w:type="dxa"/>
            <w:shd w:val="clear" w:color="auto" w:fill="E5DFEC"/>
            <w:vAlign w:val="center"/>
          </w:tcPr>
          <w:p w14:paraId="6DE45E6A" w14:textId="77777777" w:rsidR="007A5AD7" w:rsidRPr="00383D13" w:rsidRDefault="007A5AD7" w:rsidP="006069AA">
            <w:pPr>
              <w:pStyle w:val="CourseInfo"/>
              <w:jc w:val="left"/>
              <w:rPr>
                <w:b/>
              </w:rPr>
            </w:pPr>
            <w:r>
              <w:rPr>
                <w:b/>
              </w:rPr>
              <w:t>Time</w:t>
            </w:r>
          </w:p>
        </w:tc>
        <w:tc>
          <w:tcPr>
            <w:tcW w:w="4119" w:type="dxa"/>
            <w:shd w:val="clear" w:color="auto" w:fill="FFFFFF" w:themeFill="background1"/>
            <w:vAlign w:val="center"/>
          </w:tcPr>
          <w:p w14:paraId="6D06F54D" w14:textId="77777777" w:rsidR="007A5AD7" w:rsidRPr="009B2594" w:rsidRDefault="007A5AD7" w:rsidP="006069AA">
            <w:pPr>
              <w:pStyle w:val="CourseInfo"/>
              <w:jc w:val="left"/>
            </w:pPr>
            <w:r>
              <w:t>1.00 – 2.30</w:t>
            </w:r>
          </w:p>
        </w:tc>
      </w:tr>
      <w:tr w:rsidR="002E6FAD" w:rsidRPr="00632305" w14:paraId="618EDDAE" w14:textId="77777777" w:rsidTr="002E6FAD">
        <w:tblPrEx>
          <w:jc w:val="left"/>
          <w:shd w:val="clear" w:color="auto" w:fill="auto"/>
        </w:tblPrEx>
        <w:trPr>
          <w:trHeight w:val="340"/>
        </w:trPr>
        <w:tc>
          <w:tcPr>
            <w:tcW w:w="2537" w:type="dxa"/>
            <w:shd w:val="clear" w:color="auto" w:fill="E5DFEC"/>
          </w:tcPr>
          <w:p w14:paraId="123BD5BB" w14:textId="77777777" w:rsidR="002E6FAD" w:rsidRPr="00632305" w:rsidRDefault="002E6FAD" w:rsidP="00F54348">
            <w:pPr>
              <w:spacing w:before="120" w:after="120" w:line="23" w:lineRule="atLeast"/>
              <w:rPr>
                <w:b/>
                <w:sz w:val="28"/>
                <w:szCs w:val="28"/>
              </w:rPr>
            </w:pPr>
            <w:r w:rsidRPr="00632305">
              <w:rPr>
                <w:b/>
                <w:sz w:val="28"/>
                <w:szCs w:val="28"/>
              </w:rPr>
              <w:t>Room</w:t>
            </w:r>
          </w:p>
        </w:tc>
        <w:tc>
          <w:tcPr>
            <w:tcW w:w="2406" w:type="dxa"/>
          </w:tcPr>
          <w:p w14:paraId="1C831C96" w14:textId="6E29279A" w:rsidR="002E6FAD" w:rsidRPr="00632305" w:rsidRDefault="007759A3" w:rsidP="00F54348">
            <w:pPr>
              <w:spacing w:before="120" w:after="120" w:line="23" w:lineRule="atLeast"/>
              <w:rPr>
                <w:sz w:val="28"/>
                <w:szCs w:val="28"/>
              </w:rPr>
            </w:pPr>
            <w:r>
              <w:rPr>
                <w:sz w:val="28"/>
                <w:szCs w:val="28"/>
              </w:rPr>
              <w:t>4</w:t>
            </w:r>
          </w:p>
        </w:tc>
        <w:tc>
          <w:tcPr>
            <w:tcW w:w="1384" w:type="dxa"/>
            <w:shd w:val="clear" w:color="auto" w:fill="E5DFEC"/>
          </w:tcPr>
          <w:p w14:paraId="6CEC5C10" w14:textId="77777777" w:rsidR="002E6FAD" w:rsidRPr="00632305" w:rsidRDefault="002E6FAD" w:rsidP="00F54348">
            <w:pPr>
              <w:spacing w:before="120" w:after="120" w:line="23" w:lineRule="atLeast"/>
              <w:rPr>
                <w:b/>
                <w:sz w:val="28"/>
                <w:szCs w:val="28"/>
              </w:rPr>
            </w:pPr>
            <w:r w:rsidRPr="00632305">
              <w:rPr>
                <w:b/>
                <w:sz w:val="28"/>
                <w:szCs w:val="28"/>
              </w:rPr>
              <w:t>Floor</w:t>
            </w:r>
          </w:p>
        </w:tc>
        <w:tc>
          <w:tcPr>
            <w:tcW w:w="4119" w:type="dxa"/>
          </w:tcPr>
          <w:p w14:paraId="4294CD25" w14:textId="1EFBF4AB" w:rsidR="002E6FAD" w:rsidRPr="00632305" w:rsidRDefault="007759A3" w:rsidP="00F54348">
            <w:pPr>
              <w:spacing w:before="120" w:after="120" w:line="23" w:lineRule="atLeast"/>
              <w:rPr>
                <w:sz w:val="28"/>
                <w:szCs w:val="28"/>
              </w:rPr>
            </w:pPr>
            <w:r>
              <w:rPr>
                <w:sz w:val="28"/>
                <w:szCs w:val="28"/>
              </w:rPr>
              <w:t>Ground</w:t>
            </w:r>
          </w:p>
        </w:tc>
      </w:tr>
      <w:tr w:rsidR="007A5AD7" w14:paraId="32E02A9B" w14:textId="77777777" w:rsidTr="006069AA">
        <w:trPr>
          <w:trHeight w:val="340"/>
          <w:jc w:val="center"/>
        </w:trPr>
        <w:tc>
          <w:tcPr>
            <w:tcW w:w="2537" w:type="dxa"/>
            <w:shd w:val="clear" w:color="auto" w:fill="E5DFEC"/>
            <w:vAlign w:val="center"/>
          </w:tcPr>
          <w:p w14:paraId="1E55A02B" w14:textId="77777777" w:rsidR="007A5AD7" w:rsidRPr="000F3D25" w:rsidRDefault="007A5AD7" w:rsidP="006069AA">
            <w:pPr>
              <w:pStyle w:val="CourseInfo"/>
              <w:jc w:val="left"/>
              <w:rPr>
                <w:b/>
              </w:rPr>
            </w:pPr>
            <w:r>
              <w:rPr>
                <w:b/>
              </w:rPr>
              <w:t>Facilitator(s)</w:t>
            </w:r>
          </w:p>
        </w:tc>
        <w:tc>
          <w:tcPr>
            <w:tcW w:w="7909" w:type="dxa"/>
            <w:gridSpan w:val="3"/>
            <w:shd w:val="clear" w:color="auto" w:fill="FFFFFF" w:themeFill="background1"/>
            <w:vAlign w:val="center"/>
          </w:tcPr>
          <w:p w14:paraId="55EE5282" w14:textId="12048976" w:rsidR="007A5AD7" w:rsidRDefault="0012729D" w:rsidP="006069AA">
            <w:pPr>
              <w:pStyle w:val="CourseInfo"/>
              <w:jc w:val="left"/>
            </w:pPr>
            <w:r>
              <w:t>Peer Support Coordinator</w:t>
            </w:r>
          </w:p>
        </w:tc>
      </w:tr>
      <w:tr w:rsidR="007A5AD7" w:rsidRPr="00B54B91" w14:paraId="4FBE5E28" w14:textId="77777777" w:rsidTr="006069AA">
        <w:trPr>
          <w:trHeight w:val="340"/>
          <w:jc w:val="center"/>
        </w:trPr>
        <w:tc>
          <w:tcPr>
            <w:tcW w:w="2537" w:type="dxa"/>
            <w:shd w:val="clear" w:color="auto" w:fill="E5DFEC"/>
            <w:vAlign w:val="center"/>
          </w:tcPr>
          <w:p w14:paraId="5CCF4CEE" w14:textId="77777777" w:rsidR="007A5AD7" w:rsidRPr="000F3D25" w:rsidRDefault="007A5AD7" w:rsidP="006069AA">
            <w:pPr>
              <w:pStyle w:val="CourseInfo"/>
              <w:jc w:val="left"/>
              <w:rPr>
                <w:b/>
              </w:rPr>
            </w:pPr>
            <w:r w:rsidRPr="000F3D25">
              <w:rPr>
                <w:b/>
              </w:rPr>
              <w:t>How to register</w:t>
            </w:r>
          </w:p>
        </w:tc>
        <w:tc>
          <w:tcPr>
            <w:tcW w:w="7909" w:type="dxa"/>
            <w:gridSpan w:val="3"/>
            <w:shd w:val="clear" w:color="auto" w:fill="FFFFFF" w:themeFill="background1"/>
            <w:vAlign w:val="center"/>
          </w:tcPr>
          <w:p w14:paraId="17C73163" w14:textId="77777777" w:rsidR="007A5AD7" w:rsidRPr="00B54B91" w:rsidRDefault="007A5AD7" w:rsidP="006069AA">
            <w:pPr>
              <w:pStyle w:val="CourseInfo"/>
            </w:pPr>
            <w:r>
              <w:t>Not applicable – just turn up</w:t>
            </w:r>
          </w:p>
        </w:tc>
      </w:tr>
      <w:tr w:rsidR="007A5AD7" w:rsidRPr="00B54B91" w14:paraId="09BB7357" w14:textId="77777777" w:rsidTr="006069AA">
        <w:trPr>
          <w:trHeight w:val="340"/>
          <w:jc w:val="center"/>
        </w:trPr>
        <w:tc>
          <w:tcPr>
            <w:tcW w:w="10446" w:type="dxa"/>
            <w:gridSpan w:val="4"/>
            <w:shd w:val="clear" w:color="auto" w:fill="E5DFEC"/>
            <w:vAlign w:val="center"/>
          </w:tcPr>
          <w:p w14:paraId="552F1167" w14:textId="77777777" w:rsidR="007A5AD7" w:rsidRPr="00B54B91" w:rsidRDefault="007A5AD7" w:rsidP="006069AA">
            <w:pPr>
              <w:pStyle w:val="CourseInfo"/>
              <w:jc w:val="left"/>
              <w:rPr>
                <w:b/>
              </w:rPr>
            </w:pPr>
            <w:r w:rsidRPr="00B54B91">
              <w:rPr>
                <w:b/>
              </w:rPr>
              <w:t>Frequently asked questions</w:t>
            </w:r>
          </w:p>
        </w:tc>
      </w:tr>
      <w:tr w:rsidR="007A5AD7" w14:paraId="385414F8" w14:textId="77777777" w:rsidTr="006069AA">
        <w:trPr>
          <w:trHeight w:val="340"/>
          <w:jc w:val="center"/>
        </w:trPr>
        <w:tc>
          <w:tcPr>
            <w:tcW w:w="10446" w:type="dxa"/>
            <w:gridSpan w:val="4"/>
            <w:shd w:val="clear" w:color="auto" w:fill="FFFFFF" w:themeFill="background1"/>
            <w:vAlign w:val="center"/>
          </w:tcPr>
          <w:p w14:paraId="774478B0" w14:textId="77777777" w:rsidR="007A5AD7" w:rsidRPr="0065005B" w:rsidRDefault="007A5AD7" w:rsidP="00793CE5">
            <w:pPr>
              <w:pStyle w:val="ListParagraph"/>
              <w:numPr>
                <w:ilvl w:val="0"/>
                <w:numId w:val="7"/>
              </w:numPr>
              <w:spacing w:before="120" w:after="120" w:line="276" w:lineRule="auto"/>
              <w:contextualSpacing/>
              <w:rPr>
                <w:rFonts w:cs="Arial"/>
                <w:b/>
                <w:sz w:val="28"/>
                <w:szCs w:val="28"/>
              </w:rPr>
            </w:pPr>
            <w:r w:rsidRPr="0065005B">
              <w:rPr>
                <w:rFonts w:cs="Arial"/>
                <w:b/>
                <w:sz w:val="28"/>
                <w:szCs w:val="28"/>
              </w:rPr>
              <w:t>Can I just turn up</w:t>
            </w:r>
            <w:r>
              <w:rPr>
                <w:rFonts w:cs="Arial"/>
                <w:b/>
                <w:sz w:val="28"/>
                <w:szCs w:val="28"/>
              </w:rPr>
              <w:t xml:space="preserve"> for a session</w:t>
            </w:r>
            <w:r w:rsidRPr="0065005B">
              <w:rPr>
                <w:rFonts w:cs="Arial"/>
                <w:b/>
                <w:sz w:val="28"/>
                <w:szCs w:val="28"/>
              </w:rPr>
              <w:t>?</w:t>
            </w:r>
            <w:r w:rsidRPr="0065005B">
              <w:rPr>
                <w:rFonts w:cs="Arial"/>
                <w:b/>
                <w:sz w:val="28"/>
                <w:szCs w:val="28"/>
              </w:rPr>
              <w:br/>
            </w:r>
            <w:r>
              <w:rPr>
                <w:rFonts w:cs="Arial"/>
                <w:sz w:val="28"/>
                <w:szCs w:val="28"/>
              </w:rPr>
              <w:t>Yes, there is no need to book.</w:t>
            </w:r>
          </w:p>
          <w:p w14:paraId="18D6FEF6" w14:textId="77777777" w:rsidR="007A5AD7" w:rsidRPr="0065005B" w:rsidRDefault="007A5AD7" w:rsidP="00793CE5">
            <w:pPr>
              <w:pStyle w:val="ListParagraph"/>
              <w:numPr>
                <w:ilvl w:val="0"/>
                <w:numId w:val="7"/>
              </w:numPr>
              <w:spacing w:before="120" w:after="120" w:line="276" w:lineRule="auto"/>
              <w:contextualSpacing/>
              <w:rPr>
                <w:rFonts w:cs="Arial"/>
                <w:b/>
                <w:sz w:val="28"/>
                <w:szCs w:val="28"/>
              </w:rPr>
            </w:pPr>
            <w:r>
              <w:rPr>
                <w:rFonts w:cs="Arial"/>
                <w:b/>
                <w:sz w:val="28"/>
                <w:szCs w:val="28"/>
              </w:rPr>
              <w:t>How much does it cost</w:t>
            </w:r>
            <w:r w:rsidRPr="0065005B">
              <w:rPr>
                <w:rFonts w:cs="Arial"/>
                <w:b/>
                <w:sz w:val="28"/>
                <w:szCs w:val="28"/>
              </w:rPr>
              <w:t>?</w:t>
            </w:r>
            <w:r w:rsidRPr="0065005B">
              <w:rPr>
                <w:rFonts w:cs="Arial"/>
                <w:b/>
                <w:sz w:val="28"/>
                <w:szCs w:val="28"/>
              </w:rPr>
              <w:br/>
            </w:r>
            <w:r>
              <w:rPr>
                <w:rFonts w:cs="Arial"/>
                <w:sz w:val="28"/>
                <w:szCs w:val="28"/>
              </w:rPr>
              <w:t>It is free.</w:t>
            </w:r>
          </w:p>
          <w:p w14:paraId="0AFFE322" w14:textId="77777777" w:rsidR="007A5AD7" w:rsidRDefault="007A5AD7" w:rsidP="00793CE5">
            <w:pPr>
              <w:pStyle w:val="ListParagraph"/>
              <w:numPr>
                <w:ilvl w:val="0"/>
                <w:numId w:val="7"/>
              </w:numPr>
              <w:spacing w:before="120" w:after="120" w:line="276" w:lineRule="auto"/>
              <w:contextualSpacing/>
              <w:rPr>
                <w:rFonts w:cs="Arial"/>
                <w:b/>
                <w:sz w:val="28"/>
                <w:szCs w:val="28"/>
              </w:rPr>
            </w:pPr>
            <w:r>
              <w:rPr>
                <w:rFonts w:cs="Arial"/>
                <w:b/>
                <w:sz w:val="28"/>
                <w:szCs w:val="28"/>
              </w:rPr>
              <w:t>Do I have to commit to coming to every session?</w:t>
            </w:r>
          </w:p>
          <w:p w14:paraId="15B958EF" w14:textId="77777777" w:rsidR="007A5AD7" w:rsidRDefault="007A5AD7" w:rsidP="006069AA">
            <w:pPr>
              <w:pStyle w:val="ListParagraph"/>
              <w:spacing w:before="120" w:after="120" w:line="276" w:lineRule="auto"/>
              <w:ind w:left="360"/>
              <w:contextualSpacing/>
              <w:rPr>
                <w:rFonts w:cs="Arial"/>
                <w:sz w:val="28"/>
                <w:szCs w:val="28"/>
              </w:rPr>
            </w:pPr>
            <w:r>
              <w:rPr>
                <w:rFonts w:cs="Arial"/>
                <w:sz w:val="28"/>
                <w:szCs w:val="28"/>
              </w:rPr>
              <w:t>No, this is an open group, members can come as often or as little as they like.</w:t>
            </w:r>
          </w:p>
          <w:p w14:paraId="02958A8A" w14:textId="77777777" w:rsidR="007A5AD7" w:rsidRPr="00ED5F08" w:rsidRDefault="007A5AD7" w:rsidP="00793CE5">
            <w:pPr>
              <w:pStyle w:val="ListParagraph"/>
              <w:numPr>
                <w:ilvl w:val="0"/>
                <w:numId w:val="7"/>
              </w:numPr>
              <w:spacing w:before="120" w:after="120" w:line="276" w:lineRule="auto"/>
              <w:contextualSpacing/>
              <w:rPr>
                <w:rFonts w:cs="Arial"/>
                <w:sz w:val="28"/>
                <w:szCs w:val="28"/>
              </w:rPr>
            </w:pPr>
            <w:r w:rsidRPr="00ED5F08">
              <w:rPr>
                <w:rFonts w:cs="Arial"/>
                <w:b/>
                <w:sz w:val="28"/>
                <w:szCs w:val="28"/>
              </w:rPr>
              <w:t>What if I cannot start on the first day?</w:t>
            </w:r>
          </w:p>
          <w:p w14:paraId="3DF08F13" w14:textId="77777777" w:rsidR="007A5AD7" w:rsidRDefault="007A5AD7" w:rsidP="006069AA">
            <w:pPr>
              <w:pStyle w:val="ListParagraph"/>
              <w:spacing w:before="120" w:after="120" w:line="276" w:lineRule="auto"/>
              <w:ind w:left="360"/>
              <w:contextualSpacing/>
              <w:rPr>
                <w:rFonts w:cs="Arial"/>
                <w:sz w:val="28"/>
                <w:szCs w:val="28"/>
              </w:rPr>
            </w:pPr>
            <w:r>
              <w:rPr>
                <w:rFonts w:cs="Arial"/>
                <w:sz w:val="28"/>
                <w:szCs w:val="28"/>
              </w:rPr>
              <w:t>Just come along to the next session.</w:t>
            </w:r>
          </w:p>
          <w:p w14:paraId="50AD958F" w14:textId="77777777" w:rsidR="007A5AD7" w:rsidRPr="00ED5F08" w:rsidRDefault="007A5AD7" w:rsidP="00793CE5">
            <w:pPr>
              <w:pStyle w:val="ListParagraph"/>
              <w:numPr>
                <w:ilvl w:val="0"/>
                <w:numId w:val="7"/>
              </w:numPr>
              <w:spacing w:before="120" w:after="120" w:line="276" w:lineRule="auto"/>
              <w:contextualSpacing/>
              <w:rPr>
                <w:rFonts w:cs="Arial"/>
                <w:b/>
                <w:sz w:val="28"/>
                <w:szCs w:val="28"/>
              </w:rPr>
            </w:pPr>
            <w:r w:rsidRPr="00ED5F08">
              <w:rPr>
                <w:rFonts w:cs="Arial"/>
                <w:b/>
                <w:sz w:val="28"/>
                <w:szCs w:val="28"/>
              </w:rPr>
              <w:t>Do I need to bring anything with me?</w:t>
            </w:r>
          </w:p>
          <w:p w14:paraId="2E4F6EA2" w14:textId="77777777" w:rsidR="007A5AD7" w:rsidRPr="00697CB0" w:rsidRDefault="007A5AD7" w:rsidP="006069AA">
            <w:pPr>
              <w:pStyle w:val="ListParagraph"/>
              <w:spacing w:before="120" w:after="120" w:line="276" w:lineRule="auto"/>
              <w:ind w:left="360"/>
              <w:contextualSpacing/>
              <w:rPr>
                <w:rFonts w:cs="Arial"/>
                <w:sz w:val="28"/>
                <w:szCs w:val="28"/>
              </w:rPr>
            </w:pPr>
            <w:r>
              <w:rPr>
                <w:rFonts w:cs="Arial"/>
                <w:sz w:val="28"/>
                <w:szCs w:val="28"/>
              </w:rPr>
              <w:t>No.</w:t>
            </w:r>
          </w:p>
        </w:tc>
      </w:tr>
    </w:tbl>
    <w:p w14:paraId="1B97C2E0" w14:textId="77777777" w:rsidR="007A5AD7" w:rsidRDefault="007A5AD7">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7A5AD7" w14:paraId="0875FC2E" w14:textId="77777777" w:rsidTr="006069AA">
        <w:trPr>
          <w:trHeight w:val="340"/>
          <w:jc w:val="center"/>
        </w:trPr>
        <w:tc>
          <w:tcPr>
            <w:tcW w:w="10446" w:type="dxa"/>
            <w:gridSpan w:val="4"/>
            <w:shd w:val="clear" w:color="auto" w:fill="E5DFEC"/>
            <w:vAlign w:val="center"/>
          </w:tcPr>
          <w:p w14:paraId="721AC7F5" w14:textId="77777777" w:rsidR="007A5AD7" w:rsidRDefault="007A5AD7" w:rsidP="006069AA">
            <w:pPr>
              <w:pStyle w:val="CourseTitle"/>
            </w:pPr>
            <w:bookmarkStart w:id="22" w:name="_Toc29805617"/>
            <w:r>
              <w:lastRenderedPageBreak/>
              <w:t>Pilates</w:t>
            </w:r>
            <w:bookmarkEnd w:id="22"/>
          </w:p>
        </w:tc>
      </w:tr>
      <w:tr w:rsidR="007A5AD7" w:rsidRPr="00A10E49" w14:paraId="7A1D5192" w14:textId="77777777" w:rsidTr="006069AA">
        <w:trPr>
          <w:trHeight w:val="340"/>
          <w:jc w:val="center"/>
        </w:trPr>
        <w:tc>
          <w:tcPr>
            <w:tcW w:w="10446" w:type="dxa"/>
            <w:gridSpan w:val="4"/>
            <w:shd w:val="clear" w:color="auto" w:fill="FFFFFF" w:themeFill="background1"/>
            <w:vAlign w:val="center"/>
          </w:tcPr>
          <w:p w14:paraId="31581773" w14:textId="77777777" w:rsidR="007A5AD7" w:rsidRDefault="007A5AD7" w:rsidP="006069AA">
            <w:pPr>
              <w:pStyle w:val="CourseInfo"/>
            </w:pPr>
            <w:r>
              <w:t xml:space="preserve">Come and discover the many benefits that Pilates can offer with a fully trained Pilates instructor. </w:t>
            </w:r>
          </w:p>
          <w:p w14:paraId="1B886D19" w14:textId="77777777" w:rsidR="007A5AD7" w:rsidRPr="0001190A" w:rsidRDefault="007A5AD7" w:rsidP="00793CE5">
            <w:pPr>
              <w:pStyle w:val="CourseInfo"/>
              <w:numPr>
                <w:ilvl w:val="0"/>
                <w:numId w:val="11"/>
              </w:numPr>
            </w:pPr>
            <w:r w:rsidRPr="0001190A">
              <w:t>Mindful body conditioning</w:t>
            </w:r>
          </w:p>
          <w:p w14:paraId="5BCE1526" w14:textId="77777777" w:rsidR="007A5AD7" w:rsidRPr="0001190A" w:rsidRDefault="007A5AD7" w:rsidP="00793CE5">
            <w:pPr>
              <w:pStyle w:val="CourseInfo"/>
              <w:numPr>
                <w:ilvl w:val="0"/>
                <w:numId w:val="11"/>
              </w:numPr>
            </w:pPr>
            <w:r w:rsidRPr="0001190A">
              <w:t>Physical exercise</w:t>
            </w:r>
          </w:p>
          <w:p w14:paraId="0C0E2E12" w14:textId="77777777" w:rsidR="007A5AD7" w:rsidRPr="0001190A" w:rsidRDefault="007A5AD7" w:rsidP="00793CE5">
            <w:pPr>
              <w:pStyle w:val="CourseInfo"/>
              <w:numPr>
                <w:ilvl w:val="0"/>
                <w:numId w:val="11"/>
              </w:numPr>
            </w:pPr>
            <w:r w:rsidRPr="0001190A">
              <w:t>Balance</w:t>
            </w:r>
          </w:p>
          <w:p w14:paraId="170A2529" w14:textId="77777777" w:rsidR="007A5AD7" w:rsidRPr="0001190A" w:rsidRDefault="007A5AD7" w:rsidP="00793CE5">
            <w:pPr>
              <w:pStyle w:val="CourseInfo"/>
              <w:numPr>
                <w:ilvl w:val="0"/>
                <w:numId w:val="11"/>
              </w:numPr>
            </w:pPr>
            <w:r w:rsidRPr="0001190A">
              <w:t>Focus</w:t>
            </w:r>
          </w:p>
          <w:p w14:paraId="7B404758" w14:textId="77777777" w:rsidR="007A5AD7" w:rsidRPr="0001190A" w:rsidRDefault="007A5AD7" w:rsidP="006069AA">
            <w:pPr>
              <w:pStyle w:val="CourseInfo"/>
            </w:pPr>
            <w:r w:rsidRPr="0001190A">
              <w:t>Pilates can help to improve:</w:t>
            </w:r>
          </w:p>
          <w:p w14:paraId="6BFDF6AC" w14:textId="77777777" w:rsidR="007A5AD7" w:rsidRPr="0001190A" w:rsidRDefault="007A5AD7" w:rsidP="00793CE5">
            <w:pPr>
              <w:pStyle w:val="CourseInfo"/>
              <w:numPr>
                <w:ilvl w:val="0"/>
                <w:numId w:val="11"/>
              </w:numPr>
            </w:pPr>
            <w:r w:rsidRPr="0001190A">
              <w:t>Muscle tone</w:t>
            </w:r>
          </w:p>
          <w:p w14:paraId="08ED207F" w14:textId="77777777" w:rsidR="007A5AD7" w:rsidRPr="0001190A" w:rsidRDefault="007A5AD7" w:rsidP="00793CE5">
            <w:pPr>
              <w:pStyle w:val="CourseInfo"/>
              <w:numPr>
                <w:ilvl w:val="0"/>
                <w:numId w:val="11"/>
              </w:numPr>
            </w:pPr>
            <w:r w:rsidRPr="0001190A">
              <w:t>Posture</w:t>
            </w:r>
          </w:p>
          <w:p w14:paraId="0C044CEE" w14:textId="77777777" w:rsidR="007A5AD7" w:rsidRPr="0001190A" w:rsidRDefault="007A5AD7" w:rsidP="00793CE5">
            <w:pPr>
              <w:pStyle w:val="CourseInfo"/>
              <w:numPr>
                <w:ilvl w:val="0"/>
                <w:numId w:val="11"/>
              </w:numPr>
            </w:pPr>
            <w:r w:rsidRPr="0001190A">
              <w:t>Joint mobility</w:t>
            </w:r>
          </w:p>
          <w:p w14:paraId="1C08010F" w14:textId="77777777" w:rsidR="007A5AD7" w:rsidRPr="00A10E49" w:rsidRDefault="007A5AD7" w:rsidP="006069AA">
            <w:pPr>
              <w:pStyle w:val="CourseInfo"/>
            </w:pPr>
            <w:r w:rsidRPr="0001190A">
              <w:t>No need to book, just come along and wear comfortable clothing</w:t>
            </w:r>
            <w:r>
              <w:t>.</w:t>
            </w:r>
          </w:p>
        </w:tc>
      </w:tr>
      <w:tr w:rsidR="007A5AD7" w:rsidRPr="009B2594" w14:paraId="2A10BF5C" w14:textId="77777777" w:rsidTr="006069AA">
        <w:trPr>
          <w:trHeight w:val="340"/>
          <w:jc w:val="center"/>
        </w:trPr>
        <w:tc>
          <w:tcPr>
            <w:tcW w:w="2537" w:type="dxa"/>
            <w:shd w:val="clear" w:color="auto" w:fill="E5DFEC"/>
            <w:vAlign w:val="center"/>
          </w:tcPr>
          <w:p w14:paraId="51CF45EC" w14:textId="77777777" w:rsidR="007A5AD7" w:rsidRPr="00383D13" w:rsidRDefault="007A5AD7" w:rsidP="006069AA">
            <w:pPr>
              <w:pStyle w:val="CourseInfo"/>
              <w:jc w:val="left"/>
              <w:rPr>
                <w:b/>
              </w:rPr>
            </w:pPr>
            <w:r w:rsidRPr="00383D13">
              <w:rPr>
                <w:b/>
              </w:rPr>
              <w:t>Start date</w:t>
            </w:r>
          </w:p>
        </w:tc>
        <w:tc>
          <w:tcPr>
            <w:tcW w:w="2406" w:type="dxa"/>
            <w:shd w:val="clear" w:color="auto" w:fill="FFFFFF" w:themeFill="background1"/>
            <w:vAlign w:val="center"/>
          </w:tcPr>
          <w:p w14:paraId="17BA608E" w14:textId="1BADE108" w:rsidR="007A5AD7" w:rsidRPr="009B2594" w:rsidRDefault="00E456E7" w:rsidP="006069AA">
            <w:pPr>
              <w:pStyle w:val="CourseInfo"/>
              <w:jc w:val="left"/>
            </w:pPr>
            <w:r>
              <w:t>Ongoing</w:t>
            </w:r>
          </w:p>
        </w:tc>
        <w:tc>
          <w:tcPr>
            <w:tcW w:w="1384" w:type="dxa"/>
            <w:shd w:val="clear" w:color="auto" w:fill="E5DFEC"/>
            <w:vAlign w:val="center"/>
          </w:tcPr>
          <w:p w14:paraId="6416D7B0" w14:textId="77777777" w:rsidR="007A5AD7" w:rsidRPr="00383D13" w:rsidRDefault="007A5AD7" w:rsidP="006069AA">
            <w:pPr>
              <w:pStyle w:val="CourseInfo"/>
              <w:jc w:val="left"/>
              <w:rPr>
                <w:b/>
              </w:rPr>
            </w:pPr>
            <w:r w:rsidRPr="00383D13">
              <w:rPr>
                <w:b/>
              </w:rPr>
              <w:t>End date</w:t>
            </w:r>
          </w:p>
        </w:tc>
        <w:tc>
          <w:tcPr>
            <w:tcW w:w="4119" w:type="dxa"/>
            <w:shd w:val="clear" w:color="auto" w:fill="FFFFFF" w:themeFill="background1"/>
            <w:vAlign w:val="center"/>
          </w:tcPr>
          <w:p w14:paraId="5B5D6C4D" w14:textId="77777777" w:rsidR="007A5AD7" w:rsidRPr="009B2594" w:rsidRDefault="007A5AD7" w:rsidP="006069AA">
            <w:pPr>
              <w:pStyle w:val="CourseInfo"/>
              <w:jc w:val="left"/>
            </w:pPr>
            <w:r>
              <w:t>Ongoing</w:t>
            </w:r>
          </w:p>
        </w:tc>
      </w:tr>
      <w:tr w:rsidR="007A5AD7" w:rsidRPr="009B2594" w14:paraId="03A8B02F" w14:textId="77777777" w:rsidTr="006069AA">
        <w:trPr>
          <w:trHeight w:val="340"/>
          <w:jc w:val="center"/>
        </w:trPr>
        <w:tc>
          <w:tcPr>
            <w:tcW w:w="2537" w:type="dxa"/>
            <w:shd w:val="clear" w:color="auto" w:fill="E5DFEC"/>
            <w:vAlign w:val="center"/>
          </w:tcPr>
          <w:p w14:paraId="5F89E9C9" w14:textId="77777777" w:rsidR="007A5AD7" w:rsidRPr="00383D13" w:rsidRDefault="007A5AD7" w:rsidP="006069AA">
            <w:pPr>
              <w:pStyle w:val="CourseInfo"/>
              <w:jc w:val="left"/>
              <w:rPr>
                <w:b/>
              </w:rPr>
            </w:pPr>
            <w:r w:rsidRPr="00383D13">
              <w:rPr>
                <w:b/>
              </w:rPr>
              <w:t>Day</w:t>
            </w:r>
          </w:p>
        </w:tc>
        <w:tc>
          <w:tcPr>
            <w:tcW w:w="2406" w:type="dxa"/>
            <w:shd w:val="clear" w:color="auto" w:fill="FFFFFF" w:themeFill="background1"/>
            <w:vAlign w:val="center"/>
          </w:tcPr>
          <w:p w14:paraId="48DABB28" w14:textId="77777777" w:rsidR="007A5AD7" w:rsidRPr="009B2594" w:rsidRDefault="007A5AD7" w:rsidP="006069AA">
            <w:pPr>
              <w:pStyle w:val="CourseInfo"/>
              <w:jc w:val="left"/>
            </w:pPr>
            <w:r>
              <w:t>Friday</w:t>
            </w:r>
          </w:p>
        </w:tc>
        <w:tc>
          <w:tcPr>
            <w:tcW w:w="1384" w:type="dxa"/>
            <w:shd w:val="clear" w:color="auto" w:fill="E5DFEC"/>
            <w:vAlign w:val="center"/>
          </w:tcPr>
          <w:p w14:paraId="0A4AC008" w14:textId="77777777" w:rsidR="007A5AD7" w:rsidRPr="00383D13" w:rsidRDefault="007A5AD7" w:rsidP="006069AA">
            <w:pPr>
              <w:pStyle w:val="CourseInfo"/>
              <w:jc w:val="left"/>
              <w:rPr>
                <w:b/>
              </w:rPr>
            </w:pPr>
            <w:r>
              <w:rPr>
                <w:b/>
              </w:rPr>
              <w:t>Time</w:t>
            </w:r>
          </w:p>
        </w:tc>
        <w:tc>
          <w:tcPr>
            <w:tcW w:w="4119" w:type="dxa"/>
            <w:shd w:val="clear" w:color="auto" w:fill="FFFFFF" w:themeFill="background1"/>
            <w:vAlign w:val="center"/>
          </w:tcPr>
          <w:p w14:paraId="70B5A5DB" w14:textId="77777777" w:rsidR="007A5AD7" w:rsidRPr="009B2594" w:rsidRDefault="007A5AD7" w:rsidP="006069AA">
            <w:pPr>
              <w:pStyle w:val="CourseInfo"/>
              <w:jc w:val="left"/>
            </w:pPr>
            <w:r>
              <w:t>11.00 – 12.00</w:t>
            </w:r>
          </w:p>
        </w:tc>
      </w:tr>
      <w:tr w:rsidR="007A5AD7" w14:paraId="534651E2" w14:textId="77777777" w:rsidTr="006069AA">
        <w:trPr>
          <w:trHeight w:val="340"/>
          <w:jc w:val="center"/>
        </w:trPr>
        <w:tc>
          <w:tcPr>
            <w:tcW w:w="2537" w:type="dxa"/>
            <w:shd w:val="clear" w:color="auto" w:fill="E5DFEC"/>
            <w:vAlign w:val="center"/>
          </w:tcPr>
          <w:p w14:paraId="797BA4A8" w14:textId="77777777" w:rsidR="007A5AD7" w:rsidRPr="00383D13" w:rsidRDefault="007A5AD7" w:rsidP="006069AA">
            <w:pPr>
              <w:pStyle w:val="CourseInfo"/>
              <w:jc w:val="left"/>
              <w:rPr>
                <w:b/>
              </w:rPr>
            </w:pPr>
            <w:r w:rsidRPr="00383D13">
              <w:rPr>
                <w:b/>
              </w:rPr>
              <w:t>Room</w:t>
            </w:r>
          </w:p>
        </w:tc>
        <w:tc>
          <w:tcPr>
            <w:tcW w:w="2406" w:type="dxa"/>
            <w:shd w:val="clear" w:color="auto" w:fill="FFFFFF" w:themeFill="background1"/>
            <w:vAlign w:val="center"/>
          </w:tcPr>
          <w:p w14:paraId="1768B9F8" w14:textId="77777777" w:rsidR="007A5AD7" w:rsidRDefault="007A5AD7" w:rsidP="006069AA">
            <w:pPr>
              <w:pStyle w:val="CourseInfo"/>
              <w:jc w:val="left"/>
            </w:pPr>
            <w:r>
              <w:t>9</w:t>
            </w:r>
          </w:p>
        </w:tc>
        <w:tc>
          <w:tcPr>
            <w:tcW w:w="1384" w:type="dxa"/>
            <w:shd w:val="clear" w:color="auto" w:fill="E5DFEC"/>
            <w:vAlign w:val="center"/>
          </w:tcPr>
          <w:p w14:paraId="27B3192A" w14:textId="77777777" w:rsidR="007A5AD7" w:rsidRPr="00383D13" w:rsidRDefault="007A5AD7" w:rsidP="006069AA">
            <w:pPr>
              <w:pStyle w:val="CourseInfo"/>
              <w:jc w:val="left"/>
              <w:rPr>
                <w:b/>
              </w:rPr>
            </w:pPr>
            <w:r w:rsidRPr="00383D13">
              <w:rPr>
                <w:b/>
              </w:rPr>
              <w:t>Floor</w:t>
            </w:r>
          </w:p>
        </w:tc>
        <w:tc>
          <w:tcPr>
            <w:tcW w:w="4119" w:type="dxa"/>
            <w:shd w:val="clear" w:color="auto" w:fill="FFFFFF" w:themeFill="background1"/>
            <w:vAlign w:val="center"/>
          </w:tcPr>
          <w:p w14:paraId="1CD93155" w14:textId="77777777" w:rsidR="007A5AD7" w:rsidRDefault="007A5AD7" w:rsidP="006069AA">
            <w:pPr>
              <w:pStyle w:val="CourseInfo"/>
              <w:jc w:val="left"/>
            </w:pPr>
            <w:r>
              <w:t>First</w:t>
            </w:r>
          </w:p>
        </w:tc>
      </w:tr>
      <w:tr w:rsidR="007A5AD7" w14:paraId="342A5DF0" w14:textId="77777777" w:rsidTr="006069AA">
        <w:trPr>
          <w:trHeight w:val="340"/>
          <w:jc w:val="center"/>
        </w:trPr>
        <w:tc>
          <w:tcPr>
            <w:tcW w:w="2537" w:type="dxa"/>
            <w:shd w:val="clear" w:color="auto" w:fill="E5DFEC"/>
            <w:vAlign w:val="center"/>
          </w:tcPr>
          <w:p w14:paraId="4BC03A4B" w14:textId="77777777" w:rsidR="007A5AD7" w:rsidRPr="000F3D25" w:rsidRDefault="007A5AD7" w:rsidP="006069AA">
            <w:pPr>
              <w:pStyle w:val="CourseInfo"/>
              <w:jc w:val="left"/>
              <w:rPr>
                <w:b/>
              </w:rPr>
            </w:pPr>
            <w:r w:rsidRPr="000F3D25">
              <w:rPr>
                <w:b/>
              </w:rPr>
              <w:t>Tutor</w:t>
            </w:r>
          </w:p>
        </w:tc>
        <w:tc>
          <w:tcPr>
            <w:tcW w:w="7909" w:type="dxa"/>
            <w:gridSpan w:val="3"/>
            <w:shd w:val="clear" w:color="auto" w:fill="FFFFFF" w:themeFill="background1"/>
            <w:vAlign w:val="center"/>
          </w:tcPr>
          <w:p w14:paraId="28893E5E" w14:textId="77777777" w:rsidR="007A5AD7" w:rsidRDefault="007A5AD7" w:rsidP="006069AA">
            <w:pPr>
              <w:pStyle w:val="CourseInfo"/>
              <w:jc w:val="left"/>
            </w:pPr>
            <w:proofErr w:type="spellStart"/>
            <w:r>
              <w:t>Iwona</w:t>
            </w:r>
            <w:proofErr w:type="spellEnd"/>
            <w:r>
              <w:t xml:space="preserve"> - Nottingham Women’s Centre volunteer</w:t>
            </w:r>
          </w:p>
        </w:tc>
      </w:tr>
      <w:tr w:rsidR="007A5AD7" w:rsidRPr="00B54B91" w14:paraId="0005A075" w14:textId="77777777" w:rsidTr="006069AA">
        <w:trPr>
          <w:trHeight w:val="340"/>
          <w:jc w:val="center"/>
        </w:trPr>
        <w:tc>
          <w:tcPr>
            <w:tcW w:w="2537" w:type="dxa"/>
            <w:shd w:val="clear" w:color="auto" w:fill="E5DFEC"/>
            <w:vAlign w:val="center"/>
          </w:tcPr>
          <w:p w14:paraId="58628618" w14:textId="77777777" w:rsidR="007A5AD7" w:rsidRPr="000F3D25" w:rsidRDefault="007A5AD7" w:rsidP="006069AA">
            <w:pPr>
              <w:pStyle w:val="CourseInfo"/>
              <w:jc w:val="left"/>
              <w:rPr>
                <w:b/>
              </w:rPr>
            </w:pPr>
            <w:r w:rsidRPr="000F3D25">
              <w:rPr>
                <w:b/>
              </w:rPr>
              <w:t>How to register</w:t>
            </w:r>
          </w:p>
        </w:tc>
        <w:tc>
          <w:tcPr>
            <w:tcW w:w="7909" w:type="dxa"/>
            <w:gridSpan w:val="3"/>
            <w:shd w:val="clear" w:color="auto" w:fill="FFFFFF" w:themeFill="background1"/>
            <w:vAlign w:val="center"/>
          </w:tcPr>
          <w:p w14:paraId="56BF329D" w14:textId="77777777" w:rsidR="007A5AD7" w:rsidRPr="00B54B91" w:rsidRDefault="007A5AD7" w:rsidP="006069AA">
            <w:pPr>
              <w:pStyle w:val="CourseInfo"/>
            </w:pPr>
            <w:r>
              <w:t>Not applicable, just turn up</w:t>
            </w:r>
          </w:p>
        </w:tc>
      </w:tr>
      <w:tr w:rsidR="007A5AD7" w:rsidRPr="00B54B91" w14:paraId="7E0D1742" w14:textId="77777777" w:rsidTr="006069AA">
        <w:trPr>
          <w:trHeight w:val="340"/>
          <w:jc w:val="center"/>
        </w:trPr>
        <w:tc>
          <w:tcPr>
            <w:tcW w:w="10446" w:type="dxa"/>
            <w:gridSpan w:val="4"/>
            <w:shd w:val="clear" w:color="auto" w:fill="E5DFEC"/>
            <w:vAlign w:val="center"/>
          </w:tcPr>
          <w:p w14:paraId="72E95FCC" w14:textId="77777777" w:rsidR="007A5AD7" w:rsidRPr="00B54B91" w:rsidRDefault="007A5AD7" w:rsidP="006069AA">
            <w:pPr>
              <w:pStyle w:val="CourseInfo"/>
              <w:jc w:val="left"/>
              <w:rPr>
                <w:b/>
              </w:rPr>
            </w:pPr>
            <w:r w:rsidRPr="00B54B91">
              <w:rPr>
                <w:b/>
              </w:rPr>
              <w:t>Frequently asked questions</w:t>
            </w:r>
          </w:p>
        </w:tc>
      </w:tr>
      <w:tr w:rsidR="007A5AD7" w:rsidRPr="00A537B1" w14:paraId="479DD222" w14:textId="77777777" w:rsidTr="006069AA">
        <w:trPr>
          <w:trHeight w:val="340"/>
          <w:jc w:val="center"/>
        </w:trPr>
        <w:tc>
          <w:tcPr>
            <w:tcW w:w="10446" w:type="dxa"/>
            <w:gridSpan w:val="4"/>
            <w:shd w:val="clear" w:color="auto" w:fill="FFFFFF" w:themeFill="background1"/>
            <w:vAlign w:val="center"/>
          </w:tcPr>
          <w:p w14:paraId="57423A3C" w14:textId="77777777" w:rsidR="007A5AD7" w:rsidRPr="00F5629F" w:rsidRDefault="007A5AD7" w:rsidP="00793CE5">
            <w:pPr>
              <w:pStyle w:val="CourseInfo"/>
              <w:numPr>
                <w:ilvl w:val="0"/>
                <w:numId w:val="17"/>
              </w:numPr>
              <w:spacing w:line="240" w:lineRule="auto"/>
              <w:jc w:val="left"/>
              <w:rPr>
                <w:rFonts w:cs="Arial"/>
                <w:b/>
              </w:rPr>
            </w:pPr>
            <w:r w:rsidRPr="00F5629F">
              <w:rPr>
                <w:rFonts w:cs="Arial"/>
                <w:b/>
              </w:rPr>
              <w:t>Can I just turn up on the first day?</w:t>
            </w:r>
            <w:r w:rsidRPr="00F5629F">
              <w:rPr>
                <w:rFonts w:cs="Arial"/>
                <w:b/>
              </w:rPr>
              <w:br/>
            </w:r>
            <w:r w:rsidRPr="00F5629F">
              <w:rPr>
                <w:rFonts w:cs="Arial"/>
              </w:rPr>
              <w:t>Yes.</w:t>
            </w:r>
            <w:r>
              <w:rPr>
                <w:rFonts w:cs="Arial"/>
              </w:rPr>
              <w:t xml:space="preserve"> </w:t>
            </w:r>
          </w:p>
          <w:p w14:paraId="22C0E1FF" w14:textId="77777777" w:rsidR="007A5AD7" w:rsidRPr="00F5629F" w:rsidRDefault="007A5AD7" w:rsidP="00793CE5">
            <w:pPr>
              <w:pStyle w:val="CourseInfo"/>
              <w:numPr>
                <w:ilvl w:val="0"/>
                <w:numId w:val="17"/>
              </w:numPr>
              <w:spacing w:line="240" w:lineRule="auto"/>
              <w:ind w:left="357" w:hanging="357"/>
              <w:jc w:val="left"/>
              <w:rPr>
                <w:rFonts w:cs="Arial"/>
                <w:b/>
              </w:rPr>
            </w:pPr>
            <w:r w:rsidRPr="00F5629F">
              <w:rPr>
                <w:rFonts w:cs="Arial"/>
                <w:b/>
              </w:rPr>
              <w:t>What if I cannot start on the first day?</w:t>
            </w:r>
            <w:r w:rsidRPr="00F5629F">
              <w:rPr>
                <w:rFonts w:cs="Arial"/>
                <w:b/>
              </w:rPr>
              <w:br/>
            </w:r>
            <w:r w:rsidRPr="00F5629F">
              <w:rPr>
                <w:rFonts w:cs="Arial"/>
              </w:rPr>
              <w:t>That is fine; you can attend any day the session runs.</w:t>
            </w:r>
          </w:p>
          <w:p w14:paraId="5CAAB114" w14:textId="77777777" w:rsidR="007A5AD7" w:rsidRPr="00F5629F" w:rsidRDefault="007A5AD7" w:rsidP="00793CE5">
            <w:pPr>
              <w:pStyle w:val="CourseInfo"/>
              <w:numPr>
                <w:ilvl w:val="0"/>
                <w:numId w:val="17"/>
              </w:numPr>
              <w:spacing w:line="240" w:lineRule="auto"/>
              <w:jc w:val="left"/>
              <w:rPr>
                <w:rFonts w:cs="Arial"/>
                <w:b/>
              </w:rPr>
            </w:pPr>
            <w:r w:rsidRPr="00F5629F">
              <w:rPr>
                <w:rFonts w:cs="Arial"/>
                <w:b/>
              </w:rPr>
              <w:t>How much does it cost?</w:t>
            </w:r>
            <w:r w:rsidRPr="00F5629F">
              <w:rPr>
                <w:rFonts w:cs="Arial"/>
                <w:b/>
              </w:rPr>
              <w:br/>
            </w:r>
            <w:r>
              <w:rPr>
                <w:rFonts w:cs="Arial"/>
              </w:rPr>
              <w:t>It is free, but donations are welcome</w:t>
            </w:r>
            <w:r w:rsidRPr="00F5629F">
              <w:rPr>
                <w:rFonts w:cs="Arial"/>
              </w:rPr>
              <w:t>.</w:t>
            </w:r>
          </w:p>
          <w:p w14:paraId="1B582402" w14:textId="77777777" w:rsidR="007A5AD7" w:rsidRPr="008A396D" w:rsidRDefault="007A5AD7" w:rsidP="00793CE5">
            <w:pPr>
              <w:pStyle w:val="CourseInfo"/>
              <w:numPr>
                <w:ilvl w:val="0"/>
                <w:numId w:val="17"/>
              </w:numPr>
              <w:spacing w:line="240" w:lineRule="auto"/>
              <w:jc w:val="left"/>
              <w:rPr>
                <w:rFonts w:cs="Arial"/>
                <w:b/>
              </w:rPr>
            </w:pPr>
            <w:r w:rsidRPr="00F5629F">
              <w:rPr>
                <w:rFonts w:cs="Arial"/>
                <w:b/>
              </w:rPr>
              <w:t>Do I have to commit to attending every session?</w:t>
            </w:r>
            <w:r w:rsidRPr="00F5629F">
              <w:rPr>
                <w:rFonts w:cs="Arial"/>
                <w:b/>
              </w:rPr>
              <w:br/>
            </w:r>
            <w:r w:rsidRPr="00F5629F">
              <w:rPr>
                <w:rFonts w:cs="Arial"/>
              </w:rPr>
              <w:t>No, you can come as and when you want to.</w:t>
            </w:r>
          </w:p>
          <w:p w14:paraId="1F6A2F1B" w14:textId="77777777" w:rsidR="007A5AD7" w:rsidRPr="00A537B1" w:rsidRDefault="007A5AD7" w:rsidP="00793CE5">
            <w:pPr>
              <w:pStyle w:val="CourseInfo"/>
              <w:numPr>
                <w:ilvl w:val="0"/>
                <w:numId w:val="17"/>
              </w:numPr>
              <w:spacing w:line="276" w:lineRule="auto"/>
              <w:jc w:val="left"/>
              <w:rPr>
                <w:rFonts w:cs="Arial"/>
                <w:b/>
              </w:rPr>
            </w:pPr>
            <w:r w:rsidRPr="00F5629F">
              <w:rPr>
                <w:rFonts w:cs="Arial"/>
                <w:b/>
              </w:rPr>
              <w:t>Do I need to bring anything with me?</w:t>
            </w:r>
            <w:r w:rsidRPr="00F5629F">
              <w:rPr>
                <w:rFonts w:cs="Arial"/>
                <w:b/>
              </w:rPr>
              <w:br/>
            </w:r>
            <w:r>
              <w:rPr>
                <w:rFonts w:cs="Arial"/>
              </w:rPr>
              <w:t>Co</w:t>
            </w:r>
            <w:r w:rsidRPr="00F5629F">
              <w:rPr>
                <w:rFonts w:cs="Arial"/>
              </w:rPr>
              <w:t>mfortable clothing is recommended</w:t>
            </w:r>
            <w:r>
              <w:rPr>
                <w:rFonts w:cs="Arial"/>
                <w:b/>
              </w:rPr>
              <w:t>.</w:t>
            </w:r>
          </w:p>
        </w:tc>
      </w:tr>
    </w:tbl>
    <w:p w14:paraId="3F9CEAD7" w14:textId="269DB010" w:rsidR="00A63572" w:rsidRDefault="007A5AD7">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7909"/>
      </w:tblGrid>
      <w:tr w:rsidR="007A5AD7" w14:paraId="1C13AC74" w14:textId="77777777" w:rsidTr="006069AA">
        <w:trPr>
          <w:trHeight w:val="340"/>
          <w:jc w:val="center"/>
        </w:trPr>
        <w:tc>
          <w:tcPr>
            <w:tcW w:w="10446" w:type="dxa"/>
            <w:gridSpan w:val="2"/>
            <w:shd w:val="clear" w:color="auto" w:fill="E5DFEC"/>
            <w:vAlign w:val="center"/>
          </w:tcPr>
          <w:p w14:paraId="77ABFCF1" w14:textId="30BAD5E2" w:rsidR="007A5AD7" w:rsidRDefault="007A5AD7" w:rsidP="006069AA">
            <w:pPr>
              <w:pStyle w:val="CourseTitle"/>
            </w:pPr>
            <w:bookmarkStart w:id="23" w:name="_Toc29805618"/>
            <w:r>
              <w:lastRenderedPageBreak/>
              <w:t>Reiki</w:t>
            </w:r>
            <w:r w:rsidR="00FC13D0">
              <w:t xml:space="preserve"> Sessions</w:t>
            </w:r>
            <w:bookmarkEnd w:id="23"/>
          </w:p>
        </w:tc>
      </w:tr>
      <w:tr w:rsidR="007A5AD7" w:rsidRPr="00A10E49" w14:paraId="1A430590" w14:textId="77777777" w:rsidTr="006069AA">
        <w:trPr>
          <w:trHeight w:val="340"/>
          <w:jc w:val="center"/>
        </w:trPr>
        <w:tc>
          <w:tcPr>
            <w:tcW w:w="10446" w:type="dxa"/>
            <w:gridSpan w:val="2"/>
            <w:shd w:val="clear" w:color="auto" w:fill="FFFFFF" w:themeFill="background1"/>
            <w:vAlign w:val="center"/>
          </w:tcPr>
          <w:p w14:paraId="39CB9E34" w14:textId="11174341" w:rsidR="007A5AD7" w:rsidRDefault="007A5AD7" w:rsidP="006069AA">
            <w:pPr>
              <w:pStyle w:val="CourseInfo"/>
            </w:pPr>
            <w:r w:rsidRPr="005C4E43">
              <w:rPr>
                <w:bCs/>
              </w:rPr>
              <w:t>Reiki</w:t>
            </w:r>
            <w:r w:rsidR="00904292" w:rsidRPr="005C4E43">
              <w:t> </w:t>
            </w:r>
            <w:r w:rsidR="00904292" w:rsidRPr="0096391D">
              <w:t>is</w:t>
            </w:r>
            <w:r>
              <w:t xml:space="preserve"> </w:t>
            </w:r>
            <w:r w:rsidR="00904292">
              <w:t xml:space="preserve">a </w:t>
            </w:r>
            <w:r w:rsidR="00904292" w:rsidRPr="0096391D">
              <w:t>gentle</w:t>
            </w:r>
            <w:r w:rsidRPr="0096391D">
              <w:t xml:space="preserve"> healing technique, a 'hands off' process aimed at </w:t>
            </w:r>
            <w:r>
              <w:t>relaxation and balancing energy,</w:t>
            </w:r>
            <w:r w:rsidRPr="0096391D">
              <w:t xml:space="preserve"> </w:t>
            </w:r>
            <w:r>
              <w:t>working</w:t>
            </w:r>
            <w:r w:rsidRPr="005C4E43">
              <w:t xml:space="preserve"> on different levels</w:t>
            </w:r>
            <w:r>
              <w:t>:</w:t>
            </w:r>
            <w:r w:rsidRPr="005C4E43">
              <w:t xml:space="preserve"> the physical, emotional and spiritual</w:t>
            </w:r>
            <w:r>
              <w:t>.</w:t>
            </w:r>
            <w:r w:rsidRPr="005C4E43">
              <w:t xml:space="preserve"> It is also said to induce deep relaxation, help people cope with difficulties, relieve emotional stress, and improve overall wellbeing</w:t>
            </w:r>
            <w:r>
              <w:t>.</w:t>
            </w:r>
          </w:p>
          <w:p w14:paraId="53811658" w14:textId="0D01E64A" w:rsidR="007A5AD7" w:rsidRPr="005C4E43" w:rsidRDefault="007A5AD7" w:rsidP="009749BE">
            <w:pPr>
              <w:pStyle w:val="CourseInfo"/>
            </w:pPr>
            <w:r w:rsidRPr="0096391D">
              <w:t xml:space="preserve">Delivered on a 1:1 basis by a level </w:t>
            </w:r>
            <w:r w:rsidR="009749BE">
              <w:t>3</w:t>
            </w:r>
            <w:r w:rsidRPr="0096391D">
              <w:t xml:space="preserve"> qualified professional</w:t>
            </w:r>
            <w:r>
              <w:t>.</w:t>
            </w:r>
          </w:p>
        </w:tc>
      </w:tr>
      <w:tr w:rsidR="007A5AD7" w14:paraId="7841B48F" w14:textId="77777777" w:rsidTr="006069AA">
        <w:trPr>
          <w:trHeight w:val="340"/>
          <w:jc w:val="center"/>
        </w:trPr>
        <w:tc>
          <w:tcPr>
            <w:tcW w:w="2537" w:type="dxa"/>
            <w:shd w:val="clear" w:color="auto" w:fill="E5DFEC"/>
            <w:vAlign w:val="center"/>
          </w:tcPr>
          <w:p w14:paraId="183925C1" w14:textId="77777777" w:rsidR="007A5AD7" w:rsidRPr="000F3D25" w:rsidRDefault="007A5AD7" w:rsidP="006069AA">
            <w:pPr>
              <w:pStyle w:val="CourseInfo"/>
              <w:jc w:val="left"/>
              <w:rPr>
                <w:b/>
              </w:rPr>
            </w:pPr>
            <w:r>
              <w:rPr>
                <w:b/>
              </w:rPr>
              <w:t>Day</w:t>
            </w:r>
          </w:p>
        </w:tc>
        <w:tc>
          <w:tcPr>
            <w:tcW w:w="7909" w:type="dxa"/>
            <w:shd w:val="clear" w:color="auto" w:fill="FFFFFF" w:themeFill="background1"/>
            <w:vAlign w:val="center"/>
          </w:tcPr>
          <w:p w14:paraId="636A18AE" w14:textId="77777777" w:rsidR="007A5AD7" w:rsidRDefault="007A5AD7" w:rsidP="006069AA">
            <w:pPr>
              <w:pStyle w:val="CourseInfo"/>
              <w:jc w:val="left"/>
            </w:pPr>
            <w:r>
              <w:t>Mondays</w:t>
            </w:r>
          </w:p>
        </w:tc>
      </w:tr>
      <w:tr w:rsidR="007A5AD7" w14:paraId="687FEDDB" w14:textId="77777777" w:rsidTr="006069AA">
        <w:trPr>
          <w:trHeight w:val="340"/>
          <w:jc w:val="center"/>
        </w:trPr>
        <w:tc>
          <w:tcPr>
            <w:tcW w:w="2537" w:type="dxa"/>
            <w:shd w:val="clear" w:color="auto" w:fill="E5DFEC"/>
            <w:vAlign w:val="center"/>
          </w:tcPr>
          <w:p w14:paraId="61C8D895" w14:textId="77777777" w:rsidR="007A5AD7" w:rsidRPr="000F3D25" w:rsidRDefault="007A5AD7" w:rsidP="006069AA">
            <w:pPr>
              <w:pStyle w:val="CourseInfo"/>
              <w:jc w:val="left"/>
              <w:rPr>
                <w:b/>
              </w:rPr>
            </w:pPr>
            <w:r>
              <w:rPr>
                <w:b/>
              </w:rPr>
              <w:t>Times</w:t>
            </w:r>
          </w:p>
        </w:tc>
        <w:tc>
          <w:tcPr>
            <w:tcW w:w="7909" w:type="dxa"/>
            <w:shd w:val="clear" w:color="auto" w:fill="FFFFFF" w:themeFill="background1"/>
            <w:vAlign w:val="center"/>
          </w:tcPr>
          <w:p w14:paraId="7129B7E0" w14:textId="77777777" w:rsidR="007A5AD7" w:rsidRDefault="007A5AD7" w:rsidP="006069AA">
            <w:pPr>
              <w:pStyle w:val="CourseInfo"/>
              <w:jc w:val="left"/>
            </w:pPr>
            <w:r>
              <w:t>Appointments available at 2.00 and 3.00</w:t>
            </w:r>
          </w:p>
        </w:tc>
      </w:tr>
      <w:tr w:rsidR="007A5AD7" w14:paraId="5E8B113F" w14:textId="77777777" w:rsidTr="006069AA">
        <w:trPr>
          <w:trHeight w:val="340"/>
          <w:jc w:val="center"/>
        </w:trPr>
        <w:tc>
          <w:tcPr>
            <w:tcW w:w="2537" w:type="dxa"/>
            <w:shd w:val="clear" w:color="auto" w:fill="E5DFEC"/>
            <w:vAlign w:val="center"/>
          </w:tcPr>
          <w:p w14:paraId="0ED4D08A" w14:textId="77777777" w:rsidR="007A5AD7" w:rsidRPr="000F3D25" w:rsidRDefault="007A5AD7" w:rsidP="006069AA">
            <w:pPr>
              <w:pStyle w:val="CourseInfo"/>
              <w:jc w:val="left"/>
              <w:rPr>
                <w:b/>
              </w:rPr>
            </w:pPr>
            <w:r>
              <w:rPr>
                <w:b/>
              </w:rPr>
              <w:t>Therapist</w:t>
            </w:r>
          </w:p>
        </w:tc>
        <w:tc>
          <w:tcPr>
            <w:tcW w:w="7909" w:type="dxa"/>
            <w:shd w:val="clear" w:color="auto" w:fill="FFFFFF" w:themeFill="background1"/>
            <w:vAlign w:val="center"/>
          </w:tcPr>
          <w:p w14:paraId="1550F9C7" w14:textId="77777777" w:rsidR="007A5AD7" w:rsidRDefault="007A5AD7" w:rsidP="006069AA">
            <w:pPr>
              <w:pStyle w:val="CourseInfo"/>
              <w:jc w:val="left"/>
            </w:pPr>
            <w:r>
              <w:t>Alison – Nottingham Women’s Centre volunteer</w:t>
            </w:r>
          </w:p>
        </w:tc>
      </w:tr>
      <w:tr w:rsidR="007A5AD7" w:rsidRPr="00B54B91" w14:paraId="324CAF3B" w14:textId="77777777" w:rsidTr="006069AA">
        <w:trPr>
          <w:trHeight w:val="340"/>
          <w:jc w:val="center"/>
        </w:trPr>
        <w:tc>
          <w:tcPr>
            <w:tcW w:w="2537" w:type="dxa"/>
            <w:shd w:val="clear" w:color="auto" w:fill="E5DFEC"/>
            <w:vAlign w:val="center"/>
          </w:tcPr>
          <w:p w14:paraId="18218271" w14:textId="77777777" w:rsidR="007A5AD7" w:rsidRPr="000F3D25" w:rsidRDefault="007A5AD7" w:rsidP="006069AA">
            <w:pPr>
              <w:pStyle w:val="CourseInfo"/>
              <w:jc w:val="left"/>
              <w:rPr>
                <w:b/>
              </w:rPr>
            </w:pPr>
            <w:r w:rsidRPr="000F3D25">
              <w:rPr>
                <w:b/>
              </w:rPr>
              <w:t>How to register</w:t>
            </w:r>
          </w:p>
        </w:tc>
        <w:tc>
          <w:tcPr>
            <w:tcW w:w="7909" w:type="dxa"/>
            <w:shd w:val="clear" w:color="auto" w:fill="FFFFFF" w:themeFill="background1"/>
            <w:vAlign w:val="center"/>
          </w:tcPr>
          <w:p w14:paraId="5895F9BF" w14:textId="77777777" w:rsidR="007A5AD7" w:rsidRDefault="007A5AD7" w:rsidP="006069AA">
            <w:pPr>
              <w:pStyle w:val="CourseInfo"/>
              <w:jc w:val="left"/>
            </w:pPr>
            <w:r>
              <w:t xml:space="preserve">You </w:t>
            </w:r>
            <w:r>
              <w:rPr>
                <w:b/>
              </w:rPr>
              <w:t>must</w:t>
            </w:r>
            <w:r>
              <w:t xml:space="preserve"> book an appointment with Reception: </w:t>
            </w:r>
            <w:proofErr w:type="spellStart"/>
            <w:r>
              <w:t>tel</w:t>
            </w:r>
            <w:proofErr w:type="spellEnd"/>
            <w:r>
              <w:t xml:space="preserve">: 0115 9411475 or email </w:t>
            </w:r>
            <w:r w:rsidRPr="0096718C">
              <w:rPr>
                <w:b/>
              </w:rPr>
              <w:t>reception@nottinghamwomenscentre.com</w:t>
            </w:r>
            <w:r>
              <w:t xml:space="preserve"> </w:t>
            </w:r>
          </w:p>
          <w:p w14:paraId="0C9B0648" w14:textId="77777777" w:rsidR="007A5AD7" w:rsidRPr="00B54B91" w:rsidRDefault="007A5AD7" w:rsidP="006069AA">
            <w:pPr>
              <w:pStyle w:val="CourseInfo"/>
              <w:jc w:val="left"/>
            </w:pPr>
            <w:r>
              <w:t>If you are unable to attend an appointment you must let us know as soon as possible so that we can offer the appointment to someone else.</w:t>
            </w:r>
          </w:p>
        </w:tc>
      </w:tr>
      <w:tr w:rsidR="007A5AD7" w:rsidRPr="00B54B91" w14:paraId="53CFC3D2" w14:textId="77777777" w:rsidTr="006069AA">
        <w:trPr>
          <w:trHeight w:val="340"/>
          <w:jc w:val="center"/>
        </w:trPr>
        <w:tc>
          <w:tcPr>
            <w:tcW w:w="10446" w:type="dxa"/>
            <w:gridSpan w:val="2"/>
            <w:shd w:val="clear" w:color="auto" w:fill="E5DFEC"/>
            <w:vAlign w:val="center"/>
          </w:tcPr>
          <w:p w14:paraId="42EB3151" w14:textId="77777777" w:rsidR="007A5AD7" w:rsidRPr="00B54B91" w:rsidRDefault="007A5AD7" w:rsidP="006069AA">
            <w:pPr>
              <w:pStyle w:val="CourseInfo"/>
              <w:jc w:val="left"/>
              <w:rPr>
                <w:b/>
              </w:rPr>
            </w:pPr>
            <w:r w:rsidRPr="00B54B91">
              <w:rPr>
                <w:b/>
              </w:rPr>
              <w:t>Frequently asked questions</w:t>
            </w:r>
          </w:p>
        </w:tc>
      </w:tr>
      <w:tr w:rsidR="007A5AD7" w14:paraId="37D1727B" w14:textId="77777777" w:rsidTr="006069AA">
        <w:trPr>
          <w:trHeight w:val="340"/>
          <w:jc w:val="center"/>
        </w:trPr>
        <w:tc>
          <w:tcPr>
            <w:tcW w:w="10446" w:type="dxa"/>
            <w:gridSpan w:val="2"/>
            <w:shd w:val="clear" w:color="auto" w:fill="FFFFFF" w:themeFill="background1"/>
            <w:vAlign w:val="center"/>
          </w:tcPr>
          <w:p w14:paraId="64982F7F" w14:textId="77777777" w:rsidR="007A5AD7" w:rsidRPr="0065005B" w:rsidRDefault="007A5AD7" w:rsidP="00793CE5">
            <w:pPr>
              <w:pStyle w:val="ListParagraph"/>
              <w:numPr>
                <w:ilvl w:val="0"/>
                <w:numId w:val="15"/>
              </w:numPr>
              <w:spacing w:before="120" w:after="120" w:line="276" w:lineRule="auto"/>
              <w:contextualSpacing/>
              <w:rPr>
                <w:rFonts w:cs="Arial"/>
                <w:b/>
                <w:sz w:val="28"/>
                <w:szCs w:val="28"/>
              </w:rPr>
            </w:pPr>
            <w:r w:rsidRPr="0065005B">
              <w:rPr>
                <w:rFonts w:cs="Arial"/>
                <w:b/>
                <w:sz w:val="28"/>
                <w:szCs w:val="28"/>
              </w:rPr>
              <w:t>How much does it cost?</w:t>
            </w:r>
            <w:r w:rsidRPr="0065005B">
              <w:rPr>
                <w:rFonts w:cs="Arial"/>
                <w:b/>
                <w:sz w:val="28"/>
                <w:szCs w:val="28"/>
              </w:rPr>
              <w:br/>
            </w:r>
            <w:r>
              <w:rPr>
                <w:rFonts w:cs="Arial"/>
                <w:sz w:val="28"/>
                <w:szCs w:val="28"/>
              </w:rPr>
              <w:t>We suggest a donation of £5.00, this will be donated to the Centre to cover costs.</w:t>
            </w:r>
          </w:p>
          <w:p w14:paraId="3D62FDAB" w14:textId="77777777" w:rsidR="007A5AD7" w:rsidRPr="00816F6D" w:rsidRDefault="007A5AD7" w:rsidP="00793CE5">
            <w:pPr>
              <w:pStyle w:val="ListParagraph"/>
              <w:numPr>
                <w:ilvl w:val="0"/>
                <w:numId w:val="15"/>
              </w:numPr>
              <w:spacing w:before="120" w:after="120" w:line="276" w:lineRule="auto"/>
              <w:contextualSpacing/>
              <w:rPr>
                <w:rFonts w:cs="Arial"/>
                <w:sz w:val="28"/>
                <w:szCs w:val="28"/>
              </w:rPr>
            </w:pPr>
            <w:r w:rsidRPr="00816F6D">
              <w:rPr>
                <w:rFonts w:cs="Arial"/>
                <w:b/>
                <w:sz w:val="28"/>
                <w:szCs w:val="28"/>
              </w:rPr>
              <w:t>What if I can</w:t>
            </w:r>
            <w:r>
              <w:rPr>
                <w:rFonts w:cs="Arial"/>
                <w:b/>
                <w:sz w:val="28"/>
                <w:szCs w:val="28"/>
              </w:rPr>
              <w:t>’</w:t>
            </w:r>
            <w:r w:rsidRPr="00816F6D">
              <w:rPr>
                <w:rFonts w:cs="Arial"/>
                <w:b/>
                <w:sz w:val="28"/>
                <w:szCs w:val="28"/>
              </w:rPr>
              <w:t xml:space="preserve">t </w:t>
            </w:r>
            <w:r>
              <w:rPr>
                <w:rFonts w:cs="Arial"/>
                <w:b/>
                <w:sz w:val="28"/>
                <w:szCs w:val="28"/>
              </w:rPr>
              <w:t>make my appointment</w:t>
            </w:r>
            <w:r w:rsidRPr="00816F6D">
              <w:rPr>
                <w:rFonts w:cs="Arial"/>
                <w:b/>
                <w:sz w:val="28"/>
                <w:szCs w:val="28"/>
              </w:rPr>
              <w:t>?</w:t>
            </w:r>
          </w:p>
          <w:p w14:paraId="19AA5D7E" w14:textId="77777777" w:rsidR="007A5AD7" w:rsidRPr="00816F6D" w:rsidRDefault="007A5AD7" w:rsidP="006069AA">
            <w:pPr>
              <w:pStyle w:val="ListParagraph"/>
              <w:spacing w:before="120" w:after="120" w:line="276" w:lineRule="auto"/>
              <w:ind w:left="360"/>
              <w:contextualSpacing/>
              <w:rPr>
                <w:rFonts w:cs="Arial"/>
                <w:sz w:val="28"/>
                <w:szCs w:val="28"/>
              </w:rPr>
            </w:pPr>
            <w:r>
              <w:rPr>
                <w:rFonts w:cs="Arial"/>
                <w:sz w:val="28"/>
                <w:szCs w:val="28"/>
              </w:rPr>
              <w:t>Please let us know as soon as possible if you are unable to attend so that someone else can book a session.</w:t>
            </w:r>
          </w:p>
        </w:tc>
      </w:tr>
    </w:tbl>
    <w:p w14:paraId="4134B295" w14:textId="03DF9C6F" w:rsidR="00650D9F" w:rsidRDefault="007A5AD7">
      <w:r>
        <w:rPr>
          <w:b/>
        </w:rPr>
        <w:br w:type="page"/>
      </w:r>
      <w:bookmarkEnd w:id="16"/>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636"/>
        <w:gridCol w:w="2636"/>
        <w:gridCol w:w="2637"/>
      </w:tblGrid>
      <w:tr w:rsidR="00564095" w14:paraId="0AC6A2F9" w14:textId="77777777" w:rsidTr="00564095">
        <w:trPr>
          <w:trHeight w:val="340"/>
          <w:jc w:val="center"/>
        </w:trPr>
        <w:tc>
          <w:tcPr>
            <w:tcW w:w="10446" w:type="dxa"/>
            <w:gridSpan w:val="4"/>
            <w:shd w:val="clear" w:color="auto" w:fill="E5DFEC"/>
            <w:vAlign w:val="center"/>
          </w:tcPr>
          <w:p w14:paraId="0E7DCA4D" w14:textId="4B5B4580" w:rsidR="00564095" w:rsidRDefault="00564095" w:rsidP="00564095">
            <w:pPr>
              <w:pStyle w:val="CourseTitle"/>
            </w:pPr>
            <w:bookmarkStart w:id="24" w:name="_Toc7073530"/>
            <w:bookmarkStart w:id="25" w:name="_Toc488313446"/>
            <w:bookmarkStart w:id="26" w:name="_Toc29805619"/>
            <w:bookmarkEnd w:id="17"/>
            <w:r>
              <w:lastRenderedPageBreak/>
              <w:t>Reiki Level 1</w:t>
            </w:r>
            <w:bookmarkEnd w:id="26"/>
          </w:p>
        </w:tc>
      </w:tr>
      <w:tr w:rsidR="00564095" w:rsidRPr="00A10E49" w14:paraId="236BEA61" w14:textId="77777777" w:rsidTr="00564095">
        <w:trPr>
          <w:trHeight w:val="340"/>
          <w:jc w:val="center"/>
        </w:trPr>
        <w:tc>
          <w:tcPr>
            <w:tcW w:w="10446" w:type="dxa"/>
            <w:gridSpan w:val="4"/>
            <w:shd w:val="clear" w:color="auto" w:fill="FFFFFF" w:themeFill="background1"/>
            <w:vAlign w:val="center"/>
          </w:tcPr>
          <w:p w14:paraId="3DDC4F9E" w14:textId="0531413F" w:rsidR="00F82C77" w:rsidRPr="00564095" w:rsidRDefault="00564095" w:rsidP="00564095">
            <w:pPr>
              <w:pStyle w:val="CourseInfo"/>
            </w:pPr>
            <w:r w:rsidRPr="00564095">
              <w:t>This one day* course offers a great opportunity to gain a Level 1 qualification in Reiki</w:t>
            </w:r>
            <w:r w:rsidR="00F82C77">
              <w:t xml:space="preserve">. </w:t>
            </w:r>
          </w:p>
          <w:p w14:paraId="18A9491E" w14:textId="77777777" w:rsidR="00564095" w:rsidRPr="00564095" w:rsidRDefault="00564095" w:rsidP="00564095">
            <w:pPr>
              <w:pStyle w:val="CourseInfo"/>
            </w:pPr>
            <w:r w:rsidRPr="00564095">
              <w:t>Reiki is a gentle form of Japanese healing technique that works with the body’s natural healing to benefit mind, body and spirit. It works with our natural energy, clearing any blockages to benefit general wellbeing. It is also a mindful practice that can help manage the demands of life.</w:t>
            </w:r>
          </w:p>
          <w:p w14:paraId="3166BBCC" w14:textId="77777777" w:rsidR="00564095" w:rsidRPr="00564095" w:rsidRDefault="00564095" w:rsidP="00564095">
            <w:pPr>
              <w:pStyle w:val="CourseInfo"/>
            </w:pPr>
            <w:r w:rsidRPr="00564095">
              <w:t>The course will cover:</w:t>
            </w:r>
          </w:p>
          <w:p w14:paraId="4D3F47EB" w14:textId="77777777" w:rsidR="00564095" w:rsidRPr="00564095" w:rsidRDefault="00564095" w:rsidP="00564095">
            <w:pPr>
              <w:pStyle w:val="CourseInfo"/>
              <w:numPr>
                <w:ilvl w:val="0"/>
                <w:numId w:val="43"/>
              </w:numPr>
            </w:pPr>
            <w:r w:rsidRPr="00564095">
              <w:t>History of original Japanese Reiki</w:t>
            </w:r>
          </w:p>
          <w:p w14:paraId="0FB6CECD" w14:textId="13F6EC10" w:rsidR="00564095" w:rsidRPr="00564095" w:rsidRDefault="00564095" w:rsidP="00564095">
            <w:pPr>
              <w:pStyle w:val="CourseInfo"/>
              <w:numPr>
                <w:ilvl w:val="0"/>
                <w:numId w:val="43"/>
              </w:numPr>
            </w:pPr>
            <w:r>
              <w:t>The 5 elements of R</w:t>
            </w:r>
            <w:r w:rsidRPr="00564095">
              <w:t>eiki practice</w:t>
            </w:r>
          </w:p>
          <w:p w14:paraId="2C1F1CC7" w14:textId="77777777" w:rsidR="00564095" w:rsidRDefault="00564095" w:rsidP="00564095">
            <w:pPr>
              <w:pStyle w:val="CourseInfo"/>
              <w:numPr>
                <w:ilvl w:val="0"/>
                <w:numId w:val="43"/>
              </w:numPr>
            </w:pPr>
            <w:r>
              <w:t>Using R</w:t>
            </w:r>
            <w:r w:rsidRPr="00564095">
              <w:t>eiki for self-wellbeing and for practicing with friends and family</w:t>
            </w:r>
          </w:p>
          <w:p w14:paraId="643A1607" w14:textId="0F005EA8" w:rsidR="00F149C1" w:rsidRPr="002A2E5E" w:rsidRDefault="00F149C1" w:rsidP="00F149C1">
            <w:pPr>
              <w:spacing w:before="60" w:after="60"/>
              <w:rPr>
                <w:rFonts w:cs="Arial"/>
              </w:rPr>
            </w:pPr>
            <w:r w:rsidRPr="002A2E5E">
              <w:rPr>
                <w:rFonts w:cs="Arial"/>
              </w:rPr>
              <w:t>*The course requires 2 pre-course meetings of up to an hour, pre-course reading and practice. You must have experienced a Reiki treatment before participating in the course.</w:t>
            </w:r>
          </w:p>
        </w:tc>
      </w:tr>
      <w:tr w:rsidR="00564095" w14:paraId="16699B29" w14:textId="77777777" w:rsidTr="00564095">
        <w:trPr>
          <w:trHeight w:val="340"/>
          <w:jc w:val="center"/>
        </w:trPr>
        <w:tc>
          <w:tcPr>
            <w:tcW w:w="2537" w:type="dxa"/>
            <w:shd w:val="clear" w:color="auto" w:fill="E5DFEC"/>
            <w:vAlign w:val="center"/>
          </w:tcPr>
          <w:p w14:paraId="7E0B5663" w14:textId="57A657CF" w:rsidR="00564095" w:rsidRPr="000F3D25" w:rsidRDefault="00564095" w:rsidP="00564095">
            <w:pPr>
              <w:pStyle w:val="CourseInfo"/>
              <w:jc w:val="left"/>
              <w:rPr>
                <w:b/>
              </w:rPr>
            </w:pPr>
            <w:r>
              <w:rPr>
                <w:b/>
              </w:rPr>
              <w:t>Date</w:t>
            </w:r>
            <w:r w:rsidR="00F149C1">
              <w:rPr>
                <w:b/>
              </w:rPr>
              <w:t xml:space="preserve"> &amp; time</w:t>
            </w:r>
          </w:p>
        </w:tc>
        <w:tc>
          <w:tcPr>
            <w:tcW w:w="7909" w:type="dxa"/>
            <w:gridSpan w:val="3"/>
            <w:shd w:val="clear" w:color="auto" w:fill="FFFFFF" w:themeFill="background1"/>
            <w:vAlign w:val="center"/>
          </w:tcPr>
          <w:p w14:paraId="13FE1B4A" w14:textId="59D4A333" w:rsidR="00564095" w:rsidRDefault="00564095" w:rsidP="00564095">
            <w:pPr>
              <w:pStyle w:val="CourseInfo"/>
              <w:jc w:val="left"/>
            </w:pPr>
            <w:r>
              <w:t>Saturday 14</w:t>
            </w:r>
            <w:r w:rsidRPr="00564095">
              <w:rPr>
                <w:vertAlign w:val="superscript"/>
              </w:rPr>
              <w:t>th</w:t>
            </w:r>
            <w:r>
              <w:t xml:space="preserve"> March</w:t>
            </w:r>
            <w:r w:rsidR="00F149C1">
              <w:t xml:space="preserve"> </w:t>
            </w:r>
            <w:r w:rsidR="00F149C1">
              <w:br/>
              <w:t>9.30 – 4.00</w:t>
            </w:r>
          </w:p>
        </w:tc>
      </w:tr>
      <w:tr w:rsidR="00354DD5" w14:paraId="43207B39" w14:textId="77777777" w:rsidTr="00354DD5">
        <w:trPr>
          <w:trHeight w:val="340"/>
          <w:jc w:val="center"/>
        </w:trPr>
        <w:tc>
          <w:tcPr>
            <w:tcW w:w="2537" w:type="dxa"/>
            <w:shd w:val="clear" w:color="auto" w:fill="E5DFEC"/>
            <w:vAlign w:val="center"/>
          </w:tcPr>
          <w:p w14:paraId="099857F6" w14:textId="6A5FBE4F" w:rsidR="00354DD5" w:rsidRDefault="00354DD5" w:rsidP="00564095">
            <w:pPr>
              <w:pStyle w:val="CourseInfo"/>
              <w:jc w:val="left"/>
              <w:rPr>
                <w:b/>
              </w:rPr>
            </w:pPr>
            <w:r>
              <w:rPr>
                <w:b/>
              </w:rPr>
              <w:t>Room</w:t>
            </w:r>
          </w:p>
        </w:tc>
        <w:tc>
          <w:tcPr>
            <w:tcW w:w="2636" w:type="dxa"/>
            <w:shd w:val="clear" w:color="auto" w:fill="FFFFFF" w:themeFill="background1"/>
            <w:vAlign w:val="center"/>
          </w:tcPr>
          <w:p w14:paraId="0C74C313" w14:textId="65C1307D" w:rsidR="00354DD5" w:rsidRDefault="00354DD5" w:rsidP="00354DD5">
            <w:pPr>
              <w:pStyle w:val="CourseInfo"/>
              <w:jc w:val="left"/>
            </w:pPr>
            <w:r w:rsidRPr="00354DD5">
              <w:t>Room</w:t>
            </w:r>
            <w:r w:rsidRPr="00354DD5">
              <w:tab/>
              <w:t>4</w:t>
            </w:r>
            <w:r w:rsidRPr="00354DD5">
              <w:tab/>
            </w:r>
            <w:r w:rsidRPr="00354DD5">
              <w:tab/>
            </w:r>
          </w:p>
        </w:tc>
        <w:tc>
          <w:tcPr>
            <w:tcW w:w="2636" w:type="dxa"/>
            <w:shd w:val="clear" w:color="auto" w:fill="E5DFEC"/>
            <w:vAlign w:val="center"/>
          </w:tcPr>
          <w:p w14:paraId="766C5A02" w14:textId="3AA34A78" w:rsidR="00354DD5" w:rsidRPr="00354DD5" w:rsidRDefault="00354DD5" w:rsidP="00564095">
            <w:pPr>
              <w:pStyle w:val="CourseInfo"/>
              <w:jc w:val="left"/>
              <w:rPr>
                <w:b/>
              </w:rPr>
            </w:pPr>
            <w:r w:rsidRPr="00354DD5">
              <w:rPr>
                <w:b/>
              </w:rPr>
              <w:t>Floor</w:t>
            </w:r>
          </w:p>
        </w:tc>
        <w:tc>
          <w:tcPr>
            <w:tcW w:w="2637" w:type="dxa"/>
            <w:shd w:val="clear" w:color="auto" w:fill="FFFFFF" w:themeFill="background1"/>
            <w:vAlign w:val="center"/>
          </w:tcPr>
          <w:p w14:paraId="34733762" w14:textId="3F6E0819" w:rsidR="00354DD5" w:rsidRDefault="00354DD5" w:rsidP="00564095">
            <w:pPr>
              <w:pStyle w:val="CourseInfo"/>
              <w:jc w:val="left"/>
            </w:pPr>
            <w:r w:rsidRPr="00354DD5">
              <w:t>Ground</w:t>
            </w:r>
          </w:p>
        </w:tc>
      </w:tr>
      <w:tr w:rsidR="00564095" w14:paraId="210E8009" w14:textId="77777777" w:rsidTr="00564095">
        <w:trPr>
          <w:trHeight w:val="340"/>
          <w:jc w:val="center"/>
        </w:trPr>
        <w:tc>
          <w:tcPr>
            <w:tcW w:w="2537" w:type="dxa"/>
            <w:shd w:val="clear" w:color="auto" w:fill="E5DFEC"/>
            <w:vAlign w:val="center"/>
          </w:tcPr>
          <w:p w14:paraId="01D5979D" w14:textId="2895CA0E" w:rsidR="00564095" w:rsidRPr="000F3D25" w:rsidRDefault="00F149C1" w:rsidP="00564095">
            <w:pPr>
              <w:pStyle w:val="CourseInfo"/>
              <w:jc w:val="left"/>
              <w:rPr>
                <w:b/>
              </w:rPr>
            </w:pPr>
            <w:r>
              <w:rPr>
                <w:b/>
              </w:rPr>
              <w:t>Facilitator</w:t>
            </w:r>
          </w:p>
        </w:tc>
        <w:tc>
          <w:tcPr>
            <w:tcW w:w="7909" w:type="dxa"/>
            <w:gridSpan w:val="3"/>
            <w:shd w:val="clear" w:color="auto" w:fill="FFFFFF" w:themeFill="background1"/>
            <w:vAlign w:val="center"/>
          </w:tcPr>
          <w:p w14:paraId="7A260EB0" w14:textId="77777777" w:rsidR="00564095" w:rsidRDefault="00564095" w:rsidP="00564095">
            <w:pPr>
              <w:pStyle w:val="CourseInfo"/>
              <w:jc w:val="left"/>
            </w:pPr>
            <w:r>
              <w:t>Alison – Nottingham Women’s Centre volunteer</w:t>
            </w:r>
          </w:p>
        </w:tc>
      </w:tr>
      <w:tr w:rsidR="00564095" w:rsidRPr="00B54B91" w14:paraId="049E790D" w14:textId="77777777" w:rsidTr="00564095">
        <w:trPr>
          <w:trHeight w:val="340"/>
          <w:jc w:val="center"/>
        </w:trPr>
        <w:tc>
          <w:tcPr>
            <w:tcW w:w="2537" w:type="dxa"/>
            <w:shd w:val="clear" w:color="auto" w:fill="E5DFEC"/>
            <w:vAlign w:val="center"/>
          </w:tcPr>
          <w:p w14:paraId="44529AAF" w14:textId="77777777" w:rsidR="00564095" w:rsidRPr="000F3D25" w:rsidRDefault="00564095" w:rsidP="00564095">
            <w:pPr>
              <w:pStyle w:val="CourseInfo"/>
              <w:jc w:val="left"/>
              <w:rPr>
                <w:b/>
              </w:rPr>
            </w:pPr>
            <w:r w:rsidRPr="000F3D25">
              <w:rPr>
                <w:b/>
              </w:rPr>
              <w:t>How to register</w:t>
            </w:r>
          </w:p>
        </w:tc>
        <w:tc>
          <w:tcPr>
            <w:tcW w:w="7909" w:type="dxa"/>
            <w:gridSpan w:val="3"/>
            <w:shd w:val="clear" w:color="auto" w:fill="FFFFFF" w:themeFill="background1"/>
            <w:vAlign w:val="center"/>
          </w:tcPr>
          <w:p w14:paraId="49380180" w14:textId="4D4338C9" w:rsidR="00564095" w:rsidRPr="00B54B91" w:rsidRDefault="00F149C1" w:rsidP="00564095">
            <w:pPr>
              <w:pStyle w:val="CourseInfo"/>
              <w:jc w:val="left"/>
            </w:pPr>
            <w:r>
              <w:t>Booking is essential, contact</w:t>
            </w:r>
            <w:r w:rsidR="00564095">
              <w:t xml:space="preserve"> Reception: </w:t>
            </w:r>
            <w:proofErr w:type="spellStart"/>
            <w:r w:rsidR="00564095">
              <w:t>tel</w:t>
            </w:r>
            <w:proofErr w:type="spellEnd"/>
            <w:r w:rsidR="00564095">
              <w:t xml:space="preserve">: 0115 9411475 or email </w:t>
            </w:r>
            <w:r w:rsidR="00564095" w:rsidRPr="0096718C">
              <w:rPr>
                <w:b/>
              </w:rPr>
              <w:t>reception@nottinghamwomenscentre.com</w:t>
            </w:r>
            <w:r>
              <w:t xml:space="preserve"> </w:t>
            </w:r>
          </w:p>
        </w:tc>
      </w:tr>
      <w:tr w:rsidR="00564095" w:rsidRPr="00B54B91" w14:paraId="0043226E" w14:textId="77777777" w:rsidTr="00564095">
        <w:trPr>
          <w:trHeight w:val="340"/>
          <w:jc w:val="center"/>
        </w:trPr>
        <w:tc>
          <w:tcPr>
            <w:tcW w:w="10446" w:type="dxa"/>
            <w:gridSpan w:val="4"/>
            <w:shd w:val="clear" w:color="auto" w:fill="E5DFEC"/>
            <w:vAlign w:val="center"/>
          </w:tcPr>
          <w:p w14:paraId="4E968A44" w14:textId="77777777" w:rsidR="00564095" w:rsidRPr="00B54B91" w:rsidRDefault="00564095" w:rsidP="00564095">
            <w:pPr>
              <w:pStyle w:val="CourseInfo"/>
              <w:jc w:val="left"/>
              <w:rPr>
                <w:b/>
              </w:rPr>
            </w:pPr>
            <w:r w:rsidRPr="00B54B91">
              <w:rPr>
                <w:b/>
              </w:rPr>
              <w:t>Frequently asked questions</w:t>
            </w:r>
          </w:p>
        </w:tc>
      </w:tr>
      <w:tr w:rsidR="00564095" w14:paraId="404DED9C" w14:textId="77777777" w:rsidTr="00564095">
        <w:trPr>
          <w:trHeight w:val="340"/>
          <w:jc w:val="center"/>
        </w:trPr>
        <w:tc>
          <w:tcPr>
            <w:tcW w:w="10446" w:type="dxa"/>
            <w:gridSpan w:val="4"/>
            <w:shd w:val="clear" w:color="auto" w:fill="FFFFFF" w:themeFill="background1"/>
            <w:vAlign w:val="center"/>
          </w:tcPr>
          <w:p w14:paraId="1B066980" w14:textId="285FFDDB" w:rsidR="00515072" w:rsidRDefault="00564095" w:rsidP="00515072">
            <w:pPr>
              <w:pStyle w:val="ListParagraph"/>
              <w:numPr>
                <w:ilvl w:val="0"/>
                <w:numId w:val="44"/>
              </w:numPr>
              <w:spacing w:before="120" w:after="120" w:line="276" w:lineRule="auto"/>
              <w:contextualSpacing/>
              <w:rPr>
                <w:rFonts w:cs="Arial"/>
                <w:sz w:val="28"/>
                <w:szCs w:val="28"/>
              </w:rPr>
            </w:pPr>
            <w:r w:rsidRPr="00515072">
              <w:rPr>
                <w:rFonts w:cs="Arial"/>
                <w:b/>
                <w:sz w:val="28"/>
                <w:szCs w:val="28"/>
              </w:rPr>
              <w:t>How much does it cost?</w:t>
            </w:r>
            <w:r w:rsidRPr="00515072">
              <w:rPr>
                <w:rFonts w:cs="Arial"/>
                <w:b/>
                <w:sz w:val="28"/>
                <w:szCs w:val="28"/>
              </w:rPr>
              <w:br/>
            </w:r>
            <w:r w:rsidRPr="00515072">
              <w:rPr>
                <w:rFonts w:cs="Arial"/>
                <w:sz w:val="28"/>
                <w:szCs w:val="28"/>
              </w:rPr>
              <w:t>£50.00</w:t>
            </w:r>
            <w:r w:rsidR="00FC13D0" w:rsidRPr="00515072">
              <w:rPr>
                <w:rFonts w:cs="Arial"/>
                <w:sz w:val="28"/>
                <w:szCs w:val="28"/>
              </w:rPr>
              <w:t>, a course manual and all course materials will be provided.</w:t>
            </w:r>
            <w:r w:rsidR="00515072" w:rsidRPr="00515072">
              <w:rPr>
                <w:rFonts w:cs="Arial"/>
                <w:sz w:val="28"/>
                <w:szCs w:val="28"/>
              </w:rPr>
              <w:t xml:space="preserve"> </w:t>
            </w:r>
            <w:r w:rsidR="00515072">
              <w:rPr>
                <w:rFonts w:cs="Arial"/>
                <w:sz w:val="28"/>
                <w:szCs w:val="28"/>
              </w:rPr>
              <w:br/>
            </w:r>
            <w:r w:rsidR="00515072" w:rsidRPr="00515072">
              <w:rPr>
                <w:rFonts w:cs="Arial"/>
                <w:b/>
                <w:sz w:val="28"/>
                <w:szCs w:val="28"/>
              </w:rPr>
              <w:t>Please note</w:t>
            </w:r>
            <w:r w:rsidR="00515072" w:rsidRPr="00F32F4B">
              <w:rPr>
                <w:rFonts w:cs="Arial"/>
                <w:b/>
                <w:sz w:val="28"/>
                <w:szCs w:val="28"/>
              </w:rPr>
              <w:t>: a £10 deposit required on booking, full balance due by 1st March.</w:t>
            </w:r>
          </w:p>
          <w:p w14:paraId="059A7EBF" w14:textId="5ACA42B8" w:rsidR="00F32F4B" w:rsidRPr="00F32F4B" w:rsidRDefault="00F32F4B" w:rsidP="00F32F4B">
            <w:pPr>
              <w:pStyle w:val="ListParagraph"/>
              <w:spacing w:before="120" w:after="120" w:line="276" w:lineRule="auto"/>
              <w:ind w:left="360"/>
              <w:contextualSpacing/>
              <w:rPr>
                <w:rFonts w:cs="Arial"/>
                <w:sz w:val="28"/>
                <w:szCs w:val="28"/>
              </w:rPr>
            </w:pPr>
            <w:r w:rsidRPr="00FC13D0">
              <w:rPr>
                <w:rFonts w:cs="Arial"/>
                <w:sz w:val="28"/>
                <w:szCs w:val="28"/>
              </w:rPr>
              <w:t>A course manual and all course materials will be provided.</w:t>
            </w:r>
            <w:r>
              <w:rPr>
                <w:rFonts w:cs="Arial"/>
                <w:sz w:val="28"/>
                <w:szCs w:val="28"/>
              </w:rPr>
              <w:t xml:space="preserve"> </w:t>
            </w:r>
            <w:r w:rsidRPr="00FC13D0">
              <w:rPr>
                <w:rFonts w:cs="Arial"/>
                <w:sz w:val="28"/>
                <w:szCs w:val="28"/>
              </w:rPr>
              <w:t>Further reading is recommended, th</w:t>
            </w:r>
            <w:r>
              <w:rPr>
                <w:rFonts w:cs="Arial"/>
                <w:sz w:val="28"/>
                <w:szCs w:val="28"/>
              </w:rPr>
              <w:t>e cost of this is not included.</w:t>
            </w:r>
          </w:p>
          <w:p w14:paraId="7A51344A" w14:textId="475CEDD7" w:rsidR="00F149C1" w:rsidRPr="00F149C1" w:rsidRDefault="00F149C1" w:rsidP="00F149C1">
            <w:pPr>
              <w:pStyle w:val="ListParagraph"/>
              <w:numPr>
                <w:ilvl w:val="0"/>
                <w:numId w:val="44"/>
              </w:numPr>
              <w:spacing w:before="120" w:after="120" w:line="276" w:lineRule="auto"/>
              <w:contextualSpacing/>
              <w:rPr>
                <w:rFonts w:cs="Arial"/>
                <w:b/>
                <w:sz w:val="28"/>
                <w:szCs w:val="28"/>
              </w:rPr>
            </w:pPr>
            <w:r w:rsidRPr="00F149C1">
              <w:rPr>
                <w:rFonts w:cs="Arial"/>
                <w:b/>
                <w:sz w:val="28"/>
                <w:szCs w:val="28"/>
              </w:rPr>
              <w:t>How much time do I need to devote to this?</w:t>
            </w:r>
          </w:p>
          <w:p w14:paraId="05EAC07A" w14:textId="77777777" w:rsidR="00F149C1" w:rsidRPr="00F149C1" w:rsidRDefault="00F149C1" w:rsidP="00F149C1">
            <w:pPr>
              <w:pStyle w:val="ListParagraph"/>
              <w:spacing w:before="120" w:after="120" w:line="276" w:lineRule="auto"/>
              <w:ind w:left="360"/>
              <w:contextualSpacing/>
              <w:rPr>
                <w:rFonts w:cs="Arial"/>
                <w:sz w:val="28"/>
                <w:szCs w:val="28"/>
              </w:rPr>
            </w:pPr>
            <w:r w:rsidRPr="00F149C1">
              <w:rPr>
                <w:rFonts w:cs="Arial"/>
                <w:sz w:val="28"/>
                <w:szCs w:val="28"/>
              </w:rPr>
              <w:t>There will be 2 pre-course meetings of up to an hour, including a Reiki treatment, plus one whole day and then a post-course meeting. You will also need to undertake some pre-course reading and practice. You must have experienced a Reiki treatment before participating in the course.</w:t>
            </w:r>
          </w:p>
          <w:p w14:paraId="34220A0A" w14:textId="289FC9EC" w:rsidR="00F149C1" w:rsidRPr="00FC13D0" w:rsidRDefault="00F149C1" w:rsidP="00FC13D0">
            <w:pPr>
              <w:pStyle w:val="ListParagraph"/>
              <w:numPr>
                <w:ilvl w:val="0"/>
                <w:numId w:val="44"/>
              </w:numPr>
              <w:spacing w:before="120" w:after="120" w:line="276" w:lineRule="auto"/>
              <w:contextualSpacing/>
              <w:rPr>
                <w:rFonts w:cs="Arial"/>
                <w:b/>
                <w:sz w:val="28"/>
                <w:szCs w:val="28"/>
              </w:rPr>
            </w:pPr>
            <w:r w:rsidRPr="00FC13D0">
              <w:rPr>
                <w:rFonts w:cs="Arial"/>
                <w:b/>
                <w:sz w:val="28"/>
                <w:szCs w:val="28"/>
              </w:rPr>
              <w:t>What do I need to bring with me?</w:t>
            </w:r>
          </w:p>
          <w:p w14:paraId="160046C9" w14:textId="3D2BBE94" w:rsidR="00FC13D0" w:rsidRPr="00FC13D0" w:rsidRDefault="00FC13D0" w:rsidP="00FC13D0">
            <w:pPr>
              <w:pStyle w:val="ListParagraph"/>
              <w:spacing w:before="120" w:after="120" w:line="276" w:lineRule="auto"/>
              <w:ind w:left="360"/>
              <w:contextualSpacing/>
              <w:rPr>
                <w:rFonts w:cs="Arial"/>
                <w:sz w:val="28"/>
                <w:szCs w:val="28"/>
              </w:rPr>
            </w:pPr>
            <w:r w:rsidRPr="00FC13D0">
              <w:rPr>
                <w:rFonts w:cs="Arial"/>
                <w:sz w:val="28"/>
                <w:szCs w:val="28"/>
              </w:rPr>
              <w:t>A notebook and pen.</w:t>
            </w:r>
            <w:r w:rsidR="00F32F4B">
              <w:rPr>
                <w:rFonts w:cs="Arial"/>
                <w:sz w:val="28"/>
                <w:szCs w:val="28"/>
              </w:rPr>
              <w:t xml:space="preserve"> </w:t>
            </w:r>
            <w:bookmarkStart w:id="27" w:name="_GoBack"/>
            <w:bookmarkEnd w:id="27"/>
            <w:r w:rsidRPr="00FC13D0">
              <w:rPr>
                <w:rFonts w:cs="Arial"/>
                <w:sz w:val="28"/>
                <w:szCs w:val="28"/>
              </w:rPr>
              <w:t xml:space="preserve">You can bring lunch with you but there will be time to buy some food locally if you prefer. </w:t>
            </w:r>
          </w:p>
          <w:p w14:paraId="5D6199FB" w14:textId="77777777" w:rsidR="00FC13D0" w:rsidRPr="00FC13D0" w:rsidRDefault="00FC13D0" w:rsidP="00FC13D0">
            <w:pPr>
              <w:pStyle w:val="ListParagraph"/>
              <w:numPr>
                <w:ilvl w:val="0"/>
                <w:numId w:val="44"/>
              </w:numPr>
              <w:spacing w:before="120" w:after="120" w:line="276" w:lineRule="auto"/>
              <w:contextualSpacing/>
              <w:rPr>
                <w:rFonts w:cs="Arial"/>
                <w:b/>
                <w:sz w:val="28"/>
                <w:szCs w:val="28"/>
              </w:rPr>
            </w:pPr>
            <w:r w:rsidRPr="00FC13D0">
              <w:rPr>
                <w:rFonts w:cs="Arial"/>
                <w:b/>
                <w:sz w:val="28"/>
                <w:szCs w:val="28"/>
              </w:rPr>
              <w:lastRenderedPageBreak/>
              <w:t>How many people will be on the course?</w:t>
            </w:r>
          </w:p>
          <w:p w14:paraId="045D0CC7" w14:textId="77777777" w:rsidR="00FC13D0" w:rsidRPr="00FC13D0" w:rsidRDefault="00FC13D0" w:rsidP="00FC13D0">
            <w:pPr>
              <w:pStyle w:val="ListParagraph"/>
              <w:spacing w:before="120" w:after="120" w:line="276" w:lineRule="auto"/>
              <w:ind w:left="360"/>
              <w:contextualSpacing/>
              <w:rPr>
                <w:rFonts w:cs="Arial"/>
                <w:sz w:val="28"/>
                <w:szCs w:val="28"/>
              </w:rPr>
            </w:pPr>
            <w:r w:rsidRPr="00FC13D0">
              <w:rPr>
                <w:rFonts w:cs="Arial"/>
                <w:sz w:val="28"/>
                <w:szCs w:val="28"/>
              </w:rPr>
              <w:t>This will be a small group, with a maximum of 4 participants.</w:t>
            </w:r>
          </w:p>
          <w:p w14:paraId="00BFD290" w14:textId="24B903DA" w:rsidR="00FC13D0" w:rsidRPr="00FC13D0" w:rsidRDefault="00FC13D0" w:rsidP="00FC13D0">
            <w:pPr>
              <w:pStyle w:val="ListParagraph"/>
              <w:numPr>
                <w:ilvl w:val="0"/>
                <w:numId w:val="44"/>
              </w:numPr>
              <w:spacing w:before="120" w:after="120" w:line="276" w:lineRule="auto"/>
              <w:contextualSpacing/>
              <w:rPr>
                <w:rFonts w:cs="Arial"/>
                <w:b/>
                <w:sz w:val="28"/>
                <w:szCs w:val="28"/>
              </w:rPr>
            </w:pPr>
            <w:r w:rsidRPr="00FC13D0">
              <w:rPr>
                <w:rFonts w:cs="Arial"/>
                <w:b/>
                <w:sz w:val="28"/>
                <w:szCs w:val="28"/>
              </w:rPr>
              <w:t>By the end of the course, what will I be able to do?</w:t>
            </w:r>
          </w:p>
          <w:p w14:paraId="59FD8E7D" w14:textId="77777777" w:rsidR="00FC13D0" w:rsidRPr="00FC13D0" w:rsidRDefault="00FC13D0" w:rsidP="00FC13D0">
            <w:pPr>
              <w:pStyle w:val="ListParagraph"/>
              <w:spacing w:before="120" w:after="120" w:line="276" w:lineRule="auto"/>
              <w:ind w:left="360"/>
              <w:contextualSpacing/>
              <w:rPr>
                <w:rFonts w:cs="Arial"/>
                <w:sz w:val="28"/>
                <w:szCs w:val="28"/>
              </w:rPr>
            </w:pPr>
            <w:r w:rsidRPr="00FC13D0">
              <w:rPr>
                <w:rFonts w:cs="Arial"/>
                <w:sz w:val="28"/>
                <w:szCs w:val="28"/>
              </w:rPr>
              <w:t xml:space="preserve">You will: </w:t>
            </w:r>
          </w:p>
          <w:p w14:paraId="6F5049BE" w14:textId="77777777" w:rsidR="00FC13D0" w:rsidRPr="00FC13D0" w:rsidRDefault="00FC13D0" w:rsidP="00FC13D0">
            <w:pPr>
              <w:pStyle w:val="ListParagraph"/>
              <w:numPr>
                <w:ilvl w:val="0"/>
                <w:numId w:val="46"/>
              </w:numPr>
              <w:spacing w:before="120" w:after="120" w:line="276" w:lineRule="auto"/>
              <w:contextualSpacing/>
              <w:rPr>
                <w:rFonts w:cs="Arial"/>
                <w:sz w:val="28"/>
                <w:szCs w:val="28"/>
              </w:rPr>
            </w:pPr>
            <w:r w:rsidRPr="00FC13D0">
              <w:rPr>
                <w:rFonts w:cs="Arial"/>
                <w:sz w:val="28"/>
                <w:szCs w:val="28"/>
              </w:rPr>
              <w:t>Have an overview of the potential benefits of Reiki</w:t>
            </w:r>
          </w:p>
          <w:p w14:paraId="7629FEBF" w14:textId="77777777" w:rsidR="00FC13D0" w:rsidRPr="00FC13D0" w:rsidRDefault="00FC13D0" w:rsidP="00FC13D0">
            <w:pPr>
              <w:pStyle w:val="ListParagraph"/>
              <w:numPr>
                <w:ilvl w:val="0"/>
                <w:numId w:val="46"/>
              </w:numPr>
              <w:spacing w:before="120" w:after="120" w:line="276" w:lineRule="auto"/>
              <w:contextualSpacing/>
              <w:rPr>
                <w:rFonts w:cs="Arial"/>
                <w:sz w:val="28"/>
                <w:szCs w:val="28"/>
              </w:rPr>
            </w:pPr>
            <w:r w:rsidRPr="00FC13D0">
              <w:rPr>
                <w:rFonts w:cs="Arial"/>
                <w:sz w:val="28"/>
                <w:szCs w:val="28"/>
              </w:rPr>
              <w:t>Be confident to start using Reiki on yourself and family and friends</w:t>
            </w:r>
          </w:p>
          <w:p w14:paraId="441EE7FD" w14:textId="77777777" w:rsidR="00FC13D0" w:rsidRPr="00FC13D0" w:rsidRDefault="00FC13D0" w:rsidP="00FC13D0">
            <w:pPr>
              <w:pStyle w:val="ListParagraph"/>
              <w:numPr>
                <w:ilvl w:val="0"/>
                <w:numId w:val="46"/>
              </w:numPr>
              <w:spacing w:before="120" w:after="120" w:line="276" w:lineRule="auto"/>
              <w:contextualSpacing/>
              <w:rPr>
                <w:rFonts w:cs="Arial"/>
                <w:sz w:val="28"/>
                <w:szCs w:val="28"/>
              </w:rPr>
            </w:pPr>
            <w:r w:rsidRPr="00FC13D0">
              <w:rPr>
                <w:rFonts w:cs="Arial"/>
                <w:sz w:val="28"/>
                <w:szCs w:val="28"/>
              </w:rPr>
              <w:t>Understand the basics of the history of Reiki</w:t>
            </w:r>
          </w:p>
          <w:p w14:paraId="70B69F76" w14:textId="77777777" w:rsidR="00FC13D0" w:rsidRPr="00FC13D0" w:rsidRDefault="00FC13D0" w:rsidP="00FC13D0">
            <w:pPr>
              <w:pStyle w:val="ListParagraph"/>
              <w:numPr>
                <w:ilvl w:val="0"/>
                <w:numId w:val="46"/>
              </w:numPr>
              <w:spacing w:before="120" w:after="120" w:line="276" w:lineRule="auto"/>
              <w:contextualSpacing/>
              <w:rPr>
                <w:rFonts w:cs="Arial"/>
                <w:sz w:val="28"/>
                <w:szCs w:val="28"/>
              </w:rPr>
            </w:pPr>
            <w:r w:rsidRPr="00FC13D0">
              <w:rPr>
                <w:rFonts w:cs="Arial"/>
                <w:sz w:val="28"/>
                <w:szCs w:val="28"/>
              </w:rPr>
              <w:t>Understand the basics of the theory of how Reiki works</w:t>
            </w:r>
          </w:p>
          <w:p w14:paraId="291067CE" w14:textId="77777777" w:rsidR="00FC13D0" w:rsidRPr="00FC13D0" w:rsidRDefault="00FC13D0" w:rsidP="00FC13D0">
            <w:pPr>
              <w:pStyle w:val="ListParagraph"/>
              <w:numPr>
                <w:ilvl w:val="0"/>
                <w:numId w:val="46"/>
              </w:numPr>
              <w:spacing w:before="120" w:after="120" w:line="276" w:lineRule="auto"/>
              <w:contextualSpacing/>
              <w:rPr>
                <w:rFonts w:cs="Arial"/>
                <w:sz w:val="28"/>
                <w:szCs w:val="28"/>
              </w:rPr>
            </w:pPr>
            <w:r w:rsidRPr="00FC13D0">
              <w:rPr>
                <w:rFonts w:cs="Arial"/>
                <w:sz w:val="28"/>
                <w:szCs w:val="28"/>
              </w:rPr>
              <w:t>Understand the 5 elements of Reiki</w:t>
            </w:r>
          </w:p>
          <w:p w14:paraId="756B2013" w14:textId="77777777" w:rsidR="00FC13D0" w:rsidRPr="00FC13D0" w:rsidRDefault="00FC13D0" w:rsidP="00FC13D0">
            <w:pPr>
              <w:pStyle w:val="ListParagraph"/>
              <w:numPr>
                <w:ilvl w:val="0"/>
                <w:numId w:val="46"/>
              </w:numPr>
              <w:spacing w:before="120" w:after="120" w:line="276" w:lineRule="auto"/>
              <w:contextualSpacing/>
              <w:rPr>
                <w:rFonts w:cs="Arial"/>
                <w:sz w:val="28"/>
                <w:szCs w:val="28"/>
              </w:rPr>
            </w:pPr>
            <w:r w:rsidRPr="00FC13D0">
              <w:rPr>
                <w:rFonts w:cs="Arial"/>
                <w:sz w:val="28"/>
                <w:szCs w:val="28"/>
              </w:rPr>
              <w:t>Be confident in using the mindful/meditative practices</w:t>
            </w:r>
          </w:p>
          <w:p w14:paraId="29BA7BBB" w14:textId="77777777" w:rsidR="00FC13D0" w:rsidRPr="00FC13D0" w:rsidRDefault="00FC13D0" w:rsidP="00FC13D0">
            <w:pPr>
              <w:pStyle w:val="ListParagraph"/>
              <w:numPr>
                <w:ilvl w:val="0"/>
                <w:numId w:val="44"/>
              </w:numPr>
              <w:spacing w:before="120" w:after="120" w:line="276" w:lineRule="auto"/>
              <w:contextualSpacing/>
              <w:rPr>
                <w:rFonts w:cs="Arial"/>
                <w:b/>
                <w:sz w:val="28"/>
                <w:szCs w:val="28"/>
              </w:rPr>
            </w:pPr>
            <w:r w:rsidRPr="00FC13D0">
              <w:rPr>
                <w:rFonts w:cs="Arial"/>
                <w:b/>
                <w:sz w:val="28"/>
                <w:szCs w:val="28"/>
              </w:rPr>
              <w:t>What happens after the course?</w:t>
            </w:r>
          </w:p>
          <w:p w14:paraId="72296E1A" w14:textId="24C62A15" w:rsidR="00FC13D0" w:rsidRPr="00FC13D0" w:rsidRDefault="00FC13D0" w:rsidP="00FC13D0">
            <w:pPr>
              <w:pStyle w:val="ListParagraph"/>
              <w:spacing w:before="120" w:after="120" w:line="276" w:lineRule="auto"/>
              <w:ind w:left="360"/>
              <w:contextualSpacing/>
              <w:rPr>
                <w:rFonts w:cs="Arial"/>
                <w:sz w:val="28"/>
                <w:szCs w:val="28"/>
              </w:rPr>
            </w:pPr>
            <w:r w:rsidRPr="00FC13D0">
              <w:rPr>
                <w:rFonts w:cs="Arial"/>
                <w:sz w:val="28"/>
                <w:szCs w:val="28"/>
              </w:rPr>
              <w:t xml:space="preserve"> On satisfactory completion of the course and the post-course session, a recognised certificate will be issued.</w:t>
            </w:r>
          </w:p>
          <w:p w14:paraId="3A71CBFD" w14:textId="77777777" w:rsidR="00FC13D0" w:rsidRPr="00FC13D0" w:rsidRDefault="00FC13D0" w:rsidP="00FC13D0">
            <w:pPr>
              <w:pStyle w:val="ListParagraph"/>
              <w:spacing w:before="120" w:after="120" w:line="276" w:lineRule="auto"/>
              <w:ind w:left="360"/>
              <w:contextualSpacing/>
              <w:rPr>
                <w:rFonts w:cs="Arial"/>
                <w:sz w:val="28"/>
                <w:szCs w:val="28"/>
              </w:rPr>
            </w:pPr>
            <w:r w:rsidRPr="00FC13D0">
              <w:rPr>
                <w:rFonts w:cs="Arial"/>
                <w:sz w:val="28"/>
                <w:szCs w:val="28"/>
              </w:rPr>
              <w:t xml:space="preserve">Alison will offer follow up support and signposting to other Reiki related activity to support your ongoing practice and learning. </w:t>
            </w:r>
          </w:p>
          <w:p w14:paraId="4F9C7554" w14:textId="01D38F16" w:rsidR="00564095" w:rsidRPr="00FC13D0" w:rsidRDefault="00FC13D0" w:rsidP="00FC13D0">
            <w:pPr>
              <w:pStyle w:val="ListParagraph"/>
              <w:spacing w:before="120" w:after="120" w:line="276" w:lineRule="auto"/>
              <w:ind w:left="360"/>
              <w:contextualSpacing/>
              <w:rPr>
                <w:rFonts w:cs="Arial"/>
                <w:sz w:val="28"/>
                <w:szCs w:val="28"/>
              </w:rPr>
            </w:pPr>
            <w:r w:rsidRPr="00FC13D0">
              <w:rPr>
                <w:rFonts w:cs="Arial"/>
                <w:sz w:val="28"/>
                <w:szCs w:val="28"/>
              </w:rPr>
              <w:t>If you later choose to attend a Level 2 course, you would be able to officially practice on others and charge for this (you would need to have Public Liability Insurance).</w:t>
            </w:r>
          </w:p>
        </w:tc>
      </w:tr>
    </w:tbl>
    <w:p w14:paraId="15385325" w14:textId="77777777" w:rsidR="00564095" w:rsidRDefault="00564095">
      <w:r>
        <w:rPr>
          <w:b/>
        </w:rPr>
        <w:lastRenderedPageBreak/>
        <w:br w:type="page"/>
      </w:r>
    </w:p>
    <w:tbl>
      <w:tblPr>
        <w:tblStyle w:val="TableGrid5"/>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7C542F" w:rsidRPr="007C542F" w14:paraId="41BB8D86" w14:textId="77777777" w:rsidTr="00A72F36">
        <w:trPr>
          <w:trHeight w:val="340"/>
          <w:jc w:val="center"/>
        </w:trPr>
        <w:tc>
          <w:tcPr>
            <w:tcW w:w="10446" w:type="dxa"/>
            <w:gridSpan w:val="4"/>
            <w:shd w:val="clear" w:color="auto" w:fill="E5DFEC"/>
            <w:vAlign w:val="center"/>
          </w:tcPr>
          <w:p w14:paraId="62787208" w14:textId="7E68CAC8" w:rsidR="007C542F" w:rsidRPr="007C542F" w:rsidRDefault="007C542F" w:rsidP="00F82555">
            <w:pPr>
              <w:pStyle w:val="CourseTitle"/>
              <w:rPr>
                <w:b w:val="0"/>
              </w:rPr>
            </w:pPr>
            <w:bookmarkStart w:id="28" w:name="_Toc29805620"/>
            <w:r w:rsidRPr="007C542F">
              <w:lastRenderedPageBreak/>
              <w:t xml:space="preserve">Women and </w:t>
            </w:r>
            <w:r>
              <w:t>Photography</w:t>
            </w:r>
            <w:bookmarkEnd w:id="28"/>
          </w:p>
        </w:tc>
      </w:tr>
      <w:tr w:rsidR="007C542F" w:rsidRPr="007C542F" w14:paraId="757BFFDA" w14:textId="77777777" w:rsidTr="00A72F36">
        <w:trPr>
          <w:trHeight w:val="340"/>
          <w:jc w:val="center"/>
        </w:trPr>
        <w:tc>
          <w:tcPr>
            <w:tcW w:w="10446" w:type="dxa"/>
            <w:gridSpan w:val="4"/>
            <w:shd w:val="clear" w:color="auto" w:fill="FFFFFF" w:themeFill="background1"/>
            <w:vAlign w:val="center"/>
          </w:tcPr>
          <w:p w14:paraId="74F3306B" w14:textId="77777777" w:rsidR="002769D1" w:rsidRPr="002769D1" w:rsidRDefault="002769D1" w:rsidP="002769D1">
            <w:pPr>
              <w:spacing w:before="120" w:after="120" w:line="23" w:lineRule="atLeast"/>
              <w:jc w:val="both"/>
              <w:rPr>
                <w:sz w:val="28"/>
                <w:szCs w:val="28"/>
              </w:rPr>
            </w:pPr>
            <w:r w:rsidRPr="002769D1">
              <w:rPr>
                <w:sz w:val="28"/>
                <w:szCs w:val="28"/>
              </w:rPr>
              <w:t xml:space="preserve">Do women </w:t>
            </w:r>
            <w:r w:rsidRPr="002769D1">
              <w:rPr>
                <w:i/>
                <w:sz w:val="28"/>
                <w:szCs w:val="28"/>
              </w:rPr>
              <w:t xml:space="preserve">see </w:t>
            </w:r>
            <w:r w:rsidRPr="002769D1">
              <w:rPr>
                <w:sz w:val="28"/>
                <w:szCs w:val="28"/>
              </w:rPr>
              <w:t xml:space="preserve">the world differently from men?  Women &amp; Photography is an exciting opportunity to participate in a course that covers both an exploration of ways that women have used photography to portray the world from a woman's point of view and how the photos we take will reflect our perspectives and the way we 'see', experience or make sense of our everyday lives. </w:t>
            </w:r>
          </w:p>
          <w:p w14:paraId="115E9B64" w14:textId="1E37D356" w:rsidR="007C542F" w:rsidRPr="007C542F" w:rsidRDefault="002769D1" w:rsidP="007C542F">
            <w:pPr>
              <w:spacing w:before="120" w:after="120" w:line="23" w:lineRule="atLeast"/>
              <w:jc w:val="both"/>
              <w:rPr>
                <w:sz w:val="28"/>
                <w:szCs w:val="28"/>
              </w:rPr>
            </w:pPr>
            <w:r w:rsidRPr="002769D1">
              <w:rPr>
                <w:sz w:val="28"/>
                <w:szCs w:val="28"/>
              </w:rPr>
              <w:t xml:space="preserve">Our discussions will also draw on our personal 'snaps', photos or relevant images found in magazines etc., to consider the wider issues of how images affect our lives and how we could counter negative impact with other ways of seeing.  In each session, there will be short photographic expeditions outside of the classroom, with the aim to build confidence in capturing and showing how we see and experience our lives.  At the end of the course we'll organise an exhibition of work that relates to any issue or interests you wish to highlight, or just to be stunning! </w:t>
            </w:r>
          </w:p>
        </w:tc>
      </w:tr>
      <w:tr w:rsidR="007C542F" w:rsidRPr="007C542F" w14:paraId="23E1CA68" w14:textId="77777777" w:rsidTr="00A72F36">
        <w:trPr>
          <w:trHeight w:val="340"/>
          <w:jc w:val="center"/>
        </w:trPr>
        <w:tc>
          <w:tcPr>
            <w:tcW w:w="2537" w:type="dxa"/>
            <w:shd w:val="clear" w:color="auto" w:fill="E5DFEC"/>
            <w:vAlign w:val="center"/>
          </w:tcPr>
          <w:p w14:paraId="311334B3" w14:textId="77777777" w:rsidR="007C542F" w:rsidRPr="007C542F" w:rsidRDefault="007C542F" w:rsidP="007C542F">
            <w:pPr>
              <w:spacing w:before="120" w:after="120" w:line="23" w:lineRule="atLeast"/>
              <w:rPr>
                <w:b/>
                <w:sz w:val="28"/>
                <w:szCs w:val="28"/>
              </w:rPr>
            </w:pPr>
            <w:r w:rsidRPr="007C542F">
              <w:rPr>
                <w:b/>
                <w:sz w:val="28"/>
                <w:szCs w:val="28"/>
              </w:rPr>
              <w:t>Start date</w:t>
            </w:r>
          </w:p>
        </w:tc>
        <w:tc>
          <w:tcPr>
            <w:tcW w:w="2406" w:type="dxa"/>
            <w:shd w:val="clear" w:color="auto" w:fill="FFFFFF" w:themeFill="background1"/>
            <w:vAlign w:val="center"/>
          </w:tcPr>
          <w:p w14:paraId="48D97D16" w14:textId="288E2A97" w:rsidR="007C542F" w:rsidRPr="007C542F" w:rsidRDefault="007C542F" w:rsidP="007C542F">
            <w:pPr>
              <w:spacing w:before="120" w:after="120" w:line="23" w:lineRule="atLeast"/>
              <w:rPr>
                <w:sz w:val="28"/>
                <w:szCs w:val="28"/>
              </w:rPr>
            </w:pPr>
            <w:r>
              <w:rPr>
                <w:sz w:val="28"/>
                <w:szCs w:val="28"/>
              </w:rPr>
              <w:t>22</w:t>
            </w:r>
            <w:r w:rsidRPr="007C542F">
              <w:rPr>
                <w:sz w:val="28"/>
                <w:szCs w:val="28"/>
                <w:vertAlign w:val="superscript"/>
              </w:rPr>
              <w:t>nd</w:t>
            </w:r>
            <w:r>
              <w:rPr>
                <w:sz w:val="28"/>
                <w:szCs w:val="28"/>
              </w:rPr>
              <w:t xml:space="preserve"> January</w:t>
            </w:r>
          </w:p>
        </w:tc>
        <w:tc>
          <w:tcPr>
            <w:tcW w:w="1384" w:type="dxa"/>
            <w:shd w:val="clear" w:color="auto" w:fill="E5DFEC"/>
            <w:vAlign w:val="center"/>
          </w:tcPr>
          <w:p w14:paraId="5AA08876" w14:textId="77777777" w:rsidR="007C542F" w:rsidRPr="007C542F" w:rsidRDefault="007C542F" w:rsidP="007C542F">
            <w:pPr>
              <w:spacing w:before="120" w:after="120" w:line="23" w:lineRule="atLeast"/>
              <w:rPr>
                <w:b/>
                <w:sz w:val="28"/>
                <w:szCs w:val="28"/>
              </w:rPr>
            </w:pPr>
            <w:r w:rsidRPr="007C542F">
              <w:rPr>
                <w:b/>
                <w:sz w:val="28"/>
                <w:szCs w:val="28"/>
              </w:rPr>
              <w:t>End date</w:t>
            </w:r>
          </w:p>
        </w:tc>
        <w:tc>
          <w:tcPr>
            <w:tcW w:w="4119" w:type="dxa"/>
            <w:shd w:val="clear" w:color="auto" w:fill="FFFFFF" w:themeFill="background1"/>
            <w:vAlign w:val="center"/>
          </w:tcPr>
          <w:p w14:paraId="5B9FFE0B" w14:textId="6283790C" w:rsidR="007C542F" w:rsidRPr="007C542F" w:rsidRDefault="007C542F" w:rsidP="007C542F">
            <w:pPr>
              <w:spacing w:before="120" w:after="120" w:line="23" w:lineRule="atLeast"/>
              <w:rPr>
                <w:sz w:val="28"/>
                <w:szCs w:val="28"/>
              </w:rPr>
            </w:pPr>
            <w:r>
              <w:rPr>
                <w:sz w:val="28"/>
                <w:szCs w:val="28"/>
              </w:rPr>
              <w:t>1</w:t>
            </w:r>
            <w:r w:rsidRPr="007C542F">
              <w:rPr>
                <w:sz w:val="28"/>
                <w:szCs w:val="28"/>
                <w:vertAlign w:val="superscript"/>
              </w:rPr>
              <w:t>st</w:t>
            </w:r>
            <w:r>
              <w:rPr>
                <w:sz w:val="28"/>
                <w:szCs w:val="28"/>
              </w:rPr>
              <w:t xml:space="preserve"> April</w:t>
            </w:r>
          </w:p>
        </w:tc>
      </w:tr>
      <w:tr w:rsidR="007C542F" w:rsidRPr="007C542F" w14:paraId="707B3569" w14:textId="77777777" w:rsidTr="00A72F36">
        <w:trPr>
          <w:trHeight w:val="340"/>
          <w:jc w:val="center"/>
        </w:trPr>
        <w:tc>
          <w:tcPr>
            <w:tcW w:w="2537" w:type="dxa"/>
            <w:shd w:val="clear" w:color="auto" w:fill="E5DFEC"/>
            <w:vAlign w:val="center"/>
          </w:tcPr>
          <w:p w14:paraId="281ECC87" w14:textId="77777777" w:rsidR="007C542F" w:rsidRPr="007C542F" w:rsidRDefault="007C542F" w:rsidP="007C542F">
            <w:pPr>
              <w:spacing w:before="120" w:after="120" w:line="23" w:lineRule="atLeast"/>
              <w:rPr>
                <w:b/>
                <w:sz w:val="28"/>
                <w:szCs w:val="28"/>
              </w:rPr>
            </w:pPr>
            <w:r w:rsidRPr="007C542F">
              <w:rPr>
                <w:b/>
                <w:sz w:val="28"/>
                <w:szCs w:val="28"/>
              </w:rPr>
              <w:t>Day</w:t>
            </w:r>
          </w:p>
        </w:tc>
        <w:tc>
          <w:tcPr>
            <w:tcW w:w="2406" w:type="dxa"/>
            <w:shd w:val="clear" w:color="auto" w:fill="FFFFFF" w:themeFill="background1"/>
            <w:vAlign w:val="center"/>
          </w:tcPr>
          <w:p w14:paraId="40991B3A" w14:textId="4749CF4A" w:rsidR="007C542F" w:rsidRPr="007C542F" w:rsidRDefault="007C542F" w:rsidP="007C542F">
            <w:pPr>
              <w:spacing w:before="120" w:after="120" w:line="23" w:lineRule="atLeast"/>
              <w:rPr>
                <w:sz w:val="28"/>
                <w:szCs w:val="28"/>
              </w:rPr>
            </w:pPr>
            <w:r>
              <w:rPr>
                <w:sz w:val="28"/>
                <w:szCs w:val="28"/>
              </w:rPr>
              <w:t>Wednesday</w:t>
            </w:r>
          </w:p>
        </w:tc>
        <w:tc>
          <w:tcPr>
            <w:tcW w:w="1384" w:type="dxa"/>
            <w:shd w:val="clear" w:color="auto" w:fill="E5DFEC"/>
            <w:vAlign w:val="center"/>
          </w:tcPr>
          <w:p w14:paraId="4CB66526" w14:textId="77777777" w:rsidR="007C542F" w:rsidRPr="007C542F" w:rsidRDefault="007C542F" w:rsidP="007C542F">
            <w:pPr>
              <w:spacing w:before="120" w:after="120" w:line="23" w:lineRule="atLeast"/>
              <w:rPr>
                <w:b/>
                <w:sz w:val="28"/>
                <w:szCs w:val="28"/>
              </w:rPr>
            </w:pPr>
            <w:r w:rsidRPr="007C542F">
              <w:rPr>
                <w:b/>
                <w:sz w:val="28"/>
                <w:szCs w:val="28"/>
              </w:rPr>
              <w:t>Time</w:t>
            </w:r>
          </w:p>
        </w:tc>
        <w:tc>
          <w:tcPr>
            <w:tcW w:w="4119" w:type="dxa"/>
            <w:shd w:val="clear" w:color="auto" w:fill="FFFFFF" w:themeFill="background1"/>
            <w:vAlign w:val="center"/>
          </w:tcPr>
          <w:p w14:paraId="0C533DEC" w14:textId="0BE59C25" w:rsidR="007C542F" w:rsidRPr="007C542F" w:rsidRDefault="007C542F" w:rsidP="007C542F">
            <w:pPr>
              <w:spacing w:before="120" w:after="120" w:line="23" w:lineRule="atLeast"/>
              <w:rPr>
                <w:sz w:val="28"/>
                <w:szCs w:val="28"/>
              </w:rPr>
            </w:pPr>
            <w:r>
              <w:rPr>
                <w:sz w:val="28"/>
                <w:szCs w:val="28"/>
              </w:rPr>
              <w:t>10.00 – 12.15</w:t>
            </w:r>
          </w:p>
        </w:tc>
      </w:tr>
      <w:tr w:rsidR="007C542F" w:rsidRPr="007C542F" w14:paraId="31EC6777" w14:textId="77777777" w:rsidTr="00A72F36">
        <w:trPr>
          <w:trHeight w:val="340"/>
          <w:jc w:val="center"/>
        </w:trPr>
        <w:tc>
          <w:tcPr>
            <w:tcW w:w="2537" w:type="dxa"/>
            <w:shd w:val="clear" w:color="auto" w:fill="E5DFEC"/>
            <w:vAlign w:val="center"/>
          </w:tcPr>
          <w:p w14:paraId="41BD0391" w14:textId="77777777" w:rsidR="007C542F" w:rsidRPr="007C542F" w:rsidRDefault="007C542F" w:rsidP="007C542F">
            <w:pPr>
              <w:spacing w:before="120" w:after="120" w:line="23" w:lineRule="atLeast"/>
              <w:rPr>
                <w:b/>
                <w:sz w:val="28"/>
                <w:szCs w:val="28"/>
              </w:rPr>
            </w:pPr>
            <w:r w:rsidRPr="007C542F">
              <w:rPr>
                <w:b/>
                <w:sz w:val="28"/>
                <w:szCs w:val="28"/>
              </w:rPr>
              <w:t>Room</w:t>
            </w:r>
          </w:p>
        </w:tc>
        <w:tc>
          <w:tcPr>
            <w:tcW w:w="2406" w:type="dxa"/>
            <w:shd w:val="clear" w:color="auto" w:fill="FFFFFF" w:themeFill="background1"/>
            <w:vAlign w:val="center"/>
          </w:tcPr>
          <w:p w14:paraId="0B3EA66C" w14:textId="77777777" w:rsidR="007C542F" w:rsidRPr="007C542F" w:rsidRDefault="007C542F" w:rsidP="007C542F">
            <w:pPr>
              <w:spacing w:before="120" w:after="120" w:line="23" w:lineRule="atLeast"/>
              <w:rPr>
                <w:sz w:val="28"/>
                <w:szCs w:val="28"/>
              </w:rPr>
            </w:pPr>
            <w:r w:rsidRPr="007C542F">
              <w:rPr>
                <w:sz w:val="28"/>
                <w:szCs w:val="28"/>
              </w:rPr>
              <w:t>4</w:t>
            </w:r>
          </w:p>
        </w:tc>
        <w:tc>
          <w:tcPr>
            <w:tcW w:w="1384" w:type="dxa"/>
            <w:shd w:val="clear" w:color="auto" w:fill="E5DFEC"/>
            <w:vAlign w:val="center"/>
          </w:tcPr>
          <w:p w14:paraId="7D83416A" w14:textId="77777777" w:rsidR="007C542F" w:rsidRPr="007C542F" w:rsidRDefault="007C542F" w:rsidP="007C542F">
            <w:pPr>
              <w:spacing w:before="120" w:after="120" w:line="23" w:lineRule="atLeast"/>
              <w:rPr>
                <w:b/>
                <w:sz w:val="28"/>
                <w:szCs w:val="28"/>
              </w:rPr>
            </w:pPr>
            <w:r w:rsidRPr="007C542F">
              <w:rPr>
                <w:b/>
                <w:sz w:val="28"/>
                <w:szCs w:val="28"/>
              </w:rPr>
              <w:t>Floor</w:t>
            </w:r>
          </w:p>
        </w:tc>
        <w:tc>
          <w:tcPr>
            <w:tcW w:w="4119" w:type="dxa"/>
            <w:shd w:val="clear" w:color="auto" w:fill="FFFFFF" w:themeFill="background1"/>
            <w:vAlign w:val="center"/>
          </w:tcPr>
          <w:p w14:paraId="2F718AF3" w14:textId="77777777" w:rsidR="007C542F" w:rsidRPr="007C542F" w:rsidRDefault="007C542F" w:rsidP="007C542F">
            <w:pPr>
              <w:spacing w:before="120" w:after="120" w:line="23" w:lineRule="atLeast"/>
              <w:rPr>
                <w:sz w:val="28"/>
                <w:szCs w:val="28"/>
              </w:rPr>
            </w:pPr>
            <w:r w:rsidRPr="007C542F">
              <w:rPr>
                <w:sz w:val="28"/>
                <w:szCs w:val="28"/>
              </w:rPr>
              <w:t>Ground</w:t>
            </w:r>
          </w:p>
        </w:tc>
      </w:tr>
      <w:tr w:rsidR="007C542F" w:rsidRPr="007C542F" w14:paraId="4DAA4DD6" w14:textId="77777777" w:rsidTr="00A72F36">
        <w:trPr>
          <w:trHeight w:val="340"/>
          <w:jc w:val="center"/>
        </w:trPr>
        <w:tc>
          <w:tcPr>
            <w:tcW w:w="2537" w:type="dxa"/>
            <w:shd w:val="clear" w:color="auto" w:fill="E5DFEC"/>
            <w:vAlign w:val="center"/>
          </w:tcPr>
          <w:p w14:paraId="554A1C3E" w14:textId="77777777" w:rsidR="007C542F" w:rsidRPr="007C542F" w:rsidRDefault="007C542F" w:rsidP="007C542F">
            <w:pPr>
              <w:spacing w:before="120" w:after="120" w:line="23" w:lineRule="atLeast"/>
              <w:rPr>
                <w:b/>
                <w:sz w:val="28"/>
                <w:szCs w:val="28"/>
              </w:rPr>
            </w:pPr>
            <w:r w:rsidRPr="007C542F">
              <w:rPr>
                <w:b/>
                <w:sz w:val="28"/>
                <w:szCs w:val="28"/>
              </w:rPr>
              <w:t>Dates</w:t>
            </w:r>
          </w:p>
        </w:tc>
        <w:tc>
          <w:tcPr>
            <w:tcW w:w="7909" w:type="dxa"/>
            <w:gridSpan w:val="3"/>
            <w:shd w:val="clear" w:color="auto" w:fill="FFFFFF" w:themeFill="background1"/>
            <w:vAlign w:val="center"/>
          </w:tcPr>
          <w:p w14:paraId="172A5277" w14:textId="394080E1" w:rsidR="007C542F" w:rsidRPr="007C542F" w:rsidRDefault="007C542F" w:rsidP="007C542F">
            <w:pPr>
              <w:spacing w:before="120" w:after="120" w:line="23" w:lineRule="atLeast"/>
              <w:jc w:val="both"/>
              <w:rPr>
                <w:sz w:val="28"/>
                <w:szCs w:val="28"/>
              </w:rPr>
            </w:pPr>
            <w:r w:rsidRPr="007C542F">
              <w:rPr>
                <w:sz w:val="28"/>
                <w:szCs w:val="28"/>
              </w:rPr>
              <w:t>22, 29 Jan; 5, 12, 26 Feb; 4, 11, 18, 25 Mar; 1 Apr</w:t>
            </w:r>
          </w:p>
        </w:tc>
      </w:tr>
      <w:tr w:rsidR="007C542F" w:rsidRPr="007C542F" w14:paraId="3BECE3F5" w14:textId="77777777" w:rsidTr="00A72F36">
        <w:trPr>
          <w:trHeight w:val="340"/>
          <w:jc w:val="center"/>
        </w:trPr>
        <w:tc>
          <w:tcPr>
            <w:tcW w:w="2537" w:type="dxa"/>
            <w:shd w:val="clear" w:color="auto" w:fill="E5DFEC"/>
            <w:vAlign w:val="center"/>
          </w:tcPr>
          <w:p w14:paraId="1978E3D6" w14:textId="77777777" w:rsidR="007C542F" w:rsidRPr="007C542F" w:rsidRDefault="007C542F" w:rsidP="007C542F">
            <w:pPr>
              <w:spacing w:before="120" w:after="120" w:line="23" w:lineRule="atLeast"/>
              <w:rPr>
                <w:b/>
                <w:sz w:val="28"/>
                <w:szCs w:val="28"/>
              </w:rPr>
            </w:pPr>
            <w:r w:rsidRPr="007C542F">
              <w:rPr>
                <w:b/>
                <w:sz w:val="28"/>
                <w:szCs w:val="28"/>
              </w:rPr>
              <w:t>Dates not meeting</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93B18" w14:textId="457F5769" w:rsidR="007C542F" w:rsidRPr="007C542F" w:rsidRDefault="007C542F" w:rsidP="007C542F">
            <w:pPr>
              <w:spacing w:before="120" w:after="120" w:line="23" w:lineRule="atLeast"/>
              <w:rPr>
                <w:sz w:val="28"/>
                <w:szCs w:val="28"/>
              </w:rPr>
            </w:pPr>
            <w:r>
              <w:rPr>
                <w:sz w:val="28"/>
                <w:szCs w:val="28"/>
              </w:rPr>
              <w:t>19 February</w:t>
            </w:r>
          </w:p>
        </w:tc>
      </w:tr>
      <w:tr w:rsidR="007C542F" w:rsidRPr="007C542F" w14:paraId="186C61E2" w14:textId="77777777" w:rsidTr="00A72F36">
        <w:trPr>
          <w:trHeight w:val="340"/>
          <w:jc w:val="center"/>
        </w:trPr>
        <w:tc>
          <w:tcPr>
            <w:tcW w:w="2537" w:type="dxa"/>
            <w:shd w:val="clear" w:color="auto" w:fill="E5DFEC"/>
            <w:vAlign w:val="center"/>
          </w:tcPr>
          <w:p w14:paraId="09F1F87C" w14:textId="77777777" w:rsidR="007C542F" w:rsidRPr="007C542F" w:rsidRDefault="007C542F" w:rsidP="007C542F">
            <w:pPr>
              <w:spacing w:before="120" w:after="120" w:line="23" w:lineRule="atLeast"/>
              <w:rPr>
                <w:b/>
                <w:sz w:val="28"/>
                <w:szCs w:val="28"/>
              </w:rPr>
            </w:pPr>
            <w:r w:rsidRPr="007C542F">
              <w:rPr>
                <w:b/>
                <w:sz w:val="28"/>
                <w:szCs w:val="28"/>
              </w:rPr>
              <w:t>Tutor</w:t>
            </w:r>
          </w:p>
        </w:tc>
        <w:tc>
          <w:tcPr>
            <w:tcW w:w="7909" w:type="dxa"/>
            <w:gridSpan w:val="3"/>
            <w:shd w:val="clear" w:color="auto" w:fill="FFFFFF" w:themeFill="background1"/>
            <w:vAlign w:val="center"/>
          </w:tcPr>
          <w:p w14:paraId="22D675A8" w14:textId="77777777" w:rsidR="007C542F" w:rsidRPr="007C542F" w:rsidRDefault="007C542F" w:rsidP="007C542F">
            <w:pPr>
              <w:spacing w:before="120" w:after="120" w:line="23" w:lineRule="atLeast"/>
              <w:rPr>
                <w:sz w:val="28"/>
                <w:szCs w:val="28"/>
              </w:rPr>
            </w:pPr>
            <w:r w:rsidRPr="007C542F">
              <w:rPr>
                <w:sz w:val="28"/>
                <w:szCs w:val="28"/>
              </w:rPr>
              <w:t>Jill - WEA tutor</w:t>
            </w:r>
          </w:p>
        </w:tc>
      </w:tr>
      <w:tr w:rsidR="007C542F" w:rsidRPr="007C542F" w14:paraId="031C4428" w14:textId="77777777" w:rsidTr="00A72F36">
        <w:trPr>
          <w:trHeight w:val="340"/>
          <w:jc w:val="center"/>
        </w:trPr>
        <w:tc>
          <w:tcPr>
            <w:tcW w:w="2537" w:type="dxa"/>
            <w:shd w:val="clear" w:color="auto" w:fill="E5DFEC"/>
            <w:vAlign w:val="center"/>
          </w:tcPr>
          <w:p w14:paraId="10F3E941" w14:textId="77777777" w:rsidR="007C542F" w:rsidRPr="007C542F" w:rsidRDefault="007C542F" w:rsidP="007C542F">
            <w:pPr>
              <w:spacing w:before="120" w:after="120" w:line="23" w:lineRule="atLeast"/>
              <w:rPr>
                <w:b/>
                <w:sz w:val="28"/>
                <w:szCs w:val="28"/>
              </w:rPr>
            </w:pPr>
            <w:r w:rsidRPr="007C542F">
              <w:rPr>
                <w:b/>
                <w:sz w:val="28"/>
                <w:szCs w:val="28"/>
              </w:rPr>
              <w:t>How to register</w:t>
            </w:r>
          </w:p>
        </w:tc>
        <w:tc>
          <w:tcPr>
            <w:tcW w:w="7909" w:type="dxa"/>
            <w:gridSpan w:val="3"/>
            <w:shd w:val="clear" w:color="auto" w:fill="FFFFFF" w:themeFill="background1"/>
            <w:vAlign w:val="center"/>
          </w:tcPr>
          <w:p w14:paraId="78482765" w14:textId="77777777" w:rsidR="007C542F" w:rsidRPr="007C542F" w:rsidRDefault="007C542F" w:rsidP="007C542F">
            <w:pPr>
              <w:spacing w:before="120" w:after="120" w:line="23" w:lineRule="atLeast"/>
              <w:jc w:val="both"/>
              <w:rPr>
                <w:sz w:val="28"/>
                <w:szCs w:val="28"/>
              </w:rPr>
            </w:pPr>
            <w:r w:rsidRPr="007C542F">
              <w:rPr>
                <w:sz w:val="28"/>
                <w:szCs w:val="28"/>
              </w:rPr>
              <w:t>Please register your contact details at Nottingham Women’s Centre Reception or call 0115 9411475.</w:t>
            </w:r>
          </w:p>
        </w:tc>
      </w:tr>
      <w:tr w:rsidR="007C542F" w:rsidRPr="007C542F" w14:paraId="43ABE0C3" w14:textId="77777777" w:rsidTr="00A72F36">
        <w:trPr>
          <w:trHeight w:val="340"/>
          <w:jc w:val="center"/>
        </w:trPr>
        <w:tc>
          <w:tcPr>
            <w:tcW w:w="10446" w:type="dxa"/>
            <w:gridSpan w:val="4"/>
            <w:shd w:val="clear" w:color="auto" w:fill="E5DFEC"/>
            <w:vAlign w:val="center"/>
          </w:tcPr>
          <w:p w14:paraId="6E6F6CBF" w14:textId="77777777" w:rsidR="007C542F" w:rsidRPr="007C542F" w:rsidRDefault="007C542F" w:rsidP="007C542F">
            <w:pPr>
              <w:spacing w:before="120" w:after="120" w:line="23" w:lineRule="atLeast"/>
              <w:rPr>
                <w:b/>
                <w:sz w:val="28"/>
                <w:szCs w:val="28"/>
              </w:rPr>
            </w:pPr>
            <w:r w:rsidRPr="007C542F">
              <w:rPr>
                <w:b/>
                <w:sz w:val="28"/>
                <w:szCs w:val="28"/>
              </w:rPr>
              <w:t>Frequently asked questions</w:t>
            </w:r>
          </w:p>
        </w:tc>
      </w:tr>
      <w:tr w:rsidR="007C542F" w:rsidRPr="007C542F" w14:paraId="1B1973D6" w14:textId="77777777" w:rsidTr="00A72F36">
        <w:trPr>
          <w:trHeight w:val="340"/>
          <w:jc w:val="center"/>
        </w:trPr>
        <w:tc>
          <w:tcPr>
            <w:tcW w:w="10446" w:type="dxa"/>
            <w:gridSpan w:val="4"/>
            <w:shd w:val="clear" w:color="auto" w:fill="FFFFFF" w:themeFill="background1"/>
            <w:vAlign w:val="center"/>
          </w:tcPr>
          <w:p w14:paraId="33DA6FAF" w14:textId="77777777" w:rsidR="007C542F" w:rsidRPr="007C542F" w:rsidRDefault="007C542F" w:rsidP="007C542F">
            <w:pPr>
              <w:numPr>
                <w:ilvl w:val="0"/>
                <w:numId w:val="41"/>
              </w:numPr>
              <w:spacing w:before="120" w:after="120" w:line="276" w:lineRule="auto"/>
              <w:ind w:left="357" w:hanging="357"/>
              <w:jc w:val="both"/>
              <w:rPr>
                <w:rFonts w:cstheme="minorHAnsi"/>
                <w:sz w:val="28"/>
                <w:szCs w:val="28"/>
              </w:rPr>
            </w:pPr>
            <w:r w:rsidRPr="007C542F">
              <w:rPr>
                <w:rFonts w:cs="Arial"/>
                <w:b/>
                <w:sz w:val="28"/>
                <w:szCs w:val="28"/>
              </w:rPr>
              <w:t>Can I just turn up on the first day?</w:t>
            </w:r>
            <w:r w:rsidRPr="007C542F">
              <w:rPr>
                <w:rFonts w:cs="Arial"/>
                <w:b/>
                <w:sz w:val="28"/>
                <w:szCs w:val="28"/>
              </w:rPr>
              <w:br/>
            </w:r>
            <w:r w:rsidRPr="007C542F">
              <w:rPr>
                <w:rFonts w:cstheme="minorHAnsi"/>
                <w:sz w:val="28"/>
                <w:szCs w:val="28"/>
              </w:rPr>
              <w:t>Yes, but to avoid disappointment we recommend registering in advance.</w:t>
            </w:r>
          </w:p>
          <w:p w14:paraId="5DFB540E" w14:textId="77777777" w:rsidR="007C542F" w:rsidRPr="007C542F" w:rsidRDefault="007C542F" w:rsidP="007C542F">
            <w:pPr>
              <w:numPr>
                <w:ilvl w:val="0"/>
                <w:numId w:val="41"/>
              </w:numPr>
              <w:spacing w:before="120" w:after="120" w:line="276" w:lineRule="auto"/>
              <w:ind w:left="357" w:hanging="357"/>
              <w:jc w:val="both"/>
              <w:rPr>
                <w:b/>
                <w:sz w:val="28"/>
                <w:szCs w:val="28"/>
              </w:rPr>
            </w:pPr>
            <w:r w:rsidRPr="007C542F">
              <w:rPr>
                <w:rFonts w:cstheme="minorHAnsi"/>
                <w:b/>
                <w:sz w:val="28"/>
                <w:szCs w:val="28"/>
              </w:rPr>
              <w:t>What if I cannot start</w:t>
            </w:r>
            <w:r w:rsidRPr="007C542F">
              <w:rPr>
                <w:rFonts w:cs="Arial"/>
                <w:b/>
                <w:sz w:val="28"/>
                <w:szCs w:val="28"/>
              </w:rPr>
              <w:t xml:space="preserve"> on the first day?</w:t>
            </w:r>
            <w:r w:rsidRPr="007C542F">
              <w:rPr>
                <w:b/>
                <w:sz w:val="28"/>
                <w:szCs w:val="28"/>
              </w:rPr>
              <w:br/>
            </w:r>
            <w:r w:rsidRPr="007C542F">
              <w:rPr>
                <w:sz w:val="28"/>
                <w:szCs w:val="28"/>
              </w:rPr>
              <w:t>If you can’t attend the first session, please let us know in advance, and come along to the following session.</w:t>
            </w:r>
          </w:p>
          <w:p w14:paraId="0DD481DE" w14:textId="77777777" w:rsidR="007C542F" w:rsidRPr="007C542F" w:rsidRDefault="007C542F" w:rsidP="007C542F">
            <w:pPr>
              <w:numPr>
                <w:ilvl w:val="0"/>
                <w:numId w:val="41"/>
              </w:numPr>
              <w:spacing w:before="120" w:after="120" w:line="276" w:lineRule="auto"/>
              <w:ind w:left="357" w:hanging="357"/>
              <w:jc w:val="both"/>
              <w:rPr>
                <w:b/>
                <w:sz w:val="28"/>
                <w:szCs w:val="28"/>
              </w:rPr>
            </w:pPr>
            <w:r w:rsidRPr="007C542F">
              <w:rPr>
                <w:b/>
                <w:sz w:val="28"/>
                <w:szCs w:val="28"/>
              </w:rPr>
              <w:t>How much does it cost?</w:t>
            </w:r>
            <w:r w:rsidRPr="007C542F">
              <w:rPr>
                <w:b/>
                <w:sz w:val="28"/>
                <w:szCs w:val="28"/>
              </w:rPr>
              <w:br/>
            </w:r>
            <w:r w:rsidRPr="007C542F">
              <w:rPr>
                <w:sz w:val="28"/>
                <w:szCs w:val="28"/>
              </w:rPr>
              <w:t>Free to those on low incomes or means tested benefits.</w:t>
            </w:r>
          </w:p>
          <w:p w14:paraId="2C86E0E4" w14:textId="77777777" w:rsidR="007C542F" w:rsidRPr="007C542F" w:rsidRDefault="007C542F" w:rsidP="007C542F">
            <w:pPr>
              <w:numPr>
                <w:ilvl w:val="0"/>
                <w:numId w:val="41"/>
              </w:numPr>
              <w:spacing w:before="120" w:after="120" w:line="276" w:lineRule="auto"/>
              <w:ind w:left="357" w:hanging="357"/>
              <w:jc w:val="both"/>
              <w:rPr>
                <w:sz w:val="28"/>
                <w:szCs w:val="28"/>
              </w:rPr>
            </w:pPr>
            <w:r w:rsidRPr="007C542F">
              <w:rPr>
                <w:b/>
                <w:sz w:val="28"/>
                <w:szCs w:val="28"/>
              </w:rPr>
              <w:lastRenderedPageBreak/>
              <w:t>Do I have to commit</w:t>
            </w:r>
            <w:r w:rsidRPr="007C542F">
              <w:rPr>
                <w:rFonts w:cs="Arial"/>
                <w:b/>
                <w:sz w:val="28"/>
                <w:szCs w:val="28"/>
              </w:rPr>
              <w:t xml:space="preserve"> to attending every session?</w:t>
            </w:r>
            <w:r w:rsidRPr="007C542F">
              <w:rPr>
                <w:rFonts w:cs="Arial"/>
                <w:sz w:val="28"/>
                <w:szCs w:val="28"/>
              </w:rPr>
              <w:br/>
            </w:r>
            <w:r w:rsidRPr="007C542F">
              <w:rPr>
                <w:sz w:val="28"/>
                <w:szCs w:val="28"/>
              </w:rPr>
              <w:t>Yes. In order for you to progress we would expect that you attend every session. We ask that you let us know in advance if you cannot attend a session.</w:t>
            </w:r>
          </w:p>
          <w:p w14:paraId="2496E565" w14:textId="77777777" w:rsidR="007C542F" w:rsidRDefault="007C542F" w:rsidP="007C542F">
            <w:pPr>
              <w:numPr>
                <w:ilvl w:val="0"/>
                <w:numId w:val="41"/>
              </w:numPr>
              <w:spacing w:before="120" w:after="120" w:line="276" w:lineRule="auto"/>
              <w:ind w:left="357" w:hanging="357"/>
              <w:jc w:val="both"/>
              <w:rPr>
                <w:sz w:val="28"/>
                <w:szCs w:val="28"/>
              </w:rPr>
            </w:pPr>
            <w:r w:rsidRPr="007C542F">
              <w:rPr>
                <w:b/>
                <w:sz w:val="28"/>
                <w:szCs w:val="28"/>
              </w:rPr>
              <w:t>What are my options after taking this course/activity?</w:t>
            </w:r>
            <w:r w:rsidRPr="007C542F">
              <w:rPr>
                <w:b/>
                <w:sz w:val="28"/>
                <w:szCs w:val="28"/>
              </w:rPr>
              <w:br/>
            </w:r>
            <w:r w:rsidRPr="007C542F">
              <w:rPr>
                <w:sz w:val="28"/>
                <w:szCs w:val="28"/>
              </w:rPr>
              <w:t>Speak to your tutor about follow-up courses.</w:t>
            </w:r>
          </w:p>
          <w:p w14:paraId="4D6E49FE" w14:textId="0A046DED" w:rsidR="007C542F" w:rsidRPr="007C542F" w:rsidRDefault="007C542F" w:rsidP="00494A3F">
            <w:pPr>
              <w:numPr>
                <w:ilvl w:val="0"/>
                <w:numId w:val="41"/>
              </w:numPr>
              <w:spacing w:before="120" w:after="120" w:line="276" w:lineRule="auto"/>
              <w:ind w:left="357" w:hanging="357"/>
              <w:jc w:val="both"/>
              <w:rPr>
                <w:sz w:val="28"/>
                <w:szCs w:val="28"/>
              </w:rPr>
            </w:pPr>
            <w:r>
              <w:rPr>
                <w:b/>
                <w:sz w:val="28"/>
                <w:szCs w:val="28"/>
              </w:rPr>
              <w:t>Do I need to bring anything with me?</w:t>
            </w:r>
            <w:r w:rsidR="00F82555">
              <w:rPr>
                <w:b/>
                <w:sz w:val="28"/>
                <w:szCs w:val="28"/>
              </w:rPr>
              <w:br/>
            </w:r>
            <w:r w:rsidR="00494A3F">
              <w:rPr>
                <w:sz w:val="28"/>
                <w:szCs w:val="28"/>
              </w:rPr>
              <w:t>It is not essential</w:t>
            </w:r>
            <w:r w:rsidR="00F82555">
              <w:rPr>
                <w:sz w:val="28"/>
                <w:szCs w:val="28"/>
              </w:rPr>
              <w:t xml:space="preserve"> to </w:t>
            </w:r>
            <w:r w:rsidR="00494A3F">
              <w:rPr>
                <w:sz w:val="28"/>
                <w:szCs w:val="28"/>
              </w:rPr>
              <w:t>bring</w:t>
            </w:r>
            <w:r w:rsidR="00F82555">
              <w:rPr>
                <w:sz w:val="28"/>
                <w:szCs w:val="28"/>
              </w:rPr>
              <w:t xml:space="preserve"> a camera or camera phone to participate in this course, </w:t>
            </w:r>
            <w:r w:rsidR="00F82555" w:rsidRPr="00F82555">
              <w:rPr>
                <w:sz w:val="28"/>
                <w:szCs w:val="28"/>
              </w:rPr>
              <w:t>taking photos is j</w:t>
            </w:r>
            <w:r w:rsidR="00F82555">
              <w:rPr>
                <w:sz w:val="28"/>
                <w:szCs w:val="28"/>
              </w:rPr>
              <w:t>ust one aspect of this course.</w:t>
            </w:r>
          </w:p>
        </w:tc>
      </w:tr>
    </w:tbl>
    <w:p w14:paraId="7575B869" w14:textId="77777777" w:rsidR="007C542F" w:rsidRDefault="007C542F">
      <w:r>
        <w:rPr>
          <w:b/>
        </w:rPr>
        <w:lastRenderedPageBreak/>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9B53F0" w:rsidRPr="00A10E49" w14:paraId="5C43DE67" w14:textId="77777777" w:rsidTr="00A72F36">
        <w:trPr>
          <w:trHeight w:val="340"/>
          <w:jc w:val="center"/>
        </w:trPr>
        <w:tc>
          <w:tcPr>
            <w:tcW w:w="10446" w:type="dxa"/>
            <w:gridSpan w:val="4"/>
            <w:shd w:val="clear" w:color="auto" w:fill="E5DFEC"/>
            <w:vAlign w:val="center"/>
          </w:tcPr>
          <w:p w14:paraId="4644E64C" w14:textId="2DF04437" w:rsidR="009B53F0" w:rsidRDefault="009B53F0" w:rsidP="00A72F36">
            <w:pPr>
              <w:pStyle w:val="CourseTitle"/>
            </w:pPr>
            <w:bookmarkStart w:id="29" w:name="_Toc29805621"/>
            <w:r>
              <w:lastRenderedPageBreak/>
              <w:t>Women and Psychology</w:t>
            </w:r>
            <w:bookmarkEnd w:id="24"/>
            <w:bookmarkEnd w:id="29"/>
          </w:p>
        </w:tc>
      </w:tr>
      <w:tr w:rsidR="009B53F0" w:rsidRPr="00A10E49" w14:paraId="3E003D8E" w14:textId="77777777" w:rsidTr="00A72F36">
        <w:trPr>
          <w:trHeight w:val="340"/>
          <w:jc w:val="center"/>
        </w:trPr>
        <w:tc>
          <w:tcPr>
            <w:tcW w:w="10446" w:type="dxa"/>
            <w:gridSpan w:val="4"/>
            <w:shd w:val="clear" w:color="auto" w:fill="FFFFFF" w:themeFill="background1"/>
            <w:vAlign w:val="center"/>
          </w:tcPr>
          <w:p w14:paraId="003A8A29" w14:textId="470A01BD" w:rsidR="002769D1" w:rsidRPr="002769D1" w:rsidRDefault="002769D1" w:rsidP="002769D1">
            <w:pPr>
              <w:pStyle w:val="CourseInfo"/>
            </w:pPr>
            <w:r w:rsidRPr="002769D1">
              <w:t>This women-only course offers insights from recent psychology, to help make sense of the many confusing ideas about women -</w:t>
            </w:r>
            <w:r>
              <w:t xml:space="preserve"> </w:t>
            </w:r>
            <w:r w:rsidRPr="002769D1">
              <w:t>especially those put forward in the media or as 'folk' psychology</w:t>
            </w:r>
            <w:r>
              <w:t xml:space="preserve"> </w:t>
            </w:r>
            <w:r w:rsidRPr="002769D1">
              <w:t>- and improve our everyday lives and wellbeing.</w:t>
            </w:r>
            <w:r w:rsidR="008732BA">
              <w:t xml:space="preserve"> </w:t>
            </w:r>
          </w:p>
          <w:p w14:paraId="19C1E1CD" w14:textId="671B184C" w:rsidR="009B53F0" w:rsidRDefault="002769D1" w:rsidP="002769D1">
            <w:pPr>
              <w:pStyle w:val="CourseInfo"/>
            </w:pPr>
            <w:r w:rsidRPr="002769D1">
              <w:t>The psychology of what it means to be a woman, can be confusing! Women are often por</w:t>
            </w:r>
            <w:r>
              <w:t xml:space="preserve">trayed negatively in the media </w:t>
            </w:r>
            <w:r w:rsidRPr="002769D1">
              <w:t>and there are conflicting ideas about what makes us think, feel and behave the way we do - and how we 'compare' to men.</w:t>
            </w:r>
            <w:r>
              <w:t xml:space="preserve"> T</w:t>
            </w:r>
            <w:r w:rsidRPr="002769D1">
              <w:t>his beginners’ course will introduce some key ideas from recent psychology about a range of issues: how we grow up to develop a sense of who and what we are (nature or nurture?), our roles and relationships (what we do in the name of love?) and much more. Through class discussion and reflection on our shared experiences, we can also explore wider social issues - such as stereotyping, prejudice and other attitudes, myths and stories about growing up, work etc., that can impact on our well-being individually and collectively. Join us to better understand and face the challenges - it might change your life!</w:t>
            </w:r>
          </w:p>
        </w:tc>
      </w:tr>
      <w:tr w:rsidR="009B53F0" w:rsidRPr="009B2594" w14:paraId="2F98313E" w14:textId="77777777" w:rsidTr="00A72F36">
        <w:trPr>
          <w:trHeight w:val="340"/>
          <w:jc w:val="center"/>
        </w:trPr>
        <w:tc>
          <w:tcPr>
            <w:tcW w:w="2537" w:type="dxa"/>
            <w:shd w:val="clear" w:color="auto" w:fill="E5DFEC"/>
            <w:vAlign w:val="center"/>
          </w:tcPr>
          <w:p w14:paraId="2A464063" w14:textId="77777777" w:rsidR="009B53F0" w:rsidRPr="00383D13" w:rsidRDefault="009B53F0" w:rsidP="00A72F36">
            <w:pPr>
              <w:pStyle w:val="CourseInfo"/>
              <w:jc w:val="left"/>
              <w:rPr>
                <w:b/>
              </w:rPr>
            </w:pPr>
            <w:r w:rsidRPr="00383D13">
              <w:rPr>
                <w:b/>
              </w:rPr>
              <w:t>Start date</w:t>
            </w:r>
          </w:p>
        </w:tc>
        <w:tc>
          <w:tcPr>
            <w:tcW w:w="2406" w:type="dxa"/>
            <w:shd w:val="clear" w:color="auto" w:fill="FFFFFF" w:themeFill="background1"/>
            <w:vAlign w:val="center"/>
          </w:tcPr>
          <w:p w14:paraId="6420DA99" w14:textId="1C7847AD" w:rsidR="009B53F0" w:rsidRPr="009B2594" w:rsidRDefault="009B53F0" w:rsidP="00A72F36">
            <w:pPr>
              <w:pStyle w:val="CourseInfo"/>
              <w:jc w:val="left"/>
            </w:pPr>
            <w:r>
              <w:t>27</w:t>
            </w:r>
            <w:r w:rsidRPr="009B53F0">
              <w:rPr>
                <w:vertAlign w:val="superscript"/>
              </w:rPr>
              <w:t>th</w:t>
            </w:r>
            <w:r>
              <w:t xml:space="preserve"> January</w:t>
            </w:r>
          </w:p>
        </w:tc>
        <w:tc>
          <w:tcPr>
            <w:tcW w:w="1384" w:type="dxa"/>
            <w:shd w:val="clear" w:color="auto" w:fill="E5DFEC"/>
            <w:vAlign w:val="center"/>
          </w:tcPr>
          <w:p w14:paraId="5B6F081B" w14:textId="77777777" w:rsidR="009B53F0" w:rsidRPr="00383D13" w:rsidRDefault="009B53F0" w:rsidP="00A72F36">
            <w:pPr>
              <w:pStyle w:val="CourseInfo"/>
              <w:jc w:val="left"/>
              <w:rPr>
                <w:b/>
              </w:rPr>
            </w:pPr>
            <w:r w:rsidRPr="00383D13">
              <w:rPr>
                <w:b/>
              </w:rPr>
              <w:t>End date</w:t>
            </w:r>
          </w:p>
        </w:tc>
        <w:tc>
          <w:tcPr>
            <w:tcW w:w="4119" w:type="dxa"/>
            <w:shd w:val="clear" w:color="auto" w:fill="FFFFFF" w:themeFill="background1"/>
            <w:vAlign w:val="center"/>
          </w:tcPr>
          <w:p w14:paraId="4D96DC8F" w14:textId="3E37B2F4" w:rsidR="009B53F0" w:rsidRPr="009B2594" w:rsidRDefault="009B53F0" w:rsidP="00A72F36">
            <w:pPr>
              <w:pStyle w:val="CourseInfo"/>
              <w:jc w:val="left"/>
            </w:pPr>
            <w:r>
              <w:t>23</w:t>
            </w:r>
            <w:r w:rsidRPr="009B53F0">
              <w:rPr>
                <w:vertAlign w:val="superscript"/>
              </w:rPr>
              <w:t>rd</w:t>
            </w:r>
            <w:r>
              <w:t xml:space="preserve"> March</w:t>
            </w:r>
          </w:p>
        </w:tc>
      </w:tr>
      <w:tr w:rsidR="009B53F0" w:rsidRPr="009B2594" w14:paraId="0149DD17" w14:textId="77777777" w:rsidTr="00A72F36">
        <w:trPr>
          <w:trHeight w:val="340"/>
          <w:jc w:val="center"/>
        </w:trPr>
        <w:tc>
          <w:tcPr>
            <w:tcW w:w="2537" w:type="dxa"/>
            <w:shd w:val="clear" w:color="auto" w:fill="E5DFEC"/>
            <w:vAlign w:val="center"/>
          </w:tcPr>
          <w:p w14:paraId="7CA5E273" w14:textId="77777777" w:rsidR="009B53F0" w:rsidRPr="00383D13" w:rsidRDefault="009B53F0" w:rsidP="00A72F36">
            <w:pPr>
              <w:pStyle w:val="CourseInfo"/>
              <w:jc w:val="left"/>
              <w:rPr>
                <w:b/>
              </w:rPr>
            </w:pPr>
            <w:r w:rsidRPr="00383D13">
              <w:rPr>
                <w:b/>
              </w:rPr>
              <w:t>Day</w:t>
            </w:r>
          </w:p>
        </w:tc>
        <w:tc>
          <w:tcPr>
            <w:tcW w:w="2406" w:type="dxa"/>
            <w:shd w:val="clear" w:color="auto" w:fill="FFFFFF" w:themeFill="background1"/>
            <w:vAlign w:val="center"/>
          </w:tcPr>
          <w:p w14:paraId="02ED4832" w14:textId="6C7841B4" w:rsidR="009B53F0" w:rsidRPr="009B2594" w:rsidRDefault="00451026" w:rsidP="00A72F36">
            <w:pPr>
              <w:pStyle w:val="CourseInfo"/>
              <w:jc w:val="left"/>
            </w:pPr>
            <w:r>
              <w:t>Monday</w:t>
            </w:r>
          </w:p>
        </w:tc>
        <w:tc>
          <w:tcPr>
            <w:tcW w:w="1384" w:type="dxa"/>
            <w:shd w:val="clear" w:color="auto" w:fill="E5DFEC"/>
            <w:vAlign w:val="center"/>
          </w:tcPr>
          <w:p w14:paraId="63F767B9" w14:textId="77777777" w:rsidR="009B53F0" w:rsidRPr="00383D13" w:rsidRDefault="009B53F0" w:rsidP="00A72F36">
            <w:pPr>
              <w:pStyle w:val="CourseInfo"/>
              <w:jc w:val="left"/>
              <w:rPr>
                <w:b/>
              </w:rPr>
            </w:pPr>
            <w:r w:rsidRPr="00383D13">
              <w:rPr>
                <w:b/>
              </w:rPr>
              <w:t>Time</w:t>
            </w:r>
          </w:p>
        </w:tc>
        <w:tc>
          <w:tcPr>
            <w:tcW w:w="4119" w:type="dxa"/>
            <w:shd w:val="clear" w:color="auto" w:fill="FFFFFF" w:themeFill="background1"/>
            <w:vAlign w:val="center"/>
          </w:tcPr>
          <w:p w14:paraId="255321F1" w14:textId="60C05B6D" w:rsidR="009B53F0" w:rsidRPr="009B2594" w:rsidRDefault="00451026" w:rsidP="00A72F36">
            <w:pPr>
              <w:pStyle w:val="CourseInfo"/>
              <w:jc w:val="left"/>
            </w:pPr>
            <w:r>
              <w:t>5.30 – 7.45</w:t>
            </w:r>
          </w:p>
        </w:tc>
      </w:tr>
      <w:tr w:rsidR="009B53F0" w14:paraId="09434BD6" w14:textId="77777777" w:rsidTr="00A72F36">
        <w:trPr>
          <w:trHeight w:val="340"/>
          <w:jc w:val="center"/>
        </w:trPr>
        <w:tc>
          <w:tcPr>
            <w:tcW w:w="2537" w:type="dxa"/>
            <w:shd w:val="clear" w:color="auto" w:fill="E5DFEC"/>
            <w:vAlign w:val="center"/>
          </w:tcPr>
          <w:p w14:paraId="09B37A39" w14:textId="77777777" w:rsidR="009B53F0" w:rsidRPr="00383D13" w:rsidRDefault="009B53F0" w:rsidP="00A72F36">
            <w:pPr>
              <w:pStyle w:val="CourseInfo"/>
              <w:jc w:val="left"/>
              <w:rPr>
                <w:b/>
              </w:rPr>
            </w:pPr>
            <w:r w:rsidRPr="00383D13">
              <w:rPr>
                <w:b/>
              </w:rPr>
              <w:t>Room</w:t>
            </w:r>
          </w:p>
        </w:tc>
        <w:tc>
          <w:tcPr>
            <w:tcW w:w="2406" w:type="dxa"/>
            <w:shd w:val="clear" w:color="auto" w:fill="FFFFFF" w:themeFill="background1"/>
            <w:vAlign w:val="center"/>
          </w:tcPr>
          <w:p w14:paraId="45649F65" w14:textId="77777777" w:rsidR="009B53F0" w:rsidRDefault="009B53F0" w:rsidP="00A72F36">
            <w:pPr>
              <w:pStyle w:val="CourseInfo"/>
              <w:jc w:val="left"/>
            </w:pPr>
            <w:r>
              <w:t>4</w:t>
            </w:r>
          </w:p>
        </w:tc>
        <w:tc>
          <w:tcPr>
            <w:tcW w:w="1384" w:type="dxa"/>
            <w:shd w:val="clear" w:color="auto" w:fill="E5DFEC"/>
            <w:vAlign w:val="center"/>
          </w:tcPr>
          <w:p w14:paraId="4043BDFF" w14:textId="77777777" w:rsidR="009B53F0" w:rsidRPr="00383D13" w:rsidRDefault="009B53F0" w:rsidP="00A72F36">
            <w:pPr>
              <w:pStyle w:val="CourseInfo"/>
              <w:jc w:val="left"/>
              <w:rPr>
                <w:b/>
              </w:rPr>
            </w:pPr>
            <w:r w:rsidRPr="00383D13">
              <w:rPr>
                <w:b/>
              </w:rPr>
              <w:t>Floor</w:t>
            </w:r>
          </w:p>
        </w:tc>
        <w:tc>
          <w:tcPr>
            <w:tcW w:w="4119" w:type="dxa"/>
            <w:shd w:val="clear" w:color="auto" w:fill="FFFFFF" w:themeFill="background1"/>
            <w:vAlign w:val="center"/>
          </w:tcPr>
          <w:p w14:paraId="01DCA8C5" w14:textId="77777777" w:rsidR="009B53F0" w:rsidRDefault="009B53F0" w:rsidP="00A72F36">
            <w:pPr>
              <w:pStyle w:val="CourseInfo"/>
              <w:jc w:val="left"/>
            </w:pPr>
            <w:r>
              <w:t>Ground</w:t>
            </w:r>
          </w:p>
        </w:tc>
      </w:tr>
      <w:tr w:rsidR="009B53F0" w14:paraId="0DBE5274" w14:textId="77777777" w:rsidTr="00A72F36">
        <w:trPr>
          <w:trHeight w:val="340"/>
          <w:jc w:val="center"/>
        </w:trPr>
        <w:tc>
          <w:tcPr>
            <w:tcW w:w="2537" w:type="dxa"/>
            <w:shd w:val="clear" w:color="auto" w:fill="E5DFEC"/>
            <w:vAlign w:val="center"/>
          </w:tcPr>
          <w:p w14:paraId="75C1020B" w14:textId="77777777" w:rsidR="009B53F0" w:rsidRPr="000F3D25" w:rsidRDefault="009B53F0" w:rsidP="00A72F36">
            <w:pPr>
              <w:pStyle w:val="CourseInfo"/>
              <w:jc w:val="left"/>
              <w:rPr>
                <w:b/>
              </w:rPr>
            </w:pPr>
            <w:r w:rsidRPr="000F3D25">
              <w:rPr>
                <w:b/>
              </w:rPr>
              <w:t>Dates</w:t>
            </w:r>
          </w:p>
        </w:tc>
        <w:tc>
          <w:tcPr>
            <w:tcW w:w="7909" w:type="dxa"/>
            <w:gridSpan w:val="3"/>
            <w:shd w:val="clear" w:color="auto" w:fill="FFFFFF" w:themeFill="background1"/>
            <w:vAlign w:val="center"/>
          </w:tcPr>
          <w:p w14:paraId="087864C3" w14:textId="42E0BDA0" w:rsidR="009B53F0" w:rsidRDefault="009B53F0" w:rsidP="009B53F0">
            <w:pPr>
              <w:pStyle w:val="CourseInfo"/>
            </w:pPr>
            <w:r w:rsidRPr="009B53F0">
              <w:t>27 Jan</w:t>
            </w:r>
            <w:r>
              <w:t xml:space="preserve">uary; 3, </w:t>
            </w:r>
            <w:r w:rsidRPr="009B53F0">
              <w:t>10,</w:t>
            </w:r>
            <w:r>
              <w:t xml:space="preserve"> </w:t>
            </w:r>
            <w:r w:rsidRPr="009B53F0">
              <w:t>24 Feb</w:t>
            </w:r>
            <w:r>
              <w:t>ruary;</w:t>
            </w:r>
            <w:r w:rsidRPr="009B53F0">
              <w:t xml:space="preserve"> 2,</w:t>
            </w:r>
            <w:r>
              <w:t xml:space="preserve"> </w:t>
            </w:r>
            <w:r w:rsidRPr="009B53F0">
              <w:t>9,</w:t>
            </w:r>
            <w:r>
              <w:t xml:space="preserve"> </w:t>
            </w:r>
            <w:r w:rsidRPr="009B53F0">
              <w:t>16,</w:t>
            </w:r>
            <w:r>
              <w:t xml:space="preserve"> </w:t>
            </w:r>
            <w:r w:rsidRPr="009B53F0">
              <w:t>23 Ma</w:t>
            </w:r>
            <w:r>
              <w:t>rch</w:t>
            </w:r>
          </w:p>
        </w:tc>
      </w:tr>
      <w:tr w:rsidR="009B53F0" w14:paraId="2A0A9641" w14:textId="77777777" w:rsidTr="00A72F36">
        <w:trPr>
          <w:trHeight w:val="340"/>
          <w:jc w:val="center"/>
        </w:trPr>
        <w:tc>
          <w:tcPr>
            <w:tcW w:w="2537" w:type="dxa"/>
            <w:shd w:val="clear" w:color="auto" w:fill="E5DFEC"/>
            <w:vAlign w:val="center"/>
          </w:tcPr>
          <w:p w14:paraId="596DD5CD" w14:textId="77777777" w:rsidR="009B53F0" w:rsidRPr="000F3D25" w:rsidRDefault="009B53F0" w:rsidP="00A72F36">
            <w:pPr>
              <w:pStyle w:val="CourseInfo"/>
              <w:jc w:val="left"/>
              <w:rPr>
                <w:b/>
              </w:rPr>
            </w:pPr>
            <w:r>
              <w:rPr>
                <w:b/>
              </w:rPr>
              <w:t>Dates not meeting</w:t>
            </w:r>
          </w:p>
        </w:tc>
        <w:tc>
          <w:tcPr>
            <w:tcW w:w="79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FF303" w14:textId="66AA6F44" w:rsidR="009B53F0" w:rsidRDefault="009B53F0" w:rsidP="00A72F36">
            <w:pPr>
              <w:pStyle w:val="CourseInfo"/>
              <w:jc w:val="left"/>
            </w:pPr>
            <w:r>
              <w:t>17 February</w:t>
            </w:r>
          </w:p>
        </w:tc>
      </w:tr>
      <w:tr w:rsidR="009B53F0" w14:paraId="675BC588" w14:textId="77777777" w:rsidTr="00A72F36">
        <w:trPr>
          <w:trHeight w:val="340"/>
          <w:jc w:val="center"/>
        </w:trPr>
        <w:tc>
          <w:tcPr>
            <w:tcW w:w="2537" w:type="dxa"/>
            <w:shd w:val="clear" w:color="auto" w:fill="E5DFEC"/>
            <w:vAlign w:val="center"/>
          </w:tcPr>
          <w:p w14:paraId="7332FF1F" w14:textId="77777777" w:rsidR="009B53F0" w:rsidRPr="000F3D25" w:rsidRDefault="009B53F0" w:rsidP="00A72F36">
            <w:pPr>
              <w:pStyle w:val="CourseInfo"/>
              <w:jc w:val="left"/>
              <w:rPr>
                <w:b/>
              </w:rPr>
            </w:pPr>
            <w:r w:rsidRPr="000F3D25">
              <w:rPr>
                <w:b/>
              </w:rPr>
              <w:t>Tutor</w:t>
            </w:r>
          </w:p>
        </w:tc>
        <w:tc>
          <w:tcPr>
            <w:tcW w:w="7909" w:type="dxa"/>
            <w:gridSpan w:val="3"/>
            <w:shd w:val="clear" w:color="auto" w:fill="FFFFFF" w:themeFill="background1"/>
            <w:vAlign w:val="center"/>
          </w:tcPr>
          <w:p w14:paraId="06723B5B" w14:textId="77777777" w:rsidR="009B53F0" w:rsidRDefault="009B53F0" w:rsidP="00A72F36">
            <w:pPr>
              <w:pStyle w:val="CourseInfo"/>
              <w:jc w:val="left"/>
            </w:pPr>
            <w:r>
              <w:t>Jill - WEA tutor</w:t>
            </w:r>
          </w:p>
        </w:tc>
      </w:tr>
      <w:tr w:rsidR="009B53F0" w:rsidRPr="00B54B91" w14:paraId="49361F47" w14:textId="77777777" w:rsidTr="00A72F36">
        <w:trPr>
          <w:trHeight w:val="340"/>
          <w:jc w:val="center"/>
        </w:trPr>
        <w:tc>
          <w:tcPr>
            <w:tcW w:w="2537" w:type="dxa"/>
            <w:shd w:val="clear" w:color="auto" w:fill="E5DFEC"/>
            <w:vAlign w:val="center"/>
          </w:tcPr>
          <w:p w14:paraId="46B5EA71" w14:textId="77777777" w:rsidR="009B53F0" w:rsidRPr="000F3D25" w:rsidRDefault="009B53F0" w:rsidP="00A72F36">
            <w:pPr>
              <w:pStyle w:val="CourseInfo"/>
              <w:jc w:val="left"/>
              <w:rPr>
                <w:b/>
              </w:rPr>
            </w:pPr>
            <w:r w:rsidRPr="000F3D25">
              <w:rPr>
                <w:b/>
              </w:rPr>
              <w:t>How to register</w:t>
            </w:r>
          </w:p>
        </w:tc>
        <w:tc>
          <w:tcPr>
            <w:tcW w:w="7909" w:type="dxa"/>
            <w:gridSpan w:val="3"/>
            <w:shd w:val="clear" w:color="auto" w:fill="FFFFFF" w:themeFill="background1"/>
            <w:vAlign w:val="center"/>
          </w:tcPr>
          <w:p w14:paraId="4BEFCA71" w14:textId="77777777" w:rsidR="009B53F0" w:rsidRPr="00B54B91" w:rsidRDefault="009B53F0" w:rsidP="00A72F36">
            <w:pPr>
              <w:pStyle w:val="CourseInfo"/>
            </w:pPr>
            <w:r w:rsidRPr="00B54B91">
              <w:t xml:space="preserve">Please register your contact details at Nottingham Women’s Centre </w:t>
            </w:r>
            <w:r>
              <w:t>Reception or call 0115 9411475.</w:t>
            </w:r>
          </w:p>
        </w:tc>
      </w:tr>
      <w:tr w:rsidR="009B53F0" w:rsidRPr="00B54B91" w14:paraId="7E8070D5" w14:textId="77777777" w:rsidTr="00A72F36">
        <w:trPr>
          <w:trHeight w:val="340"/>
          <w:jc w:val="center"/>
        </w:trPr>
        <w:tc>
          <w:tcPr>
            <w:tcW w:w="10446" w:type="dxa"/>
            <w:gridSpan w:val="4"/>
            <w:shd w:val="clear" w:color="auto" w:fill="E5DFEC"/>
            <w:vAlign w:val="center"/>
          </w:tcPr>
          <w:p w14:paraId="3C5AB28C" w14:textId="77777777" w:rsidR="009B53F0" w:rsidRPr="00B54B91" w:rsidRDefault="009B53F0" w:rsidP="00A72F36">
            <w:pPr>
              <w:pStyle w:val="CourseInfo"/>
              <w:jc w:val="left"/>
              <w:rPr>
                <w:b/>
              </w:rPr>
            </w:pPr>
            <w:r w:rsidRPr="00B54B91">
              <w:rPr>
                <w:b/>
              </w:rPr>
              <w:t>Frequently asked questions</w:t>
            </w:r>
          </w:p>
        </w:tc>
      </w:tr>
      <w:tr w:rsidR="009B53F0" w:rsidRPr="00B54B91" w14:paraId="78F1D284" w14:textId="77777777" w:rsidTr="00A72F36">
        <w:trPr>
          <w:trHeight w:val="340"/>
          <w:jc w:val="center"/>
        </w:trPr>
        <w:tc>
          <w:tcPr>
            <w:tcW w:w="10446" w:type="dxa"/>
            <w:gridSpan w:val="4"/>
            <w:shd w:val="clear" w:color="auto" w:fill="FFFFFF" w:themeFill="background1"/>
            <w:vAlign w:val="center"/>
          </w:tcPr>
          <w:p w14:paraId="2075A2A0" w14:textId="77777777" w:rsidR="009B53F0" w:rsidRPr="00090552" w:rsidRDefault="009B53F0" w:rsidP="007C542F">
            <w:pPr>
              <w:pStyle w:val="CourseInfo"/>
              <w:numPr>
                <w:ilvl w:val="0"/>
                <w:numId w:val="42"/>
              </w:numPr>
              <w:spacing w:line="276" w:lineRule="auto"/>
              <w:rPr>
                <w:rFonts w:cstheme="minorHAnsi"/>
              </w:rPr>
            </w:pPr>
            <w:r w:rsidRPr="00400E70">
              <w:rPr>
                <w:rFonts w:cs="Arial"/>
                <w:b/>
              </w:rPr>
              <w:t>Can I just turn up on the first day?</w:t>
            </w:r>
            <w:r w:rsidRPr="00400E70">
              <w:rPr>
                <w:rFonts w:cs="Arial"/>
                <w:b/>
              </w:rPr>
              <w:br/>
            </w:r>
            <w:r>
              <w:rPr>
                <w:rFonts w:cstheme="minorHAnsi"/>
              </w:rPr>
              <w:t>Yes, but to avoid disappointment we recommend registering in advance.</w:t>
            </w:r>
          </w:p>
          <w:p w14:paraId="5BECA8B8" w14:textId="77777777" w:rsidR="009B53F0" w:rsidRPr="00BC7F76" w:rsidRDefault="009B53F0" w:rsidP="007C542F">
            <w:pPr>
              <w:pStyle w:val="CourseInfo"/>
              <w:numPr>
                <w:ilvl w:val="0"/>
                <w:numId w:val="42"/>
              </w:numPr>
              <w:spacing w:line="276" w:lineRule="auto"/>
              <w:ind w:left="357" w:hanging="357"/>
              <w:rPr>
                <w:b/>
              </w:rPr>
            </w:pPr>
            <w:r w:rsidRPr="00090552">
              <w:rPr>
                <w:rFonts w:cstheme="minorHAnsi"/>
                <w:b/>
              </w:rPr>
              <w:t>What if I cannot start</w:t>
            </w:r>
            <w:r>
              <w:rPr>
                <w:rFonts w:cs="Arial"/>
                <w:b/>
              </w:rPr>
              <w:t xml:space="preserve"> on the first day?</w:t>
            </w:r>
            <w:r w:rsidRPr="00BC7F76">
              <w:rPr>
                <w:b/>
              </w:rPr>
              <w:br/>
            </w:r>
            <w:r w:rsidRPr="005E16AD">
              <w:t xml:space="preserve">If </w:t>
            </w:r>
            <w:r w:rsidRPr="001A3DFA">
              <w:t>you can’t attend the first session, please let us know in advance, and come along to the following session.</w:t>
            </w:r>
          </w:p>
          <w:p w14:paraId="21117775" w14:textId="77777777" w:rsidR="009B53F0" w:rsidRPr="00090552" w:rsidRDefault="009B53F0" w:rsidP="007C542F">
            <w:pPr>
              <w:pStyle w:val="CourseInfo"/>
              <w:numPr>
                <w:ilvl w:val="0"/>
                <w:numId w:val="42"/>
              </w:numPr>
              <w:spacing w:line="276" w:lineRule="auto"/>
              <w:ind w:left="357" w:hanging="357"/>
              <w:rPr>
                <w:b/>
              </w:rPr>
            </w:pPr>
            <w:r w:rsidRPr="00090552">
              <w:rPr>
                <w:b/>
              </w:rPr>
              <w:t>How much does it cost?</w:t>
            </w:r>
            <w:r w:rsidRPr="00090552">
              <w:rPr>
                <w:b/>
              </w:rPr>
              <w:br/>
            </w:r>
            <w:r w:rsidRPr="00F20E98">
              <w:t>Free to those on low income</w:t>
            </w:r>
            <w:r>
              <w:t>s</w:t>
            </w:r>
            <w:r w:rsidRPr="00F20E98">
              <w:t xml:space="preserve"> or means tested benefits</w:t>
            </w:r>
            <w:r>
              <w:t>.</w:t>
            </w:r>
          </w:p>
          <w:p w14:paraId="36208A76" w14:textId="77777777" w:rsidR="009B53F0" w:rsidRPr="00090552" w:rsidRDefault="009B53F0" w:rsidP="007C542F">
            <w:pPr>
              <w:pStyle w:val="CourseInfo"/>
              <w:numPr>
                <w:ilvl w:val="0"/>
                <w:numId w:val="42"/>
              </w:numPr>
              <w:spacing w:line="276" w:lineRule="auto"/>
              <w:ind w:left="357" w:hanging="357"/>
            </w:pPr>
            <w:r w:rsidRPr="00090552">
              <w:rPr>
                <w:b/>
              </w:rPr>
              <w:lastRenderedPageBreak/>
              <w:t>Do I have to commit</w:t>
            </w:r>
            <w:r w:rsidRPr="00090552">
              <w:rPr>
                <w:rFonts w:cs="Arial"/>
                <w:b/>
              </w:rPr>
              <w:t xml:space="preserve"> to attending</w:t>
            </w:r>
            <w:r>
              <w:rPr>
                <w:rFonts w:cs="Arial"/>
                <w:b/>
              </w:rPr>
              <w:t xml:space="preserve"> every session?</w:t>
            </w:r>
            <w:r w:rsidRPr="00B9413B">
              <w:rPr>
                <w:rFonts w:cs="Arial"/>
              </w:rPr>
              <w:br/>
            </w:r>
            <w:r w:rsidRPr="00F20E98">
              <w:t>Yes. In order for you to progress we would expect that you attend every session. We ask that you let us know in advance</w:t>
            </w:r>
            <w:r>
              <w:t xml:space="preserve"> if you cannot attend a session.</w:t>
            </w:r>
          </w:p>
          <w:p w14:paraId="196CAB3C" w14:textId="77777777" w:rsidR="009B53F0" w:rsidRDefault="009B53F0" w:rsidP="007C542F">
            <w:pPr>
              <w:pStyle w:val="CourseInfo"/>
              <w:numPr>
                <w:ilvl w:val="0"/>
                <w:numId w:val="42"/>
              </w:numPr>
              <w:spacing w:line="276" w:lineRule="auto"/>
              <w:ind w:left="357" w:hanging="357"/>
            </w:pPr>
            <w:r w:rsidRPr="00090552">
              <w:rPr>
                <w:b/>
              </w:rPr>
              <w:t>What are my options after taking this course/activity?</w:t>
            </w:r>
            <w:r w:rsidRPr="00090552">
              <w:rPr>
                <w:b/>
              </w:rPr>
              <w:br/>
            </w:r>
            <w:r>
              <w:t>Speak to your tutor about follow-up courses.</w:t>
            </w:r>
          </w:p>
        </w:tc>
      </w:tr>
    </w:tbl>
    <w:p w14:paraId="593A97F8" w14:textId="17565E55" w:rsidR="00CA3ECA" w:rsidRDefault="009B53F0">
      <w:r>
        <w:rPr>
          <w:b/>
        </w:rPr>
        <w:lastRenderedPageBreak/>
        <w:br w:type="page"/>
      </w:r>
    </w:p>
    <w:tbl>
      <w:tblPr>
        <w:tblStyle w:val="TableGrid6"/>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EA2662" w:rsidRPr="00EA2662" w14:paraId="3811C4F5" w14:textId="77777777" w:rsidTr="00EA2662">
        <w:trPr>
          <w:trHeight w:val="340"/>
          <w:jc w:val="center"/>
        </w:trPr>
        <w:tc>
          <w:tcPr>
            <w:tcW w:w="10446" w:type="dxa"/>
            <w:gridSpan w:val="4"/>
            <w:shd w:val="clear" w:color="auto" w:fill="E5DFEC"/>
            <w:vAlign w:val="center"/>
          </w:tcPr>
          <w:p w14:paraId="7D8A2747" w14:textId="77777777" w:rsidR="00EA2662" w:rsidRPr="00EA2662" w:rsidRDefault="00EA2662" w:rsidP="00247B9A">
            <w:pPr>
              <w:pStyle w:val="CourseTitle"/>
              <w:rPr>
                <w:b w:val="0"/>
              </w:rPr>
            </w:pPr>
            <w:bookmarkStart w:id="30" w:name="_Toc21606570"/>
            <w:bookmarkStart w:id="31" w:name="_Toc29805622"/>
            <w:r w:rsidRPr="00EA2662">
              <w:lastRenderedPageBreak/>
              <w:t>Women’s Voices: Singing</w:t>
            </w:r>
            <w:bookmarkEnd w:id="30"/>
            <w:bookmarkEnd w:id="31"/>
          </w:p>
        </w:tc>
      </w:tr>
      <w:tr w:rsidR="00EA2662" w:rsidRPr="00EA2662" w14:paraId="340AC89D" w14:textId="77777777" w:rsidTr="00EA2662">
        <w:trPr>
          <w:trHeight w:val="340"/>
          <w:jc w:val="center"/>
        </w:trPr>
        <w:tc>
          <w:tcPr>
            <w:tcW w:w="10446" w:type="dxa"/>
            <w:gridSpan w:val="4"/>
            <w:shd w:val="clear" w:color="auto" w:fill="FFFFFF" w:themeFill="background1"/>
            <w:vAlign w:val="center"/>
          </w:tcPr>
          <w:p w14:paraId="1CBDAFB7" w14:textId="77777777" w:rsidR="00EA2662" w:rsidRPr="00EA2662" w:rsidRDefault="00EA2662" w:rsidP="00EA2662">
            <w:pPr>
              <w:spacing w:before="120" w:after="120" w:line="23" w:lineRule="atLeast"/>
              <w:jc w:val="both"/>
              <w:rPr>
                <w:sz w:val="28"/>
                <w:szCs w:val="28"/>
              </w:rPr>
            </w:pPr>
            <w:r w:rsidRPr="00EA2662">
              <w:rPr>
                <w:sz w:val="28"/>
                <w:szCs w:val="28"/>
              </w:rPr>
              <w:t>Through a combination of practical exercises, vocal coaching and confidence building activities, this course will allow participants to develop their singing voices and then come together as a group to have fun singing empowering songs, whilst also building their confidence and receiving professional vocal tuition</w:t>
            </w:r>
          </w:p>
        </w:tc>
      </w:tr>
      <w:tr w:rsidR="00EA2662" w:rsidRPr="00EA2662" w14:paraId="79A715C7" w14:textId="77777777" w:rsidTr="00EA2662">
        <w:trPr>
          <w:trHeight w:val="340"/>
          <w:jc w:val="center"/>
        </w:trPr>
        <w:tc>
          <w:tcPr>
            <w:tcW w:w="2537" w:type="dxa"/>
            <w:shd w:val="clear" w:color="auto" w:fill="E5DFEC"/>
            <w:vAlign w:val="center"/>
          </w:tcPr>
          <w:p w14:paraId="1CBEED4E" w14:textId="77777777" w:rsidR="00EA2662" w:rsidRPr="00EA2662" w:rsidRDefault="00EA2662" w:rsidP="00EA2662">
            <w:pPr>
              <w:spacing w:before="120" w:after="120" w:line="23" w:lineRule="atLeast"/>
              <w:rPr>
                <w:b/>
                <w:sz w:val="28"/>
                <w:szCs w:val="28"/>
              </w:rPr>
            </w:pPr>
            <w:r w:rsidRPr="00EA2662">
              <w:rPr>
                <w:b/>
                <w:sz w:val="28"/>
                <w:szCs w:val="28"/>
              </w:rPr>
              <w:t>Start date</w:t>
            </w:r>
          </w:p>
        </w:tc>
        <w:tc>
          <w:tcPr>
            <w:tcW w:w="2406" w:type="dxa"/>
            <w:shd w:val="clear" w:color="auto" w:fill="FFFFFF" w:themeFill="background1"/>
            <w:vAlign w:val="center"/>
          </w:tcPr>
          <w:p w14:paraId="63A27AA3" w14:textId="1425297A" w:rsidR="00EA2662" w:rsidRPr="00EA2662" w:rsidRDefault="00EA2662" w:rsidP="00EA2662">
            <w:pPr>
              <w:spacing w:before="120" w:after="120" w:line="23" w:lineRule="atLeast"/>
              <w:rPr>
                <w:sz w:val="28"/>
                <w:szCs w:val="28"/>
              </w:rPr>
            </w:pPr>
            <w:r>
              <w:rPr>
                <w:sz w:val="28"/>
                <w:szCs w:val="28"/>
              </w:rPr>
              <w:t>7</w:t>
            </w:r>
            <w:r w:rsidRPr="00EA2662">
              <w:rPr>
                <w:sz w:val="28"/>
                <w:szCs w:val="28"/>
                <w:vertAlign w:val="superscript"/>
              </w:rPr>
              <w:t>th</w:t>
            </w:r>
            <w:r>
              <w:rPr>
                <w:sz w:val="28"/>
                <w:szCs w:val="28"/>
              </w:rPr>
              <w:t xml:space="preserve"> January</w:t>
            </w:r>
          </w:p>
        </w:tc>
        <w:tc>
          <w:tcPr>
            <w:tcW w:w="1384" w:type="dxa"/>
            <w:shd w:val="clear" w:color="auto" w:fill="E5DFEC"/>
            <w:vAlign w:val="center"/>
          </w:tcPr>
          <w:p w14:paraId="6B47ACFC" w14:textId="77777777" w:rsidR="00EA2662" w:rsidRPr="00EA2662" w:rsidRDefault="00EA2662" w:rsidP="00EA2662">
            <w:pPr>
              <w:spacing w:before="120" w:after="120" w:line="23" w:lineRule="atLeast"/>
              <w:rPr>
                <w:b/>
                <w:sz w:val="28"/>
                <w:szCs w:val="28"/>
              </w:rPr>
            </w:pPr>
            <w:r w:rsidRPr="00EA2662">
              <w:rPr>
                <w:b/>
                <w:sz w:val="28"/>
                <w:szCs w:val="28"/>
              </w:rPr>
              <w:t>End date</w:t>
            </w:r>
          </w:p>
        </w:tc>
        <w:tc>
          <w:tcPr>
            <w:tcW w:w="4119" w:type="dxa"/>
            <w:shd w:val="clear" w:color="auto" w:fill="FFFFFF" w:themeFill="background1"/>
            <w:vAlign w:val="center"/>
          </w:tcPr>
          <w:p w14:paraId="37C41D5C" w14:textId="64D00199" w:rsidR="00EA2662" w:rsidRPr="00EA2662" w:rsidRDefault="00EA2662" w:rsidP="00EA2662">
            <w:pPr>
              <w:spacing w:before="120" w:after="120" w:line="23" w:lineRule="atLeast"/>
              <w:rPr>
                <w:sz w:val="28"/>
                <w:szCs w:val="28"/>
              </w:rPr>
            </w:pPr>
            <w:r>
              <w:rPr>
                <w:sz w:val="28"/>
                <w:szCs w:val="28"/>
              </w:rPr>
              <w:t>31</w:t>
            </w:r>
            <w:r w:rsidRPr="00EA2662">
              <w:rPr>
                <w:sz w:val="28"/>
                <w:szCs w:val="28"/>
                <w:vertAlign w:val="superscript"/>
              </w:rPr>
              <w:t>st</w:t>
            </w:r>
            <w:r>
              <w:rPr>
                <w:sz w:val="28"/>
                <w:szCs w:val="28"/>
              </w:rPr>
              <w:t xml:space="preserve"> March</w:t>
            </w:r>
          </w:p>
        </w:tc>
      </w:tr>
      <w:tr w:rsidR="00EA2662" w:rsidRPr="00EA2662" w14:paraId="08ED5B82" w14:textId="77777777" w:rsidTr="00EA2662">
        <w:trPr>
          <w:trHeight w:val="340"/>
          <w:jc w:val="center"/>
        </w:trPr>
        <w:tc>
          <w:tcPr>
            <w:tcW w:w="2537" w:type="dxa"/>
            <w:shd w:val="clear" w:color="auto" w:fill="E5DFEC"/>
            <w:vAlign w:val="center"/>
          </w:tcPr>
          <w:p w14:paraId="19FB7ED0" w14:textId="77777777" w:rsidR="00EA2662" w:rsidRPr="00EA2662" w:rsidRDefault="00EA2662" w:rsidP="00EA2662">
            <w:pPr>
              <w:spacing w:before="120" w:after="120" w:line="23" w:lineRule="atLeast"/>
              <w:rPr>
                <w:b/>
                <w:sz w:val="28"/>
                <w:szCs w:val="28"/>
              </w:rPr>
            </w:pPr>
            <w:r w:rsidRPr="00EA2662">
              <w:rPr>
                <w:b/>
                <w:sz w:val="28"/>
                <w:szCs w:val="28"/>
              </w:rPr>
              <w:t>Day</w:t>
            </w:r>
          </w:p>
        </w:tc>
        <w:tc>
          <w:tcPr>
            <w:tcW w:w="2406" w:type="dxa"/>
            <w:shd w:val="clear" w:color="auto" w:fill="FFFFFF" w:themeFill="background1"/>
            <w:vAlign w:val="center"/>
          </w:tcPr>
          <w:p w14:paraId="603CAD6E" w14:textId="77777777" w:rsidR="00EA2662" w:rsidRPr="00EA2662" w:rsidRDefault="00EA2662" w:rsidP="00EA2662">
            <w:pPr>
              <w:spacing w:before="120" w:after="120" w:line="23" w:lineRule="atLeast"/>
              <w:rPr>
                <w:sz w:val="28"/>
                <w:szCs w:val="28"/>
              </w:rPr>
            </w:pPr>
            <w:r w:rsidRPr="00EA2662">
              <w:rPr>
                <w:sz w:val="28"/>
                <w:szCs w:val="28"/>
              </w:rPr>
              <w:t>Tuesday</w:t>
            </w:r>
          </w:p>
        </w:tc>
        <w:tc>
          <w:tcPr>
            <w:tcW w:w="1384" w:type="dxa"/>
            <w:shd w:val="clear" w:color="auto" w:fill="E5DFEC"/>
            <w:vAlign w:val="center"/>
          </w:tcPr>
          <w:p w14:paraId="12D633D3" w14:textId="77777777" w:rsidR="00EA2662" w:rsidRPr="00EA2662" w:rsidRDefault="00EA2662" w:rsidP="00EA2662">
            <w:pPr>
              <w:spacing w:before="120" w:after="120" w:line="23" w:lineRule="atLeast"/>
              <w:rPr>
                <w:b/>
                <w:sz w:val="28"/>
                <w:szCs w:val="28"/>
              </w:rPr>
            </w:pPr>
            <w:r w:rsidRPr="00EA2662">
              <w:rPr>
                <w:b/>
                <w:sz w:val="28"/>
                <w:szCs w:val="28"/>
              </w:rPr>
              <w:t>Time</w:t>
            </w:r>
          </w:p>
        </w:tc>
        <w:tc>
          <w:tcPr>
            <w:tcW w:w="4119" w:type="dxa"/>
            <w:shd w:val="clear" w:color="auto" w:fill="FFFFFF" w:themeFill="background1"/>
            <w:vAlign w:val="center"/>
          </w:tcPr>
          <w:p w14:paraId="3E8ED77B" w14:textId="77777777" w:rsidR="00EA2662" w:rsidRPr="00EA2662" w:rsidRDefault="00EA2662" w:rsidP="00EA2662">
            <w:pPr>
              <w:spacing w:before="120" w:after="120" w:line="23" w:lineRule="atLeast"/>
              <w:rPr>
                <w:sz w:val="28"/>
                <w:szCs w:val="28"/>
              </w:rPr>
            </w:pPr>
            <w:r w:rsidRPr="00EA2662">
              <w:rPr>
                <w:sz w:val="28"/>
                <w:szCs w:val="28"/>
              </w:rPr>
              <w:t>10.30 – 12.00</w:t>
            </w:r>
          </w:p>
        </w:tc>
      </w:tr>
      <w:tr w:rsidR="00EA2662" w:rsidRPr="00EA2662" w14:paraId="671D5785" w14:textId="77777777" w:rsidTr="00EA2662">
        <w:trPr>
          <w:trHeight w:val="340"/>
          <w:jc w:val="center"/>
        </w:trPr>
        <w:tc>
          <w:tcPr>
            <w:tcW w:w="2537" w:type="dxa"/>
            <w:shd w:val="clear" w:color="auto" w:fill="E5DFEC"/>
            <w:vAlign w:val="center"/>
          </w:tcPr>
          <w:p w14:paraId="14DC4B31" w14:textId="77777777" w:rsidR="00EA2662" w:rsidRPr="00EA2662" w:rsidRDefault="00EA2662" w:rsidP="00EA2662">
            <w:pPr>
              <w:spacing w:before="120" w:after="120" w:line="23" w:lineRule="atLeast"/>
              <w:rPr>
                <w:b/>
                <w:sz w:val="28"/>
                <w:szCs w:val="28"/>
              </w:rPr>
            </w:pPr>
            <w:r w:rsidRPr="00EA2662">
              <w:rPr>
                <w:b/>
                <w:sz w:val="28"/>
                <w:szCs w:val="28"/>
              </w:rPr>
              <w:t>Dates</w:t>
            </w:r>
          </w:p>
        </w:tc>
        <w:tc>
          <w:tcPr>
            <w:tcW w:w="7909" w:type="dxa"/>
            <w:gridSpan w:val="3"/>
            <w:shd w:val="clear" w:color="auto" w:fill="FFFFFF" w:themeFill="background1"/>
            <w:vAlign w:val="center"/>
          </w:tcPr>
          <w:p w14:paraId="623D5CC8" w14:textId="5566142C" w:rsidR="00EA2662" w:rsidRPr="00EA2662" w:rsidRDefault="00EA2662" w:rsidP="00EA2662">
            <w:pPr>
              <w:spacing w:before="120" w:after="120" w:line="23" w:lineRule="atLeast"/>
              <w:jc w:val="both"/>
              <w:rPr>
                <w:sz w:val="28"/>
                <w:szCs w:val="28"/>
              </w:rPr>
            </w:pPr>
            <w:r>
              <w:rPr>
                <w:sz w:val="28"/>
                <w:szCs w:val="28"/>
              </w:rPr>
              <w:t>7, 14, 21, 28 January; 4, 11, 25 February; 3, 10, 17, 24, 31 March</w:t>
            </w:r>
          </w:p>
        </w:tc>
      </w:tr>
      <w:tr w:rsidR="00EA2662" w:rsidRPr="00EA2662" w14:paraId="76D04FE0" w14:textId="77777777" w:rsidTr="00EA2662">
        <w:trPr>
          <w:trHeight w:val="340"/>
          <w:jc w:val="center"/>
        </w:trPr>
        <w:tc>
          <w:tcPr>
            <w:tcW w:w="2537" w:type="dxa"/>
            <w:shd w:val="clear" w:color="auto" w:fill="E5DFEC"/>
            <w:vAlign w:val="center"/>
          </w:tcPr>
          <w:p w14:paraId="6BB3749D" w14:textId="77777777" w:rsidR="00EA2662" w:rsidRPr="00EA2662" w:rsidRDefault="00EA2662" w:rsidP="00EA2662">
            <w:pPr>
              <w:spacing w:before="120" w:after="120" w:line="23" w:lineRule="atLeast"/>
              <w:rPr>
                <w:b/>
                <w:sz w:val="28"/>
                <w:szCs w:val="28"/>
              </w:rPr>
            </w:pPr>
            <w:r w:rsidRPr="00EA2662">
              <w:rPr>
                <w:b/>
                <w:sz w:val="28"/>
                <w:szCs w:val="28"/>
              </w:rPr>
              <w:t>Dates not meeting</w:t>
            </w:r>
          </w:p>
        </w:tc>
        <w:tc>
          <w:tcPr>
            <w:tcW w:w="7909" w:type="dxa"/>
            <w:gridSpan w:val="3"/>
            <w:shd w:val="clear" w:color="auto" w:fill="FFFFFF" w:themeFill="background1"/>
            <w:vAlign w:val="center"/>
          </w:tcPr>
          <w:p w14:paraId="5E8D8912" w14:textId="7CDE7407" w:rsidR="00EA2662" w:rsidRPr="00EA2662" w:rsidRDefault="00EA2662" w:rsidP="00EA2662">
            <w:pPr>
              <w:spacing w:before="120" w:after="120" w:line="23" w:lineRule="atLeast"/>
              <w:jc w:val="both"/>
              <w:rPr>
                <w:sz w:val="28"/>
                <w:szCs w:val="28"/>
              </w:rPr>
            </w:pPr>
            <w:r>
              <w:rPr>
                <w:sz w:val="28"/>
                <w:szCs w:val="28"/>
              </w:rPr>
              <w:t>18 February</w:t>
            </w:r>
          </w:p>
        </w:tc>
      </w:tr>
      <w:tr w:rsidR="00EA2662" w:rsidRPr="00EA2662" w14:paraId="2783EE15" w14:textId="77777777" w:rsidTr="00EA2662">
        <w:trPr>
          <w:trHeight w:val="340"/>
          <w:jc w:val="center"/>
        </w:trPr>
        <w:tc>
          <w:tcPr>
            <w:tcW w:w="2537" w:type="dxa"/>
            <w:shd w:val="clear" w:color="auto" w:fill="E5DFEC"/>
            <w:vAlign w:val="center"/>
          </w:tcPr>
          <w:p w14:paraId="30954A7F" w14:textId="77777777" w:rsidR="00EA2662" w:rsidRPr="00EA2662" w:rsidRDefault="00EA2662" w:rsidP="00EA2662">
            <w:pPr>
              <w:spacing w:before="120" w:after="120" w:line="23" w:lineRule="atLeast"/>
              <w:rPr>
                <w:b/>
                <w:sz w:val="28"/>
                <w:szCs w:val="28"/>
              </w:rPr>
            </w:pPr>
            <w:r w:rsidRPr="00EA2662">
              <w:rPr>
                <w:b/>
                <w:sz w:val="28"/>
                <w:szCs w:val="28"/>
              </w:rPr>
              <w:t>Room</w:t>
            </w:r>
          </w:p>
        </w:tc>
        <w:tc>
          <w:tcPr>
            <w:tcW w:w="2406" w:type="dxa"/>
            <w:shd w:val="clear" w:color="auto" w:fill="FFFFFF" w:themeFill="background1"/>
            <w:vAlign w:val="center"/>
          </w:tcPr>
          <w:p w14:paraId="6A57C95E" w14:textId="77777777" w:rsidR="00EA2662" w:rsidRPr="00EA2662" w:rsidRDefault="00EA2662" w:rsidP="00EA2662">
            <w:pPr>
              <w:spacing w:before="120" w:after="120" w:line="23" w:lineRule="atLeast"/>
              <w:rPr>
                <w:sz w:val="28"/>
                <w:szCs w:val="28"/>
              </w:rPr>
            </w:pPr>
            <w:r w:rsidRPr="00EA2662">
              <w:rPr>
                <w:sz w:val="28"/>
                <w:szCs w:val="28"/>
              </w:rPr>
              <w:t>9</w:t>
            </w:r>
          </w:p>
        </w:tc>
        <w:tc>
          <w:tcPr>
            <w:tcW w:w="1384" w:type="dxa"/>
            <w:shd w:val="clear" w:color="auto" w:fill="E5DFEC"/>
            <w:vAlign w:val="center"/>
          </w:tcPr>
          <w:p w14:paraId="44D5162E" w14:textId="77777777" w:rsidR="00EA2662" w:rsidRPr="00EA2662" w:rsidRDefault="00EA2662" w:rsidP="00EA2662">
            <w:pPr>
              <w:spacing w:before="120" w:after="120" w:line="23" w:lineRule="atLeast"/>
              <w:rPr>
                <w:b/>
                <w:sz w:val="28"/>
                <w:szCs w:val="28"/>
              </w:rPr>
            </w:pPr>
            <w:r w:rsidRPr="00EA2662">
              <w:rPr>
                <w:b/>
                <w:sz w:val="28"/>
                <w:szCs w:val="28"/>
              </w:rPr>
              <w:t>Floor</w:t>
            </w:r>
          </w:p>
        </w:tc>
        <w:tc>
          <w:tcPr>
            <w:tcW w:w="4119" w:type="dxa"/>
            <w:shd w:val="clear" w:color="auto" w:fill="FFFFFF" w:themeFill="background1"/>
            <w:vAlign w:val="center"/>
          </w:tcPr>
          <w:p w14:paraId="3DC0C64B" w14:textId="77777777" w:rsidR="00EA2662" w:rsidRPr="00EA2662" w:rsidRDefault="00EA2662" w:rsidP="00EA2662">
            <w:pPr>
              <w:spacing w:before="120" w:after="120" w:line="23" w:lineRule="atLeast"/>
              <w:rPr>
                <w:sz w:val="28"/>
                <w:szCs w:val="28"/>
              </w:rPr>
            </w:pPr>
            <w:r w:rsidRPr="00EA2662">
              <w:rPr>
                <w:sz w:val="28"/>
                <w:szCs w:val="28"/>
              </w:rPr>
              <w:t>First</w:t>
            </w:r>
          </w:p>
        </w:tc>
      </w:tr>
      <w:tr w:rsidR="00EA2662" w:rsidRPr="00EA2662" w14:paraId="045856C9" w14:textId="77777777" w:rsidTr="00EA2662">
        <w:trPr>
          <w:trHeight w:val="340"/>
          <w:jc w:val="center"/>
        </w:trPr>
        <w:tc>
          <w:tcPr>
            <w:tcW w:w="2537" w:type="dxa"/>
            <w:shd w:val="clear" w:color="auto" w:fill="E5DFEC"/>
            <w:vAlign w:val="center"/>
          </w:tcPr>
          <w:p w14:paraId="0B51765F" w14:textId="77777777" w:rsidR="00EA2662" w:rsidRPr="00EA2662" w:rsidRDefault="00EA2662" w:rsidP="00EA2662">
            <w:pPr>
              <w:spacing w:before="120" w:after="120" w:line="23" w:lineRule="atLeast"/>
              <w:rPr>
                <w:b/>
                <w:sz w:val="28"/>
                <w:szCs w:val="28"/>
              </w:rPr>
            </w:pPr>
            <w:r w:rsidRPr="00EA2662">
              <w:rPr>
                <w:b/>
                <w:sz w:val="28"/>
                <w:szCs w:val="28"/>
              </w:rPr>
              <w:t>Tutor</w:t>
            </w:r>
          </w:p>
        </w:tc>
        <w:tc>
          <w:tcPr>
            <w:tcW w:w="7909" w:type="dxa"/>
            <w:gridSpan w:val="3"/>
            <w:shd w:val="clear" w:color="auto" w:fill="FFFFFF" w:themeFill="background1"/>
            <w:vAlign w:val="center"/>
          </w:tcPr>
          <w:p w14:paraId="4F36CCB7" w14:textId="77777777" w:rsidR="00EA2662" w:rsidRPr="00EA2662" w:rsidRDefault="00EA2662" w:rsidP="00EA2662">
            <w:pPr>
              <w:spacing w:before="120" w:after="120" w:line="23" w:lineRule="atLeast"/>
              <w:rPr>
                <w:sz w:val="28"/>
                <w:szCs w:val="28"/>
              </w:rPr>
            </w:pPr>
            <w:r w:rsidRPr="00EA2662">
              <w:rPr>
                <w:sz w:val="28"/>
                <w:szCs w:val="28"/>
              </w:rPr>
              <w:t>Lorna – WEA tutor</w:t>
            </w:r>
          </w:p>
        </w:tc>
      </w:tr>
      <w:tr w:rsidR="00EA2662" w:rsidRPr="00EA2662" w14:paraId="5E64F7F9" w14:textId="77777777" w:rsidTr="00EA2662">
        <w:trPr>
          <w:trHeight w:val="340"/>
          <w:jc w:val="center"/>
        </w:trPr>
        <w:tc>
          <w:tcPr>
            <w:tcW w:w="2537" w:type="dxa"/>
            <w:shd w:val="clear" w:color="auto" w:fill="E5DFEC"/>
            <w:vAlign w:val="center"/>
          </w:tcPr>
          <w:p w14:paraId="4C060960" w14:textId="77777777" w:rsidR="00EA2662" w:rsidRPr="00EA2662" w:rsidRDefault="00EA2662" w:rsidP="00EA2662">
            <w:pPr>
              <w:spacing w:before="120" w:after="120" w:line="23" w:lineRule="atLeast"/>
              <w:rPr>
                <w:b/>
                <w:sz w:val="28"/>
                <w:szCs w:val="28"/>
              </w:rPr>
            </w:pPr>
            <w:r w:rsidRPr="00EA2662">
              <w:rPr>
                <w:b/>
                <w:sz w:val="28"/>
                <w:szCs w:val="28"/>
              </w:rPr>
              <w:t>How to register</w:t>
            </w:r>
          </w:p>
        </w:tc>
        <w:tc>
          <w:tcPr>
            <w:tcW w:w="7909" w:type="dxa"/>
            <w:gridSpan w:val="3"/>
            <w:shd w:val="clear" w:color="auto" w:fill="FFFFFF" w:themeFill="background1"/>
            <w:vAlign w:val="center"/>
          </w:tcPr>
          <w:p w14:paraId="1EA29619" w14:textId="77777777" w:rsidR="00EA2662" w:rsidRPr="00EA2662" w:rsidRDefault="00EA2662" w:rsidP="00EA2662">
            <w:pPr>
              <w:spacing w:before="120" w:after="120" w:line="23" w:lineRule="atLeast"/>
              <w:jc w:val="both"/>
              <w:rPr>
                <w:sz w:val="28"/>
                <w:szCs w:val="28"/>
              </w:rPr>
            </w:pPr>
            <w:r w:rsidRPr="00EA2662">
              <w:rPr>
                <w:sz w:val="28"/>
                <w:szCs w:val="28"/>
              </w:rPr>
              <w:t>To guarantee your place, please register in advance by leaving your name and contact number with NWC reception. You will then be contacted by the WEA charity to register your place.</w:t>
            </w:r>
          </w:p>
        </w:tc>
      </w:tr>
      <w:tr w:rsidR="00EA2662" w:rsidRPr="00EA2662" w14:paraId="639AF353" w14:textId="77777777" w:rsidTr="00EA2662">
        <w:trPr>
          <w:trHeight w:val="340"/>
          <w:jc w:val="center"/>
        </w:trPr>
        <w:tc>
          <w:tcPr>
            <w:tcW w:w="10446" w:type="dxa"/>
            <w:gridSpan w:val="4"/>
            <w:shd w:val="clear" w:color="auto" w:fill="E5DFEC"/>
            <w:vAlign w:val="center"/>
          </w:tcPr>
          <w:p w14:paraId="628A02D1" w14:textId="77777777" w:rsidR="00EA2662" w:rsidRPr="00EA2662" w:rsidRDefault="00EA2662" w:rsidP="00EA2662">
            <w:pPr>
              <w:spacing w:before="120" w:after="120" w:line="23" w:lineRule="atLeast"/>
              <w:rPr>
                <w:b/>
                <w:sz w:val="28"/>
                <w:szCs w:val="28"/>
              </w:rPr>
            </w:pPr>
            <w:r w:rsidRPr="00EA2662">
              <w:rPr>
                <w:b/>
                <w:sz w:val="28"/>
                <w:szCs w:val="28"/>
              </w:rPr>
              <w:t>Frequently asked questions</w:t>
            </w:r>
          </w:p>
        </w:tc>
      </w:tr>
      <w:tr w:rsidR="00EA2662" w:rsidRPr="00EA2662" w14:paraId="5522946B" w14:textId="77777777" w:rsidTr="00EA2662">
        <w:trPr>
          <w:trHeight w:val="340"/>
          <w:jc w:val="center"/>
        </w:trPr>
        <w:tc>
          <w:tcPr>
            <w:tcW w:w="10446" w:type="dxa"/>
            <w:gridSpan w:val="4"/>
            <w:shd w:val="clear" w:color="auto" w:fill="FFFFFF" w:themeFill="background1"/>
            <w:vAlign w:val="center"/>
          </w:tcPr>
          <w:p w14:paraId="4A75AA77" w14:textId="77777777" w:rsidR="00EA2662" w:rsidRPr="00EA2662" w:rsidRDefault="00EA2662" w:rsidP="00EA2662">
            <w:pPr>
              <w:numPr>
                <w:ilvl w:val="0"/>
                <w:numId w:val="23"/>
              </w:numPr>
              <w:spacing w:before="120" w:after="120"/>
              <w:rPr>
                <w:rFonts w:cs="Arial"/>
                <w:b/>
                <w:sz w:val="28"/>
                <w:szCs w:val="28"/>
              </w:rPr>
            </w:pPr>
            <w:r w:rsidRPr="00EA2662">
              <w:rPr>
                <w:rFonts w:cs="Arial"/>
                <w:b/>
                <w:sz w:val="28"/>
                <w:szCs w:val="28"/>
              </w:rPr>
              <w:t>Can I just turn up on the first day?</w:t>
            </w:r>
            <w:r w:rsidRPr="00EA2662">
              <w:rPr>
                <w:rFonts w:cs="Arial"/>
                <w:b/>
                <w:sz w:val="28"/>
                <w:szCs w:val="28"/>
              </w:rPr>
              <w:br/>
            </w:r>
            <w:r w:rsidRPr="00EA2662">
              <w:rPr>
                <w:rFonts w:cs="Arial"/>
                <w:sz w:val="28"/>
                <w:szCs w:val="28"/>
              </w:rPr>
              <w:t>No,</w:t>
            </w:r>
            <w:r w:rsidRPr="00EA2662">
              <w:t xml:space="preserve"> </w:t>
            </w:r>
            <w:r w:rsidRPr="00EA2662">
              <w:rPr>
                <w:rFonts w:cs="Arial"/>
                <w:sz w:val="28"/>
                <w:szCs w:val="28"/>
              </w:rPr>
              <w:t xml:space="preserve">to guarantee your place, please register in advance by leaving your name and contact number with NWC reception. You will then be contacted by the WEA charity to secure your place. </w:t>
            </w:r>
          </w:p>
          <w:p w14:paraId="1F1985FA" w14:textId="77777777" w:rsidR="00EA2662" w:rsidRPr="00EA2662" w:rsidRDefault="00EA2662" w:rsidP="00EA2662">
            <w:pPr>
              <w:numPr>
                <w:ilvl w:val="0"/>
                <w:numId w:val="23"/>
              </w:numPr>
              <w:spacing w:before="120" w:after="120"/>
              <w:ind w:left="357" w:hanging="357"/>
              <w:rPr>
                <w:rFonts w:cs="Arial"/>
                <w:b/>
                <w:sz w:val="28"/>
                <w:szCs w:val="28"/>
              </w:rPr>
            </w:pPr>
            <w:r w:rsidRPr="00EA2662">
              <w:rPr>
                <w:rFonts w:cs="Arial"/>
                <w:b/>
                <w:sz w:val="28"/>
                <w:szCs w:val="28"/>
              </w:rPr>
              <w:t>What if I cannot start on the first day?</w:t>
            </w:r>
            <w:r w:rsidRPr="00EA2662">
              <w:rPr>
                <w:rFonts w:cs="Arial"/>
                <w:b/>
                <w:sz w:val="28"/>
                <w:szCs w:val="28"/>
              </w:rPr>
              <w:br/>
            </w:r>
            <w:r w:rsidRPr="00EA2662">
              <w:rPr>
                <w:rFonts w:cs="Arial"/>
                <w:sz w:val="28"/>
                <w:szCs w:val="28"/>
              </w:rPr>
              <w:t xml:space="preserve">You need to attend one of the first two sessions to meet WEA funding requirements. </w:t>
            </w:r>
          </w:p>
          <w:p w14:paraId="31358D21" w14:textId="77777777" w:rsidR="00EA2662" w:rsidRPr="00EA2662" w:rsidRDefault="00EA2662" w:rsidP="00EA2662">
            <w:pPr>
              <w:numPr>
                <w:ilvl w:val="0"/>
                <w:numId w:val="23"/>
              </w:numPr>
              <w:spacing w:before="120" w:after="120"/>
              <w:ind w:left="357" w:hanging="357"/>
              <w:rPr>
                <w:rFonts w:cs="Arial"/>
                <w:b/>
                <w:sz w:val="28"/>
                <w:szCs w:val="28"/>
              </w:rPr>
            </w:pPr>
            <w:r w:rsidRPr="00EA2662">
              <w:rPr>
                <w:rFonts w:cs="Arial"/>
                <w:b/>
                <w:sz w:val="28"/>
                <w:szCs w:val="28"/>
              </w:rPr>
              <w:t>Do I have to commit to attending every session?</w:t>
            </w:r>
            <w:r w:rsidRPr="00EA2662">
              <w:rPr>
                <w:rFonts w:cs="Arial"/>
                <w:b/>
                <w:sz w:val="28"/>
                <w:szCs w:val="28"/>
              </w:rPr>
              <w:br/>
            </w:r>
            <w:r w:rsidRPr="00EA2662">
              <w:rPr>
                <w:rFonts w:cs="Arial"/>
                <w:sz w:val="28"/>
                <w:szCs w:val="28"/>
              </w:rPr>
              <w:t>No, but you will get most benefit if you attend as many as you can. </w:t>
            </w:r>
          </w:p>
          <w:p w14:paraId="6E740580" w14:textId="77777777" w:rsidR="00EA2662" w:rsidRPr="00EA2662" w:rsidRDefault="00EA2662" w:rsidP="00EA2662">
            <w:pPr>
              <w:numPr>
                <w:ilvl w:val="0"/>
                <w:numId w:val="23"/>
              </w:numPr>
              <w:spacing w:before="120" w:after="120"/>
              <w:rPr>
                <w:rFonts w:cs="Arial"/>
                <w:b/>
                <w:sz w:val="28"/>
                <w:szCs w:val="28"/>
              </w:rPr>
            </w:pPr>
            <w:r w:rsidRPr="00EA2662">
              <w:rPr>
                <w:rFonts w:cs="Arial"/>
                <w:b/>
                <w:sz w:val="28"/>
                <w:szCs w:val="28"/>
              </w:rPr>
              <w:t>How much does it cost?</w:t>
            </w:r>
            <w:r w:rsidRPr="00EA2662">
              <w:rPr>
                <w:rFonts w:cs="Arial"/>
                <w:b/>
                <w:sz w:val="28"/>
                <w:szCs w:val="28"/>
              </w:rPr>
              <w:br/>
            </w:r>
            <w:r w:rsidRPr="00EA2662">
              <w:rPr>
                <w:sz w:val="28"/>
                <w:szCs w:val="28"/>
              </w:rPr>
              <w:t xml:space="preserve">This course is free of charge for women receiving benefits or tax credits (or £72.00). </w:t>
            </w:r>
          </w:p>
          <w:p w14:paraId="7403E985" w14:textId="77777777" w:rsidR="00EA2662" w:rsidRPr="00EA2662" w:rsidRDefault="00EA2662" w:rsidP="00EA2662">
            <w:pPr>
              <w:numPr>
                <w:ilvl w:val="0"/>
                <w:numId w:val="23"/>
              </w:numPr>
              <w:spacing w:before="120" w:after="120" w:line="276" w:lineRule="auto"/>
              <w:rPr>
                <w:rFonts w:cs="Arial"/>
                <w:b/>
                <w:sz w:val="28"/>
                <w:szCs w:val="28"/>
              </w:rPr>
            </w:pPr>
            <w:r w:rsidRPr="00EA2662">
              <w:rPr>
                <w:rFonts w:cs="Arial"/>
                <w:b/>
                <w:sz w:val="28"/>
                <w:szCs w:val="28"/>
              </w:rPr>
              <w:t>Do I need to bring anything with me?</w:t>
            </w:r>
            <w:r w:rsidRPr="00EA2662">
              <w:rPr>
                <w:rFonts w:cs="Arial"/>
                <w:b/>
                <w:sz w:val="28"/>
                <w:szCs w:val="28"/>
              </w:rPr>
              <w:br/>
            </w:r>
            <w:r w:rsidRPr="00EA2662">
              <w:rPr>
                <w:rFonts w:cs="Arial"/>
                <w:sz w:val="28"/>
                <w:szCs w:val="28"/>
              </w:rPr>
              <w:t>No.</w:t>
            </w:r>
          </w:p>
        </w:tc>
      </w:tr>
    </w:tbl>
    <w:p w14:paraId="58ABDE1B" w14:textId="77777777" w:rsidR="00EA2662" w:rsidRDefault="00EA2662">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BB5DE5" w14:paraId="7BFFA1DC" w14:textId="77777777" w:rsidTr="007C4936">
        <w:trPr>
          <w:trHeight w:val="340"/>
          <w:jc w:val="center"/>
        </w:trPr>
        <w:tc>
          <w:tcPr>
            <w:tcW w:w="10446" w:type="dxa"/>
            <w:gridSpan w:val="4"/>
            <w:shd w:val="clear" w:color="auto" w:fill="E5DFEC"/>
            <w:vAlign w:val="center"/>
          </w:tcPr>
          <w:p w14:paraId="538A4ED8" w14:textId="3181B93B" w:rsidR="00BB5DE5" w:rsidRDefault="00BB5DE5" w:rsidP="006069AA">
            <w:pPr>
              <w:pStyle w:val="CourseTitle"/>
            </w:pPr>
            <w:bookmarkStart w:id="32" w:name="_Toc29805623"/>
            <w:r>
              <w:lastRenderedPageBreak/>
              <w:t>Women Write at the Centre</w:t>
            </w:r>
            <w:r>
              <w:br/>
              <w:t>(Poetry Workshop)</w:t>
            </w:r>
            <w:bookmarkEnd w:id="32"/>
          </w:p>
        </w:tc>
      </w:tr>
      <w:tr w:rsidR="00BB5DE5" w:rsidRPr="00A10E49" w14:paraId="03469171" w14:textId="77777777" w:rsidTr="006069AA">
        <w:trPr>
          <w:trHeight w:val="340"/>
          <w:jc w:val="center"/>
        </w:trPr>
        <w:tc>
          <w:tcPr>
            <w:tcW w:w="10446" w:type="dxa"/>
            <w:gridSpan w:val="4"/>
            <w:shd w:val="clear" w:color="auto" w:fill="FFFFFF" w:themeFill="background1"/>
            <w:vAlign w:val="center"/>
          </w:tcPr>
          <w:p w14:paraId="18F17C9F" w14:textId="4DEDB707" w:rsidR="00BB5DE5" w:rsidRPr="00A10E49" w:rsidRDefault="00BB5DE5" w:rsidP="00343BD0">
            <w:pPr>
              <w:pStyle w:val="CourseInfo"/>
            </w:pPr>
            <w:r w:rsidRPr="00A012BF">
              <w:t xml:space="preserve">A friendly creative atmosphere, </w:t>
            </w:r>
            <w:r>
              <w:t xml:space="preserve">a safe space to have your say, </w:t>
            </w:r>
            <w:r w:rsidRPr="00A012BF">
              <w:t xml:space="preserve">where women are encouraged to explore their creativity to produce poetry, for all levels. </w:t>
            </w:r>
            <w:r w:rsidR="00343BD0">
              <w:t xml:space="preserve">We will also look at poetry structures; bring along </w:t>
            </w:r>
            <w:r w:rsidR="00B03F48">
              <w:t>y</w:t>
            </w:r>
            <w:r w:rsidR="00343BD0">
              <w:t xml:space="preserve">our favourite published poems to discuss. </w:t>
            </w:r>
            <w:r>
              <w:t>There are no rules, just respect.</w:t>
            </w:r>
            <w:r w:rsidR="00343BD0">
              <w:t xml:space="preserve"> </w:t>
            </w:r>
          </w:p>
        </w:tc>
      </w:tr>
      <w:tr w:rsidR="00BB5DE5" w:rsidRPr="009B2594" w14:paraId="3F23C74E" w14:textId="77777777" w:rsidTr="007C4936">
        <w:trPr>
          <w:trHeight w:val="340"/>
          <w:jc w:val="center"/>
        </w:trPr>
        <w:tc>
          <w:tcPr>
            <w:tcW w:w="2537" w:type="dxa"/>
            <w:shd w:val="clear" w:color="auto" w:fill="E5DFEC"/>
            <w:vAlign w:val="center"/>
          </w:tcPr>
          <w:p w14:paraId="45465FF0" w14:textId="77777777" w:rsidR="00BB5DE5" w:rsidRPr="00383D13" w:rsidRDefault="00BB5DE5" w:rsidP="006069AA">
            <w:pPr>
              <w:pStyle w:val="CourseInfo"/>
              <w:jc w:val="left"/>
              <w:rPr>
                <w:b/>
              </w:rPr>
            </w:pPr>
            <w:r w:rsidRPr="00383D13">
              <w:rPr>
                <w:b/>
              </w:rPr>
              <w:t>Start date</w:t>
            </w:r>
          </w:p>
        </w:tc>
        <w:tc>
          <w:tcPr>
            <w:tcW w:w="2406" w:type="dxa"/>
            <w:shd w:val="clear" w:color="auto" w:fill="FFFFFF" w:themeFill="background1"/>
            <w:vAlign w:val="center"/>
          </w:tcPr>
          <w:p w14:paraId="37DB4365" w14:textId="77E5B22F" w:rsidR="00BB5DE5" w:rsidRPr="009B2594" w:rsidRDefault="008C3997" w:rsidP="006069AA">
            <w:pPr>
              <w:pStyle w:val="CourseInfo"/>
              <w:jc w:val="left"/>
            </w:pPr>
            <w:r>
              <w:t>15</w:t>
            </w:r>
            <w:r w:rsidRPr="008C3997">
              <w:rPr>
                <w:vertAlign w:val="superscript"/>
              </w:rPr>
              <w:t>th</w:t>
            </w:r>
            <w:r>
              <w:t xml:space="preserve"> January</w:t>
            </w:r>
          </w:p>
        </w:tc>
        <w:tc>
          <w:tcPr>
            <w:tcW w:w="1384" w:type="dxa"/>
            <w:shd w:val="clear" w:color="auto" w:fill="E5DFEC"/>
            <w:vAlign w:val="center"/>
          </w:tcPr>
          <w:p w14:paraId="71B555ED" w14:textId="60A90F02" w:rsidR="00BB5DE5" w:rsidRPr="00383D13" w:rsidRDefault="00DE7C2C" w:rsidP="006069AA">
            <w:pPr>
              <w:pStyle w:val="CourseInfo"/>
              <w:jc w:val="left"/>
              <w:rPr>
                <w:b/>
              </w:rPr>
            </w:pPr>
            <w:r>
              <w:rPr>
                <w:b/>
              </w:rPr>
              <w:t>End date</w:t>
            </w:r>
          </w:p>
        </w:tc>
        <w:tc>
          <w:tcPr>
            <w:tcW w:w="4119" w:type="dxa"/>
            <w:shd w:val="clear" w:color="auto" w:fill="FFFFFF" w:themeFill="background1"/>
            <w:vAlign w:val="center"/>
          </w:tcPr>
          <w:p w14:paraId="54AE55F0" w14:textId="46622C95" w:rsidR="00BB5DE5" w:rsidRPr="009B2594" w:rsidRDefault="00DE7C2C" w:rsidP="006069AA">
            <w:pPr>
              <w:pStyle w:val="CourseInfo"/>
              <w:jc w:val="left"/>
            </w:pPr>
            <w:r>
              <w:t>16</w:t>
            </w:r>
            <w:r w:rsidRPr="00DE7C2C">
              <w:rPr>
                <w:vertAlign w:val="superscript"/>
              </w:rPr>
              <w:t>th</w:t>
            </w:r>
            <w:r>
              <w:t xml:space="preserve"> December</w:t>
            </w:r>
          </w:p>
        </w:tc>
      </w:tr>
      <w:tr w:rsidR="00BB5DE5" w:rsidRPr="009B2594" w14:paraId="215922EB" w14:textId="77777777" w:rsidTr="007C4936">
        <w:trPr>
          <w:trHeight w:val="340"/>
          <w:jc w:val="center"/>
        </w:trPr>
        <w:tc>
          <w:tcPr>
            <w:tcW w:w="2537" w:type="dxa"/>
            <w:shd w:val="clear" w:color="auto" w:fill="E5DFEC"/>
            <w:vAlign w:val="center"/>
          </w:tcPr>
          <w:p w14:paraId="5AA1E37C" w14:textId="77777777" w:rsidR="00BB5DE5" w:rsidRPr="00383D13" w:rsidRDefault="00BB5DE5" w:rsidP="006069AA">
            <w:pPr>
              <w:pStyle w:val="CourseInfo"/>
              <w:jc w:val="left"/>
              <w:rPr>
                <w:b/>
              </w:rPr>
            </w:pPr>
            <w:r w:rsidRPr="00383D13">
              <w:rPr>
                <w:b/>
              </w:rPr>
              <w:t>Day</w:t>
            </w:r>
          </w:p>
        </w:tc>
        <w:tc>
          <w:tcPr>
            <w:tcW w:w="2406" w:type="dxa"/>
            <w:shd w:val="clear" w:color="auto" w:fill="FFFFFF" w:themeFill="background1"/>
            <w:vAlign w:val="center"/>
          </w:tcPr>
          <w:p w14:paraId="0FA0F852" w14:textId="31C4466A" w:rsidR="00BB5DE5" w:rsidRPr="009B2594" w:rsidRDefault="00343BD0" w:rsidP="006069AA">
            <w:pPr>
              <w:pStyle w:val="CourseInfo"/>
              <w:jc w:val="left"/>
            </w:pPr>
            <w:r>
              <w:t>1</w:t>
            </w:r>
            <w:r w:rsidRPr="00343BD0">
              <w:rPr>
                <w:vertAlign w:val="superscript"/>
              </w:rPr>
              <w:t>st</w:t>
            </w:r>
            <w:r>
              <w:t xml:space="preserve"> and </w:t>
            </w:r>
            <w:r w:rsidR="00BB5DE5">
              <w:t>3</w:t>
            </w:r>
            <w:r w:rsidR="00BB5DE5" w:rsidRPr="00A012BF">
              <w:rPr>
                <w:vertAlign w:val="superscript"/>
              </w:rPr>
              <w:t>rd</w:t>
            </w:r>
            <w:r w:rsidR="00BB5DE5">
              <w:t xml:space="preserve"> Wednesday of the month</w:t>
            </w:r>
          </w:p>
        </w:tc>
        <w:tc>
          <w:tcPr>
            <w:tcW w:w="1384" w:type="dxa"/>
            <w:shd w:val="clear" w:color="auto" w:fill="E5DFEC"/>
            <w:vAlign w:val="center"/>
          </w:tcPr>
          <w:p w14:paraId="2D632753" w14:textId="77777777" w:rsidR="00BB5DE5" w:rsidRPr="00383D13" w:rsidRDefault="00BB5DE5" w:rsidP="006069AA">
            <w:pPr>
              <w:pStyle w:val="CourseInfo"/>
              <w:jc w:val="left"/>
              <w:rPr>
                <w:b/>
              </w:rPr>
            </w:pPr>
            <w:r>
              <w:rPr>
                <w:b/>
              </w:rPr>
              <w:t>Time</w:t>
            </w:r>
          </w:p>
        </w:tc>
        <w:tc>
          <w:tcPr>
            <w:tcW w:w="4119" w:type="dxa"/>
            <w:shd w:val="clear" w:color="auto" w:fill="FFFFFF" w:themeFill="background1"/>
            <w:vAlign w:val="center"/>
          </w:tcPr>
          <w:p w14:paraId="4FE86435" w14:textId="77777777" w:rsidR="00BB5DE5" w:rsidRPr="009B2594" w:rsidRDefault="00BB5DE5" w:rsidP="006069AA">
            <w:pPr>
              <w:pStyle w:val="CourseInfo"/>
              <w:jc w:val="left"/>
            </w:pPr>
            <w:r>
              <w:t>5.30 – 7.00</w:t>
            </w:r>
          </w:p>
        </w:tc>
      </w:tr>
      <w:tr w:rsidR="00343BD0" w14:paraId="257DA88E" w14:textId="77777777" w:rsidTr="007C4936">
        <w:trPr>
          <w:trHeight w:val="340"/>
          <w:jc w:val="center"/>
        </w:trPr>
        <w:tc>
          <w:tcPr>
            <w:tcW w:w="2537" w:type="dxa"/>
            <w:shd w:val="clear" w:color="auto" w:fill="E5DFEC"/>
            <w:vAlign w:val="center"/>
          </w:tcPr>
          <w:p w14:paraId="32539782" w14:textId="7F123E08" w:rsidR="00343BD0" w:rsidRPr="00383D13" w:rsidRDefault="00343BD0" w:rsidP="006069AA">
            <w:pPr>
              <w:pStyle w:val="CourseInfo"/>
              <w:jc w:val="left"/>
              <w:rPr>
                <w:b/>
              </w:rPr>
            </w:pPr>
            <w:r>
              <w:rPr>
                <w:b/>
              </w:rPr>
              <w:t>Dates</w:t>
            </w:r>
          </w:p>
        </w:tc>
        <w:tc>
          <w:tcPr>
            <w:tcW w:w="7909" w:type="dxa"/>
            <w:gridSpan w:val="3"/>
            <w:shd w:val="clear" w:color="auto" w:fill="FFFFFF" w:themeFill="background1"/>
            <w:vAlign w:val="center"/>
          </w:tcPr>
          <w:p w14:paraId="4F19A28C" w14:textId="3616A71F" w:rsidR="00343BD0" w:rsidRDefault="00C17624" w:rsidP="006069AA">
            <w:pPr>
              <w:pStyle w:val="CourseInfo"/>
              <w:jc w:val="left"/>
            </w:pPr>
            <w:r>
              <w:t>15 January; 5, 19 February; 4, 18 March; 1, 15 April; 6, 20 May; 3, 17 June; 1, 15 July; 6, 19 August; 2, 16 September; 7, 21 October; 4, 18 November; 2, 16 December</w:t>
            </w:r>
          </w:p>
        </w:tc>
      </w:tr>
      <w:tr w:rsidR="00BB5DE5" w14:paraId="56659252" w14:textId="77777777" w:rsidTr="007C4936">
        <w:trPr>
          <w:trHeight w:val="340"/>
          <w:jc w:val="center"/>
        </w:trPr>
        <w:tc>
          <w:tcPr>
            <w:tcW w:w="2537" w:type="dxa"/>
            <w:shd w:val="clear" w:color="auto" w:fill="E5DFEC"/>
            <w:vAlign w:val="center"/>
          </w:tcPr>
          <w:p w14:paraId="739D46CB" w14:textId="77777777" w:rsidR="00BB5DE5" w:rsidRPr="00383D13" w:rsidRDefault="00BB5DE5" w:rsidP="006069AA">
            <w:pPr>
              <w:pStyle w:val="CourseInfo"/>
              <w:jc w:val="left"/>
              <w:rPr>
                <w:b/>
              </w:rPr>
            </w:pPr>
            <w:r w:rsidRPr="00383D13">
              <w:rPr>
                <w:b/>
              </w:rPr>
              <w:t>Room</w:t>
            </w:r>
          </w:p>
        </w:tc>
        <w:tc>
          <w:tcPr>
            <w:tcW w:w="2406" w:type="dxa"/>
            <w:shd w:val="clear" w:color="auto" w:fill="FFFFFF" w:themeFill="background1"/>
            <w:vAlign w:val="center"/>
          </w:tcPr>
          <w:p w14:paraId="73B1C723" w14:textId="77777777" w:rsidR="00BB5DE5" w:rsidRDefault="00BB5DE5" w:rsidP="006069AA">
            <w:pPr>
              <w:pStyle w:val="CourseInfo"/>
              <w:jc w:val="left"/>
            </w:pPr>
            <w:r>
              <w:t>Welcome Space</w:t>
            </w:r>
          </w:p>
        </w:tc>
        <w:tc>
          <w:tcPr>
            <w:tcW w:w="1384" w:type="dxa"/>
            <w:shd w:val="clear" w:color="auto" w:fill="E5DFEC"/>
            <w:vAlign w:val="center"/>
          </w:tcPr>
          <w:p w14:paraId="0631916A" w14:textId="77777777" w:rsidR="00BB5DE5" w:rsidRPr="00383D13" w:rsidRDefault="00BB5DE5" w:rsidP="006069AA">
            <w:pPr>
              <w:pStyle w:val="CourseInfo"/>
              <w:jc w:val="left"/>
              <w:rPr>
                <w:b/>
              </w:rPr>
            </w:pPr>
            <w:r w:rsidRPr="00383D13">
              <w:rPr>
                <w:b/>
              </w:rPr>
              <w:t>Floor</w:t>
            </w:r>
          </w:p>
        </w:tc>
        <w:tc>
          <w:tcPr>
            <w:tcW w:w="4119" w:type="dxa"/>
            <w:shd w:val="clear" w:color="auto" w:fill="FFFFFF" w:themeFill="background1"/>
            <w:vAlign w:val="center"/>
          </w:tcPr>
          <w:p w14:paraId="36A44130" w14:textId="77777777" w:rsidR="00BB5DE5" w:rsidRDefault="00BB5DE5" w:rsidP="006069AA">
            <w:pPr>
              <w:pStyle w:val="CourseInfo"/>
              <w:jc w:val="left"/>
            </w:pPr>
            <w:r>
              <w:t>Ground</w:t>
            </w:r>
          </w:p>
        </w:tc>
      </w:tr>
      <w:tr w:rsidR="00BB5DE5" w14:paraId="31CE3194" w14:textId="77777777" w:rsidTr="007C4936">
        <w:trPr>
          <w:trHeight w:val="340"/>
          <w:jc w:val="center"/>
        </w:trPr>
        <w:tc>
          <w:tcPr>
            <w:tcW w:w="2537" w:type="dxa"/>
            <w:shd w:val="clear" w:color="auto" w:fill="E5DFEC"/>
            <w:vAlign w:val="center"/>
          </w:tcPr>
          <w:p w14:paraId="11AB435C" w14:textId="77777777" w:rsidR="00BB5DE5" w:rsidRPr="000F3D25" w:rsidRDefault="00BB5DE5" w:rsidP="006069AA">
            <w:pPr>
              <w:pStyle w:val="CourseInfo"/>
              <w:jc w:val="left"/>
              <w:rPr>
                <w:b/>
              </w:rPr>
            </w:pPr>
            <w:r w:rsidRPr="000F3D25">
              <w:rPr>
                <w:b/>
              </w:rPr>
              <w:t>Tutor</w:t>
            </w:r>
          </w:p>
        </w:tc>
        <w:tc>
          <w:tcPr>
            <w:tcW w:w="7909" w:type="dxa"/>
            <w:gridSpan w:val="3"/>
            <w:shd w:val="clear" w:color="auto" w:fill="FFFFFF" w:themeFill="background1"/>
            <w:vAlign w:val="center"/>
          </w:tcPr>
          <w:p w14:paraId="7243E5A7" w14:textId="77777777" w:rsidR="00BB5DE5" w:rsidRDefault="00BB5DE5" w:rsidP="006069AA">
            <w:pPr>
              <w:pStyle w:val="CourseInfo"/>
              <w:jc w:val="left"/>
            </w:pPr>
            <w:r>
              <w:t>Clare and Lolly  – Nottingham Women’s Centre volunteers</w:t>
            </w:r>
          </w:p>
        </w:tc>
      </w:tr>
      <w:tr w:rsidR="00BB5DE5" w:rsidRPr="00B54B91" w14:paraId="44E3A3D0" w14:textId="77777777" w:rsidTr="007C4936">
        <w:trPr>
          <w:trHeight w:val="340"/>
          <w:jc w:val="center"/>
        </w:trPr>
        <w:tc>
          <w:tcPr>
            <w:tcW w:w="2537" w:type="dxa"/>
            <w:shd w:val="clear" w:color="auto" w:fill="E5DFEC"/>
            <w:vAlign w:val="center"/>
          </w:tcPr>
          <w:p w14:paraId="4E50C29F" w14:textId="77777777" w:rsidR="00BB5DE5" w:rsidRPr="000F3D25" w:rsidRDefault="00BB5DE5" w:rsidP="006069AA">
            <w:pPr>
              <w:pStyle w:val="CourseInfo"/>
              <w:jc w:val="left"/>
              <w:rPr>
                <w:b/>
              </w:rPr>
            </w:pPr>
            <w:r w:rsidRPr="000F3D25">
              <w:rPr>
                <w:b/>
              </w:rPr>
              <w:t>How to register</w:t>
            </w:r>
          </w:p>
        </w:tc>
        <w:tc>
          <w:tcPr>
            <w:tcW w:w="7909" w:type="dxa"/>
            <w:gridSpan w:val="3"/>
            <w:shd w:val="clear" w:color="auto" w:fill="FFFFFF" w:themeFill="background1"/>
            <w:vAlign w:val="center"/>
          </w:tcPr>
          <w:p w14:paraId="0B472F06" w14:textId="77777777" w:rsidR="00BB5DE5" w:rsidRPr="00B54B91" w:rsidRDefault="00BB5DE5" w:rsidP="006069AA">
            <w:pPr>
              <w:pStyle w:val="CourseInfo"/>
            </w:pPr>
            <w:r>
              <w:t>No need to register, just turn up</w:t>
            </w:r>
          </w:p>
        </w:tc>
      </w:tr>
      <w:tr w:rsidR="00BB5DE5" w:rsidRPr="00B54B91" w14:paraId="47F255AF" w14:textId="77777777" w:rsidTr="007C4936">
        <w:trPr>
          <w:trHeight w:val="340"/>
          <w:jc w:val="center"/>
        </w:trPr>
        <w:tc>
          <w:tcPr>
            <w:tcW w:w="10446" w:type="dxa"/>
            <w:gridSpan w:val="4"/>
            <w:shd w:val="clear" w:color="auto" w:fill="E5DFEC"/>
            <w:vAlign w:val="center"/>
          </w:tcPr>
          <w:p w14:paraId="6C1049F6" w14:textId="77777777" w:rsidR="00BB5DE5" w:rsidRPr="00B54B91" w:rsidRDefault="00BB5DE5" w:rsidP="006069AA">
            <w:pPr>
              <w:pStyle w:val="CourseInfo"/>
              <w:jc w:val="left"/>
              <w:rPr>
                <w:b/>
              </w:rPr>
            </w:pPr>
            <w:r w:rsidRPr="00B54B91">
              <w:rPr>
                <w:b/>
              </w:rPr>
              <w:t>Frequently asked questions</w:t>
            </w:r>
          </w:p>
        </w:tc>
      </w:tr>
      <w:tr w:rsidR="00BB5DE5" w:rsidRPr="00A537B1" w14:paraId="3D5B22A1" w14:textId="77777777" w:rsidTr="006069AA">
        <w:trPr>
          <w:trHeight w:val="340"/>
          <w:jc w:val="center"/>
        </w:trPr>
        <w:tc>
          <w:tcPr>
            <w:tcW w:w="10446" w:type="dxa"/>
            <w:gridSpan w:val="4"/>
            <w:shd w:val="clear" w:color="auto" w:fill="FFFFFF" w:themeFill="background1"/>
            <w:vAlign w:val="center"/>
          </w:tcPr>
          <w:p w14:paraId="36CDE308" w14:textId="77777777" w:rsidR="00BB5DE5" w:rsidRDefault="00BB5DE5" w:rsidP="00793CE5">
            <w:pPr>
              <w:pStyle w:val="CourseInfo"/>
              <w:numPr>
                <w:ilvl w:val="0"/>
                <w:numId w:val="16"/>
              </w:numPr>
              <w:spacing w:line="276" w:lineRule="auto"/>
              <w:jc w:val="left"/>
              <w:rPr>
                <w:rFonts w:cs="Arial"/>
                <w:b/>
              </w:rPr>
            </w:pPr>
            <w:r>
              <w:rPr>
                <w:rFonts w:cs="Arial"/>
                <w:b/>
              </w:rPr>
              <w:t>Can I just turn up or do I need to register?</w:t>
            </w:r>
            <w:r>
              <w:rPr>
                <w:rFonts w:cs="Arial"/>
                <w:b/>
              </w:rPr>
              <w:br/>
            </w:r>
            <w:r w:rsidRPr="00E86871">
              <w:rPr>
                <w:rFonts w:cs="Arial"/>
              </w:rPr>
              <w:t>No need to</w:t>
            </w:r>
            <w:r>
              <w:rPr>
                <w:rFonts w:cs="Arial"/>
              </w:rPr>
              <w:t xml:space="preserve"> register, just turn up.</w:t>
            </w:r>
          </w:p>
          <w:p w14:paraId="138B7630" w14:textId="77777777" w:rsidR="00BB5DE5" w:rsidRDefault="00BB5DE5" w:rsidP="00793CE5">
            <w:pPr>
              <w:pStyle w:val="CourseInfo"/>
              <w:numPr>
                <w:ilvl w:val="0"/>
                <w:numId w:val="16"/>
              </w:numPr>
              <w:spacing w:line="276" w:lineRule="auto"/>
              <w:jc w:val="left"/>
              <w:rPr>
                <w:rFonts w:cs="Arial"/>
                <w:b/>
              </w:rPr>
            </w:pPr>
            <w:r>
              <w:rPr>
                <w:rFonts w:cs="Arial"/>
                <w:b/>
              </w:rPr>
              <w:t>How much does it cost?</w:t>
            </w:r>
            <w:r>
              <w:rPr>
                <w:rFonts w:cs="Arial"/>
                <w:b/>
              </w:rPr>
              <w:br/>
            </w:r>
            <w:r w:rsidRPr="00E86871">
              <w:rPr>
                <w:rFonts w:cs="Arial"/>
              </w:rPr>
              <w:t>It is free</w:t>
            </w:r>
            <w:r>
              <w:rPr>
                <w:rFonts w:cs="Arial"/>
              </w:rPr>
              <w:t>.</w:t>
            </w:r>
          </w:p>
          <w:p w14:paraId="6841BF77" w14:textId="77777777" w:rsidR="00BB5DE5" w:rsidRPr="00E86871" w:rsidRDefault="00BB5DE5" w:rsidP="00793CE5">
            <w:pPr>
              <w:pStyle w:val="CourseInfo"/>
              <w:numPr>
                <w:ilvl w:val="0"/>
                <w:numId w:val="16"/>
              </w:numPr>
              <w:spacing w:line="276" w:lineRule="auto"/>
              <w:jc w:val="left"/>
              <w:rPr>
                <w:rFonts w:cs="Arial"/>
                <w:b/>
              </w:rPr>
            </w:pPr>
            <w:r>
              <w:rPr>
                <w:rFonts w:cs="Arial"/>
                <w:b/>
              </w:rPr>
              <w:t xml:space="preserve"> Do I need to bring anything with me?</w:t>
            </w:r>
            <w:r>
              <w:rPr>
                <w:rFonts w:cs="Arial"/>
                <w:b/>
              </w:rPr>
              <w:br/>
            </w:r>
            <w:r>
              <w:rPr>
                <w:rFonts w:cs="Arial"/>
              </w:rPr>
              <w:t>No, but you may find it useful to bring a notepad and pen/pencil and of course, your wonderful ideas!</w:t>
            </w:r>
          </w:p>
        </w:tc>
      </w:tr>
    </w:tbl>
    <w:p w14:paraId="5992105B" w14:textId="77777777" w:rsidR="00BB5DE5" w:rsidRDefault="00BB5DE5">
      <w:r>
        <w:rPr>
          <w:b/>
        </w:rPr>
        <w:br w:type="page"/>
      </w:r>
    </w:p>
    <w:tbl>
      <w:tblPr>
        <w:tblStyle w:val="TableGrid2"/>
        <w:tblW w:w="10446" w:type="dxa"/>
        <w:jc w:val="center"/>
        <w:shd w:val="clear" w:color="auto" w:fill="E2EFD9" w:themeFill="accent6" w:themeFillTint="33"/>
        <w:tblLook w:val="04A0" w:firstRow="1" w:lastRow="0" w:firstColumn="1" w:lastColumn="0" w:noHBand="0" w:noVBand="1"/>
      </w:tblPr>
      <w:tblGrid>
        <w:gridCol w:w="2537"/>
        <w:gridCol w:w="2406"/>
        <w:gridCol w:w="1384"/>
        <w:gridCol w:w="4119"/>
      </w:tblGrid>
      <w:tr w:rsidR="00E67C75" w:rsidRPr="00E67C75" w14:paraId="216CD11B" w14:textId="77777777" w:rsidTr="008D002D">
        <w:trPr>
          <w:trHeight w:val="340"/>
          <w:jc w:val="center"/>
        </w:trPr>
        <w:tc>
          <w:tcPr>
            <w:tcW w:w="10446" w:type="dxa"/>
            <w:gridSpan w:val="4"/>
            <w:shd w:val="clear" w:color="auto" w:fill="E5DFEC"/>
            <w:vAlign w:val="center"/>
          </w:tcPr>
          <w:p w14:paraId="4891EE39" w14:textId="73853D6A" w:rsidR="00E67C75" w:rsidRPr="00E67C75" w:rsidRDefault="00524968" w:rsidP="00C82F9D">
            <w:pPr>
              <w:pStyle w:val="CourseTitle"/>
              <w:rPr>
                <w:b w:val="0"/>
              </w:rPr>
            </w:pPr>
            <w:bookmarkStart w:id="33" w:name="_Toc29805624"/>
            <w:r w:rsidRPr="00C82F9D">
              <w:lastRenderedPageBreak/>
              <w:t>Yoga</w:t>
            </w:r>
            <w:bookmarkEnd w:id="33"/>
          </w:p>
        </w:tc>
      </w:tr>
      <w:tr w:rsidR="00E67C75" w:rsidRPr="00E67C75" w14:paraId="19DF66CA" w14:textId="77777777" w:rsidTr="008D002D">
        <w:trPr>
          <w:trHeight w:val="340"/>
          <w:jc w:val="center"/>
        </w:trPr>
        <w:tc>
          <w:tcPr>
            <w:tcW w:w="10446" w:type="dxa"/>
            <w:gridSpan w:val="4"/>
            <w:shd w:val="clear" w:color="auto" w:fill="FFFFFF" w:themeFill="background1"/>
            <w:vAlign w:val="center"/>
          </w:tcPr>
          <w:p w14:paraId="6308BE9B" w14:textId="43186C9C" w:rsidR="00C83AFB" w:rsidRDefault="00C83AFB" w:rsidP="00C83AFB">
            <w:pPr>
              <w:spacing w:before="120" w:after="120" w:line="23" w:lineRule="atLeast"/>
              <w:jc w:val="both"/>
              <w:rPr>
                <w:sz w:val="28"/>
                <w:szCs w:val="28"/>
              </w:rPr>
            </w:pPr>
            <w:r w:rsidRPr="00C83AFB">
              <w:rPr>
                <w:sz w:val="28"/>
                <w:szCs w:val="28"/>
              </w:rPr>
              <w:t xml:space="preserve">Come for and an hour and a half of mindful Hatha Yoga practice, with focus on healing and finding balance.   We will be working compassionately with ourselves to create strength, stability and structural alignment in the body and mind using </w:t>
            </w:r>
            <w:proofErr w:type="spellStart"/>
            <w:r w:rsidRPr="00C83AFB">
              <w:rPr>
                <w:i/>
                <w:iCs/>
                <w:sz w:val="28"/>
                <w:szCs w:val="28"/>
              </w:rPr>
              <w:t>vinyasa</w:t>
            </w:r>
            <w:proofErr w:type="spellEnd"/>
            <w:r w:rsidRPr="00C83AFB">
              <w:rPr>
                <w:sz w:val="28"/>
                <w:szCs w:val="28"/>
              </w:rPr>
              <w:t xml:space="preserve"> (movement); yoga </w:t>
            </w:r>
            <w:proofErr w:type="spellStart"/>
            <w:r w:rsidRPr="00C83AFB">
              <w:rPr>
                <w:i/>
                <w:iCs/>
                <w:sz w:val="28"/>
                <w:szCs w:val="28"/>
              </w:rPr>
              <w:t>asanas</w:t>
            </w:r>
            <w:proofErr w:type="spellEnd"/>
            <w:r w:rsidRPr="00C83AFB">
              <w:rPr>
                <w:sz w:val="28"/>
                <w:szCs w:val="28"/>
              </w:rPr>
              <w:t xml:space="preserve"> (postures) and using </w:t>
            </w:r>
            <w:r w:rsidRPr="00C83AFB">
              <w:rPr>
                <w:i/>
                <w:iCs/>
                <w:sz w:val="28"/>
                <w:szCs w:val="28"/>
              </w:rPr>
              <w:t>pranayama</w:t>
            </w:r>
            <w:r w:rsidRPr="00C83AFB">
              <w:rPr>
                <w:sz w:val="28"/>
                <w:szCs w:val="28"/>
              </w:rPr>
              <w:t xml:space="preserve"> (breath work) to further invigorate and balance the </w:t>
            </w:r>
            <w:r w:rsidRPr="00C83AFB">
              <w:rPr>
                <w:i/>
                <w:iCs/>
                <w:sz w:val="28"/>
                <w:szCs w:val="28"/>
              </w:rPr>
              <w:t>chakras</w:t>
            </w:r>
            <w:r w:rsidRPr="00C83AFB">
              <w:rPr>
                <w:sz w:val="28"/>
                <w:szCs w:val="28"/>
              </w:rPr>
              <w:t xml:space="preserve">  (which basically equate to the autoimmune system and general well-being), as well as learning to prepare for and practice meditation.   </w:t>
            </w:r>
          </w:p>
          <w:p w14:paraId="7E06B736" w14:textId="0A557A22" w:rsidR="00C83AFB" w:rsidRDefault="00C83AFB" w:rsidP="00C83AFB">
            <w:pPr>
              <w:spacing w:before="120" w:after="120" w:line="23" w:lineRule="atLeast"/>
              <w:jc w:val="both"/>
              <w:rPr>
                <w:sz w:val="28"/>
                <w:szCs w:val="28"/>
              </w:rPr>
            </w:pPr>
            <w:r w:rsidRPr="00C83AFB">
              <w:rPr>
                <w:sz w:val="28"/>
                <w:szCs w:val="28"/>
              </w:rPr>
              <w:t>Meditatio</w:t>
            </w:r>
            <w:r w:rsidR="006B3F66">
              <w:rPr>
                <w:sz w:val="28"/>
                <w:szCs w:val="28"/>
              </w:rPr>
              <w:t>n is the ultimate goal of yoga.</w:t>
            </w:r>
            <w:r w:rsidRPr="00C83AFB">
              <w:rPr>
                <w:sz w:val="28"/>
                <w:szCs w:val="28"/>
              </w:rPr>
              <w:t xml:space="preserve"> This class is suitable for all levels and is aimed at helping women find strength and focus, </w:t>
            </w:r>
            <w:r w:rsidR="009239E8">
              <w:rPr>
                <w:sz w:val="28"/>
                <w:szCs w:val="28"/>
              </w:rPr>
              <w:t>or maybe you’re just</w:t>
            </w:r>
            <w:r w:rsidRPr="00C83AFB">
              <w:rPr>
                <w:sz w:val="28"/>
                <w:szCs w:val="28"/>
              </w:rPr>
              <w:t xml:space="preserve"> looking to have some fun and improve overall health and posture.  </w:t>
            </w:r>
          </w:p>
          <w:p w14:paraId="791A3D34" w14:textId="77777777" w:rsidR="006B3F66" w:rsidRDefault="00C83AFB" w:rsidP="00C83AFB">
            <w:pPr>
              <w:spacing w:before="120" w:after="120" w:line="23" w:lineRule="atLeast"/>
              <w:jc w:val="both"/>
              <w:rPr>
                <w:sz w:val="28"/>
                <w:szCs w:val="28"/>
              </w:rPr>
            </w:pPr>
            <w:r w:rsidRPr="00C83AFB">
              <w:rPr>
                <w:sz w:val="28"/>
                <w:szCs w:val="28"/>
              </w:rPr>
              <w:t>We will be workin</w:t>
            </w:r>
            <w:r>
              <w:rPr>
                <w:sz w:val="28"/>
                <w:szCs w:val="28"/>
              </w:rPr>
              <w:t>g mindfully towards practising s</w:t>
            </w:r>
            <w:r w:rsidRPr="00C83AFB">
              <w:rPr>
                <w:sz w:val="28"/>
                <w:szCs w:val="28"/>
              </w:rPr>
              <w:t xml:space="preserve">elf-compassion and generating our own healing.   Please come into the class mindfully, especially if you’re late.  </w:t>
            </w:r>
          </w:p>
          <w:p w14:paraId="75716292" w14:textId="1B111333" w:rsidR="00E67C75" w:rsidRPr="00E67C75" w:rsidRDefault="00C83AFB" w:rsidP="00C83AFB">
            <w:pPr>
              <w:spacing w:before="120" w:after="120" w:line="23" w:lineRule="atLeast"/>
              <w:jc w:val="both"/>
              <w:rPr>
                <w:sz w:val="28"/>
                <w:szCs w:val="28"/>
              </w:rPr>
            </w:pPr>
            <w:r w:rsidRPr="00C83AFB">
              <w:rPr>
                <w:sz w:val="28"/>
                <w:szCs w:val="28"/>
              </w:rPr>
              <w:t xml:space="preserve">Suggested donation is £2. </w:t>
            </w:r>
          </w:p>
        </w:tc>
      </w:tr>
      <w:tr w:rsidR="00E67C75" w:rsidRPr="00E67C75" w14:paraId="4A1AEAAF" w14:textId="77777777" w:rsidTr="008D002D">
        <w:trPr>
          <w:trHeight w:val="340"/>
          <w:jc w:val="center"/>
        </w:trPr>
        <w:tc>
          <w:tcPr>
            <w:tcW w:w="2537" w:type="dxa"/>
            <w:shd w:val="clear" w:color="auto" w:fill="E5DFEC"/>
            <w:vAlign w:val="center"/>
          </w:tcPr>
          <w:p w14:paraId="2A770EA7" w14:textId="77777777" w:rsidR="00E67C75" w:rsidRPr="00E67C75" w:rsidRDefault="00E67C75" w:rsidP="00E67C75">
            <w:pPr>
              <w:spacing w:before="120" w:after="120" w:line="23" w:lineRule="atLeast"/>
              <w:rPr>
                <w:b/>
                <w:sz w:val="28"/>
                <w:szCs w:val="28"/>
              </w:rPr>
            </w:pPr>
            <w:r w:rsidRPr="00E67C75">
              <w:rPr>
                <w:b/>
                <w:sz w:val="28"/>
                <w:szCs w:val="28"/>
              </w:rPr>
              <w:t>Start date</w:t>
            </w:r>
          </w:p>
        </w:tc>
        <w:tc>
          <w:tcPr>
            <w:tcW w:w="2406" w:type="dxa"/>
            <w:shd w:val="clear" w:color="auto" w:fill="FFFFFF" w:themeFill="background1"/>
            <w:vAlign w:val="center"/>
          </w:tcPr>
          <w:p w14:paraId="3479EA25" w14:textId="2FBCAE45" w:rsidR="00E67C75" w:rsidRPr="00E67C75" w:rsidRDefault="00E17116" w:rsidP="00E42D33">
            <w:pPr>
              <w:spacing w:before="120" w:after="120" w:line="23" w:lineRule="atLeast"/>
              <w:rPr>
                <w:sz w:val="28"/>
                <w:szCs w:val="28"/>
              </w:rPr>
            </w:pPr>
            <w:r>
              <w:rPr>
                <w:sz w:val="28"/>
                <w:szCs w:val="28"/>
              </w:rPr>
              <w:t>Ongoing</w:t>
            </w:r>
          </w:p>
        </w:tc>
        <w:tc>
          <w:tcPr>
            <w:tcW w:w="1384" w:type="dxa"/>
            <w:shd w:val="clear" w:color="auto" w:fill="E5DFEC"/>
            <w:vAlign w:val="center"/>
          </w:tcPr>
          <w:p w14:paraId="4418603D" w14:textId="77777777" w:rsidR="00E67C75" w:rsidRPr="00E67C75" w:rsidRDefault="00E67C75" w:rsidP="00E67C75">
            <w:pPr>
              <w:spacing w:before="120" w:after="120" w:line="23" w:lineRule="atLeast"/>
              <w:rPr>
                <w:b/>
                <w:sz w:val="28"/>
                <w:szCs w:val="28"/>
              </w:rPr>
            </w:pPr>
            <w:r w:rsidRPr="00E67C75">
              <w:rPr>
                <w:b/>
                <w:sz w:val="28"/>
                <w:szCs w:val="28"/>
              </w:rPr>
              <w:t>End date</w:t>
            </w:r>
          </w:p>
        </w:tc>
        <w:tc>
          <w:tcPr>
            <w:tcW w:w="4119" w:type="dxa"/>
            <w:shd w:val="clear" w:color="auto" w:fill="FFFFFF" w:themeFill="background1"/>
            <w:vAlign w:val="center"/>
          </w:tcPr>
          <w:p w14:paraId="7630D2FB" w14:textId="33FB8737" w:rsidR="00E67C75" w:rsidRPr="00E67C75" w:rsidRDefault="00BA374F" w:rsidP="00E67C75">
            <w:pPr>
              <w:spacing w:before="120" w:after="120" w:line="23" w:lineRule="atLeast"/>
              <w:rPr>
                <w:sz w:val="28"/>
                <w:szCs w:val="28"/>
              </w:rPr>
            </w:pPr>
            <w:r>
              <w:rPr>
                <w:sz w:val="28"/>
                <w:szCs w:val="28"/>
              </w:rPr>
              <w:t>Ongoing</w:t>
            </w:r>
          </w:p>
        </w:tc>
      </w:tr>
      <w:tr w:rsidR="00E67C75" w:rsidRPr="00E67C75" w14:paraId="1AAF36E9" w14:textId="77777777" w:rsidTr="008D002D">
        <w:trPr>
          <w:trHeight w:val="340"/>
          <w:jc w:val="center"/>
        </w:trPr>
        <w:tc>
          <w:tcPr>
            <w:tcW w:w="2537" w:type="dxa"/>
            <w:shd w:val="clear" w:color="auto" w:fill="E5DFEC"/>
            <w:vAlign w:val="center"/>
          </w:tcPr>
          <w:p w14:paraId="05AA0D06" w14:textId="77777777" w:rsidR="00E67C75" w:rsidRPr="00E67C75" w:rsidRDefault="00E67C75" w:rsidP="00E67C75">
            <w:pPr>
              <w:spacing w:before="120" w:after="120" w:line="23" w:lineRule="atLeast"/>
              <w:rPr>
                <w:b/>
                <w:sz w:val="28"/>
                <w:szCs w:val="28"/>
              </w:rPr>
            </w:pPr>
            <w:r w:rsidRPr="00E67C75">
              <w:rPr>
                <w:b/>
                <w:sz w:val="28"/>
                <w:szCs w:val="28"/>
              </w:rPr>
              <w:t>Day</w:t>
            </w:r>
          </w:p>
        </w:tc>
        <w:tc>
          <w:tcPr>
            <w:tcW w:w="2406" w:type="dxa"/>
            <w:shd w:val="clear" w:color="auto" w:fill="FFFFFF" w:themeFill="background1"/>
            <w:vAlign w:val="center"/>
          </w:tcPr>
          <w:p w14:paraId="67C263A9" w14:textId="1A2D55D3" w:rsidR="00E67C75" w:rsidRPr="00E67C75" w:rsidRDefault="00BA374F" w:rsidP="00E67C75">
            <w:pPr>
              <w:spacing w:before="120" w:after="120" w:line="23" w:lineRule="atLeast"/>
              <w:rPr>
                <w:sz w:val="28"/>
                <w:szCs w:val="28"/>
              </w:rPr>
            </w:pPr>
            <w:r>
              <w:rPr>
                <w:sz w:val="28"/>
                <w:szCs w:val="28"/>
              </w:rPr>
              <w:t>Tuesday</w:t>
            </w:r>
          </w:p>
        </w:tc>
        <w:tc>
          <w:tcPr>
            <w:tcW w:w="1384" w:type="dxa"/>
            <w:shd w:val="clear" w:color="auto" w:fill="E5DFEC"/>
            <w:vAlign w:val="center"/>
          </w:tcPr>
          <w:p w14:paraId="27764B59" w14:textId="77777777" w:rsidR="00E67C75" w:rsidRPr="00E67C75" w:rsidRDefault="00E67C75" w:rsidP="00E67C75">
            <w:pPr>
              <w:spacing w:before="120" w:after="120" w:line="23" w:lineRule="atLeast"/>
              <w:rPr>
                <w:b/>
                <w:sz w:val="28"/>
                <w:szCs w:val="28"/>
              </w:rPr>
            </w:pPr>
            <w:r w:rsidRPr="00E67C75">
              <w:rPr>
                <w:b/>
                <w:sz w:val="28"/>
                <w:szCs w:val="28"/>
              </w:rPr>
              <w:t>Time</w:t>
            </w:r>
          </w:p>
        </w:tc>
        <w:tc>
          <w:tcPr>
            <w:tcW w:w="4119" w:type="dxa"/>
            <w:shd w:val="clear" w:color="auto" w:fill="FFFFFF" w:themeFill="background1"/>
            <w:vAlign w:val="center"/>
          </w:tcPr>
          <w:p w14:paraId="00355FF7" w14:textId="7D9AFC15" w:rsidR="00BA374F" w:rsidRPr="00BA374F" w:rsidRDefault="00367CE7" w:rsidP="00BA374F">
            <w:pPr>
              <w:spacing w:before="120" w:after="120" w:line="23" w:lineRule="atLeast"/>
              <w:rPr>
                <w:sz w:val="28"/>
                <w:szCs w:val="28"/>
              </w:rPr>
            </w:pPr>
            <w:r>
              <w:rPr>
                <w:sz w:val="28"/>
                <w:szCs w:val="28"/>
              </w:rPr>
              <w:t>1.30 – 3.0</w:t>
            </w:r>
            <w:r w:rsidR="00BA374F">
              <w:rPr>
                <w:sz w:val="28"/>
                <w:szCs w:val="28"/>
              </w:rPr>
              <w:t>0</w:t>
            </w:r>
          </w:p>
        </w:tc>
      </w:tr>
      <w:tr w:rsidR="00E67C75" w:rsidRPr="00E67C75" w14:paraId="47C0F18A" w14:textId="77777777" w:rsidTr="008D002D">
        <w:trPr>
          <w:trHeight w:val="340"/>
          <w:jc w:val="center"/>
        </w:trPr>
        <w:tc>
          <w:tcPr>
            <w:tcW w:w="2537" w:type="dxa"/>
            <w:shd w:val="clear" w:color="auto" w:fill="E5DFEC"/>
            <w:vAlign w:val="center"/>
          </w:tcPr>
          <w:p w14:paraId="4EDA5A9E" w14:textId="77777777" w:rsidR="00E67C75" w:rsidRPr="00E67C75" w:rsidRDefault="00E67C75" w:rsidP="00E67C75">
            <w:pPr>
              <w:spacing w:before="120" w:after="120" w:line="23" w:lineRule="atLeast"/>
              <w:rPr>
                <w:b/>
                <w:sz w:val="28"/>
                <w:szCs w:val="28"/>
              </w:rPr>
            </w:pPr>
            <w:r w:rsidRPr="00E67C75">
              <w:rPr>
                <w:b/>
                <w:sz w:val="28"/>
                <w:szCs w:val="28"/>
              </w:rPr>
              <w:t>Room</w:t>
            </w:r>
          </w:p>
        </w:tc>
        <w:tc>
          <w:tcPr>
            <w:tcW w:w="2406" w:type="dxa"/>
            <w:shd w:val="clear" w:color="auto" w:fill="FFFFFF" w:themeFill="background1"/>
            <w:vAlign w:val="center"/>
          </w:tcPr>
          <w:p w14:paraId="29D33CAB" w14:textId="4D23BBD0" w:rsidR="00E67C75" w:rsidRPr="00E67C75" w:rsidRDefault="00BA374F" w:rsidP="00E67C75">
            <w:pPr>
              <w:spacing w:before="120" w:after="120" w:line="23" w:lineRule="atLeast"/>
              <w:rPr>
                <w:sz w:val="28"/>
                <w:szCs w:val="28"/>
              </w:rPr>
            </w:pPr>
            <w:r>
              <w:rPr>
                <w:sz w:val="28"/>
                <w:szCs w:val="28"/>
              </w:rPr>
              <w:t>9</w:t>
            </w:r>
          </w:p>
        </w:tc>
        <w:tc>
          <w:tcPr>
            <w:tcW w:w="1384" w:type="dxa"/>
            <w:shd w:val="clear" w:color="auto" w:fill="E5DFEC"/>
            <w:vAlign w:val="center"/>
          </w:tcPr>
          <w:p w14:paraId="27CB2CF0" w14:textId="77777777" w:rsidR="00E67C75" w:rsidRPr="00E67C75" w:rsidRDefault="00E67C75" w:rsidP="00E67C75">
            <w:pPr>
              <w:spacing w:before="120" w:after="120" w:line="23" w:lineRule="atLeast"/>
              <w:rPr>
                <w:b/>
                <w:sz w:val="28"/>
                <w:szCs w:val="28"/>
              </w:rPr>
            </w:pPr>
            <w:r w:rsidRPr="00E67C75">
              <w:rPr>
                <w:b/>
                <w:sz w:val="28"/>
                <w:szCs w:val="28"/>
              </w:rPr>
              <w:t>Floor</w:t>
            </w:r>
          </w:p>
        </w:tc>
        <w:tc>
          <w:tcPr>
            <w:tcW w:w="4119" w:type="dxa"/>
            <w:shd w:val="clear" w:color="auto" w:fill="FFFFFF" w:themeFill="background1"/>
            <w:vAlign w:val="center"/>
          </w:tcPr>
          <w:p w14:paraId="3887AB3C" w14:textId="3F96CDE9" w:rsidR="00E67C75" w:rsidRPr="00E67C75" w:rsidRDefault="00BA374F" w:rsidP="00E67C75">
            <w:pPr>
              <w:spacing w:before="120" w:after="120" w:line="23" w:lineRule="atLeast"/>
              <w:rPr>
                <w:sz w:val="28"/>
                <w:szCs w:val="28"/>
              </w:rPr>
            </w:pPr>
            <w:r>
              <w:rPr>
                <w:sz w:val="28"/>
                <w:szCs w:val="28"/>
              </w:rPr>
              <w:t>First floor</w:t>
            </w:r>
          </w:p>
        </w:tc>
      </w:tr>
      <w:tr w:rsidR="00E67C75" w:rsidRPr="00E67C75" w14:paraId="4B3B83AA" w14:textId="77777777" w:rsidTr="008D002D">
        <w:trPr>
          <w:trHeight w:val="340"/>
          <w:jc w:val="center"/>
        </w:trPr>
        <w:tc>
          <w:tcPr>
            <w:tcW w:w="2537" w:type="dxa"/>
            <w:shd w:val="clear" w:color="auto" w:fill="E5DFEC"/>
            <w:vAlign w:val="center"/>
          </w:tcPr>
          <w:p w14:paraId="034009AF" w14:textId="77777777" w:rsidR="00E67C75" w:rsidRPr="00E67C75" w:rsidRDefault="00E67C75" w:rsidP="00E67C75">
            <w:pPr>
              <w:spacing w:before="120" w:after="120" w:line="23" w:lineRule="atLeast"/>
              <w:rPr>
                <w:b/>
                <w:sz w:val="28"/>
                <w:szCs w:val="28"/>
              </w:rPr>
            </w:pPr>
            <w:r w:rsidRPr="00E67C75">
              <w:rPr>
                <w:b/>
                <w:sz w:val="28"/>
                <w:szCs w:val="28"/>
              </w:rPr>
              <w:t>Tutor</w:t>
            </w:r>
          </w:p>
        </w:tc>
        <w:tc>
          <w:tcPr>
            <w:tcW w:w="7909" w:type="dxa"/>
            <w:gridSpan w:val="3"/>
            <w:shd w:val="clear" w:color="auto" w:fill="FFFFFF" w:themeFill="background1"/>
            <w:vAlign w:val="center"/>
          </w:tcPr>
          <w:p w14:paraId="4AC03845" w14:textId="21EC0D37" w:rsidR="00E67C75" w:rsidRPr="00E67C75" w:rsidRDefault="004D0233" w:rsidP="00E67C75">
            <w:pPr>
              <w:spacing w:before="120" w:after="120" w:line="23" w:lineRule="atLeast"/>
              <w:rPr>
                <w:sz w:val="28"/>
                <w:szCs w:val="28"/>
              </w:rPr>
            </w:pPr>
            <w:r>
              <w:rPr>
                <w:sz w:val="28"/>
                <w:szCs w:val="28"/>
              </w:rPr>
              <w:t>Emma</w:t>
            </w:r>
            <w:r w:rsidR="00565783">
              <w:rPr>
                <w:sz w:val="28"/>
                <w:szCs w:val="28"/>
              </w:rPr>
              <w:t>, Deborah, Pat</w:t>
            </w:r>
            <w:r w:rsidR="00D141D0">
              <w:rPr>
                <w:sz w:val="28"/>
                <w:szCs w:val="28"/>
              </w:rPr>
              <w:t>, Amy</w:t>
            </w:r>
            <w:r w:rsidR="00BA374F">
              <w:rPr>
                <w:sz w:val="28"/>
                <w:szCs w:val="28"/>
              </w:rPr>
              <w:t xml:space="preserve"> – NWC volunteer</w:t>
            </w:r>
            <w:r w:rsidR="00565783">
              <w:rPr>
                <w:sz w:val="28"/>
                <w:szCs w:val="28"/>
              </w:rPr>
              <w:t>s</w:t>
            </w:r>
          </w:p>
        </w:tc>
      </w:tr>
      <w:tr w:rsidR="00E67C75" w:rsidRPr="00E67C75" w14:paraId="6017365F" w14:textId="77777777" w:rsidTr="008D002D">
        <w:trPr>
          <w:trHeight w:val="340"/>
          <w:jc w:val="center"/>
        </w:trPr>
        <w:tc>
          <w:tcPr>
            <w:tcW w:w="2537" w:type="dxa"/>
            <w:shd w:val="clear" w:color="auto" w:fill="E5DFEC"/>
            <w:vAlign w:val="center"/>
          </w:tcPr>
          <w:p w14:paraId="4536DE02" w14:textId="77777777" w:rsidR="00E67C75" w:rsidRPr="00E67C75" w:rsidRDefault="00E67C75" w:rsidP="00E67C75">
            <w:pPr>
              <w:spacing w:before="120" w:after="120" w:line="23" w:lineRule="atLeast"/>
              <w:rPr>
                <w:b/>
                <w:sz w:val="28"/>
                <w:szCs w:val="28"/>
              </w:rPr>
            </w:pPr>
            <w:r w:rsidRPr="00E67C75">
              <w:rPr>
                <w:b/>
                <w:sz w:val="28"/>
                <w:szCs w:val="28"/>
              </w:rPr>
              <w:t>How to register</w:t>
            </w:r>
          </w:p>
        </w:tc>
        <w:tc>
          <w:tcPr>
            <w:tcW w:w="7909" w:type="dxa"/>
            <w:gridSpan w:val="3"/>
            <w:shd w:val="clear" w:color="auto" w:fill="FFFFFF" w:themeFill="background1"/>
            <w:vAlign w:val="center"/>
          </w:tcPr>
          <w:p w14:paraId="64EFD6FB" w14:textId="4654AB43" w:rsidR="00E67C75" w:rsidRPr="00E67C75" w:rsidRDefault="00BA374F" w:rsidP="00E67C75">
            <w:pPr>
              <w:spacing w:before="120" w:after="120" w:line="23" w:lineRule="atLeast"/>
              <w:jc w:val="both"/>
              <w:rPr>
                <w:sz w:val="28"/>
                <w:szCs w:val="28"/>
              </w:rPr>
            </w:pPr>
            <w:r>
              <w:rPr>
                <w:sz w:val="28"/>
                <w:szCs w:val="28"/>
              </w:rPr>
              <w:t>No need to register, just turn up</w:t>
            </w:r>
          </w:p>
        </w:tc>
      </w:tr>
      <w:tr w:rsidR="00E67C75" w:rsidRPr="00E67C75" w14:paraId="58A00E9E" w14:textId="77777777" w:rsidTr="008D002D">
        <w:trPr>
          <w:trHeight w:val="340"/>
          <w:jc w:val="center"/>
        </w:trPr>
        <w:tc>
          <w:tcPr>
            <w:tcW w:w="10446" w:type="dxa"/>
            <w:gridSpan w:val="4"/>
            <w:shd w:val="clear" w:color="auto" w:fill="E5DFEC"/>
            <w:vAlign w:val="center"/>
          </w:tcPr>
          <w:p w14:paraId="758DB685" w14:textId="77777777" w:rsidR="00E67C75" w:rsidRPr="00E67C75" w:rsidRDefault="00E67C75" w:rsidP="00E67C75">
            <w:pPr>
              <w:spacing w:before="120" w:after="120" w:line="23" w:lineRule="atLeast"/>
              <w:rPr>
                <w:b/>
                <w:sz w:val="28"/>
                <w:szCs w:val="28"/>
              </w:rPr>
            </w:pPr>
            <w:r w:rsidRPr="00E67C75">
              <w:rPr>
                <w:b/>
                <w:sz w:val="28"/>
                <w:szCs w:val="28"/>
              </w:rPr>
              <w:t>Frequently asked questions</w:t>
            </w:r>
          </w:p>
        </w:tc>
      </w:tr>
      <w:tr w:rsidR="00E67C75" w:rsidRPr="00E67C75" w14:paraId="2BEF60E2" w14:textId="77777777" w:rsidTr="008D002D">
        <w:trPr>
          <w:trHeight w:val="340"/>
          <w:jc w:val="center"/>
        </w:trPr>
        <w:tc>
          <w:tcPr>
            <w:tcW w:w="10446" w:type="dxa"/>
            <w:gridSpan w:val="4"/>
            <w:shd w:val="clear" w:color="auto" w:fill="FFFFFF" w:themeFill="background1"/>
            <w:vAlign w:val="center"/>
          </w:tcPr>
          <w:p w14:paraId="476D1B8B" w14:textId="77777777" w:rsidR="00BA374F" w:rsidRPr="00F5629F" w:rsidRDefault="00BA374F" w:rsidP="00793CE5">
            <w:pPr>
              <w:pStyle w:val="CourseInfo"/>
              <w:numPr>
                <w:ilvl w:val="0"/>
                <w:numId w:val="20"/>
              </w:numPr>
              <w:spacing w:line="240" w:lineRule="auto"/>
              <w:jc w:val="left"/>
              <w:rPr>
                <w:rFonts w:cs="Arial"/>
                <w:b/>
              </w:rPr>
            </w:pPr>
            <w:r w:rsidRPr="00F5629F">
              <w:rPr>
                <w:rFonts w:cs="Arial"/>
                <w:b/>
              </w:rPr>
              <w:t>Can I just turn up on the first day?</w:t>
            </w:r>
            <w:r w:rsidRPr="00F5629F">
              <w:rPr>
                <w:rFonts w:cs="Arial"/>
                <w:b/>
              </w:rPr>
              <w:br/>
            </w:r>
            <w:r w:rsidRPr="00F5629F">
              <w:rPr>
                <w:rFonts w:cs="Arial"/>
              </w:rPr>
              <w:t>Yes.</w:t>
            </w:r>
            <w:r>
              <w:rPr>
                <w:rFonts w:cs="Arial"/>
              </w:rPr>
              <w:t xml:space="preserve"> </w:t>
            </w:r>
          </w:p>
          <w:p w14:paraId="3FC68820" w14:textId="77777777" w:rsidR="00BA374F" w:rsidRPr="00F5629F" w:rsidRDefault="00BA374F" w:rsidP="00793CE5">
            <w:pPr>
              <w:pStyle w:val="CourseInfo"/>
              <w:numPr>
                <w:ilvl w:val="0"/>
                <w:numId w:val="20"/>
              </w:numPr>
              <w:spacing w:line="240" w:lineRule="auto"/>
              <w:ind w:left="357" w:hanging="357"/>
              <w:jc w:val="left"/>
              <w:rPr>
                <w:rFonts w:cs="Arial"/>
                <w:b/>
              </w:rPr>
            </w:pPr>
            <w:r w:rsidRPr="00F5629F">
              <w:rPr>
                <w:rFonts w:cs="Arial"/>
                <w:b/>
              </w:rPr>
              <w:t>What if I cannot start on the first day?</w:t>
            </w:r>
            <w:r w:rsidRPr="00F5629F">
              <w:rPr>
                <w:rFonts w:cs="Arial"/>
                <w:b/>
              </w:rPr>
              <w:br/>
            </w:r>
            <w:r w:rsidRPr="00F5629F">
              <w:rPr>
                <w:rFonts w:cs="Arial"/>
              </w:rPr>
              <w:t>That is fine; you can attend any day the session runs.</w:t>
            </w:r>
          </w:p>
          <w:p w14:paraId="3E610B4B" w14:textId="542B013D" w:rsidR="00BA374F" w:rsidRPr="00F5629F" w:rsidRDefault="00BA374F" w:rsidP="00793CE5">
            <w:pPr>
              <w:pStyle w:val="CourseInfo"/>
              <w:numPr>
                <w:ilvl w:val="0"/>
                <w:numId w:val="20"/>
              </w:numPr>
              <w:spacing w:line="240" w:lineRule="auto"/>
              <w:jc w:val="left"/>
              <w:rPr>
                <w:rFonts w:cs="Arial"/>
                <w:b/>
              </w:rPr>
            </w:pPr>
            <w:r w:rsidRPr="00F5629F">
              <w:rPr>
                <w:rFonts w:cs="Arial"/>
                <w:b/>
              </w:rPr>
              <w:t>How much does it cost?</w:t>
            </w:r>
            <w:r w:rsidRPr="00F5629F">
              <w:rPr>
                <w:rFonts w:cs="Arial"/>
                <w:b/>
              </w:rPr>
              <w:br/>
            </w:r>
            <w:r w:rsidR="00442116">
              <w:rPr>
                <w:rFonts w:cs="Arial"/>
              </w:rPr>
              <w:t>A donation</w:t>
            </w:r>
            <w:r w:rsidR="00C83AFB">
              <w:rPr>
                <w:rFonts w:cs="Arial"/>
              </w:rPr>
              <w:t xml:space="preserve"> of £2 is suggested</w:t>
            </w:r>
            <w:r w:rsidRPr="00F5629F">
              <w:rPr>
                <w:rFonts w:cs="Arial"/>
              </w:rPr>
              <w:t>.</w:t>
            </w:r>
          </w:p>
          <w:p w14:paraId="2BFB03A8" w14:textId="2CC40E2B" w:rsidR="00BA374F" w:rsidRPr="0017372C" w:rsidRDefault="00BA374F" w:rsidP="00793CE5">
            <w:pPr>
              <w:pStyle w:val="CourseInfo"/>
              <w:numPr>
                <w:ilvl w:val="0"/>
                <w:numId w:val="20"/>
              </w:numPr>
              <w:spacing w:line="240" w:lineRule="auto"/>
              <w:jc w:val="left"/>
              <w:rPr>
                <w:rFonts w:cs="Arial"/>
                <w:b/>
              </w:rPr>
            </w:pPr>
            <w:r w:rsidRPr="00F5629F">
              <w:rPr>
                <w:rFonts w:cs="Arial"/>
                <w:b/>
              </w:rPr>
              <w:t>Do I have to commit to attending every session?</w:t>
            </w:r>
            <w:r w:rsidRPr="00F5629F">
              <w:rPr>
                <w:rFonts w:cs="Arial"/>
                <w:b/>
              </w:rPr>
              <w:br/>
            </w:r>
            <w:r w:rsidRPr="00F5629F">
              <w:rPr>
                <w:rFonts w:cs="Arial"/>
              </w:rPr>
              <w:t>No, you can come as and when you want to.</w:t>
            </w:r>
          </w:p>
          <w:p w14:paraId="680BE8D0" w14:textId="6D8667AE" w:rsidR="00E67C75" w:rsidRPr="0017372C" w:rsidRDefault="00BA374F" w:rsidP="00793CE5">
            <w:pPr>
              <w:pStyle w:val="CourseInfo"/>
              <w:numPr>
                <w:ilvl w:val="0"/>
                <w:numId w:val="20"/>
              </w:numPr>
              <w:spacing w:line="240" w:lineRule="auto"/>
              <w:jc w:val="left"/>
              <w:rPr>
                <w:rFonts w:cs="Arial"/>
                <w:b/>
              </w:rPr>
            </w:pPr>
            <w:r w:rsidRPr="0017372C">
              <w:rPr>
                <w:rFonts w:cs="Arial"/>
                <w:b/>
              </w:rPr>
              <w:t>Do I need to bring anything with me?</w:t>
            </w:r>
            <w:r w:rsidRPr="0017372C">
              <w:rPr>
                <w:rFonts w:cs="Arial"/>
                <w:b/>
              </w:rPr>
              <w:br/>
            </w:r>
            <w:r w:rsidRPr="0017372C">
              <w:rPr>
                <w:rFonts w:cs="Arial"/>
              </w:rPr>
              <w:t xml:space="preserve">Comfortable clothing is recommended and you may </w:t>
            </w:r>
            <w:r w:rsidR="006B3F66">
              <w:rPr>
                <w:rFonts w:cs="Arial"/>
              </w:rPr>
              <w:t>find it useful to bring a towel</w:t>
            </w:r>
            <w:r w:rsidRPr="0017372C">
              <w:rPr>
                <w:rFonts w:cs="Arial"/>
              </w:rPr>
              <w:t>.</w:t>
            </w:r>
          </w:p>
        </w:tc>
      </w:tr>
    </w:tbl>
    <w:p w14:paraId="565DE606" w14:textId="77777777" w:rsidR="00E67C75" w:rsidRDefault="00E67C75">
      <w:r>
        <w:rPr>
          <w:b/>
        </w:rP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10446"/>
      </w:tblGrid>
      <w:tr w:rsidR="00E432EA" w14:paraId="2CE5F071" w14:textId="77777777" w:rsidTr="00B114DC">
        <w:trPr>
          <w:trHeight w:val="340"/>
          <w:jc w:val="center"/>
        </w:trPr>
        <w:tc>
          <w:tcPr>
            <w:tcW w:w="10446" w:type="dxa"/>
            <w:shd w:val="clear" w:color="auto" w:fill="E5DFEC"/>
            <w:vAlign w:val="center"/>
          </w:tcPr>
          <w:p w14:paraId="6E7F8388" w14:textId="55BB11B6" w:rsidR="00E432EA" w:rsidRDefault="00BE24DF" w:rsidP="00BE24DF">
            <w:pPr>
              <w:pStyle w:val="CourseCategory"/>
            </w:pPr>
            <w:bookmarkStart w:id="34" w:name="_Toc488313450"/>
            <w:bookmarkStart w:id="35" w:name="_Toc29805625"/>
            <w:bookmarkEnd w:id="25"/>
            <w:r>
              <w:lastRenderedPageBreak/>
              <w:t>Counselling</w:t>
            </w:r>
            <w:bookmarkEnd w:id="34"/>
            <w:bookmarkEnd w:id="35"/>
          </w:p>
        </w:tc>
      </w:tr>
      <w:tr w:rsidR="00E432EA" w:rsidRPr="00A10E49" w14:paraId="4E4EE618" w14:textId="77777777" w:rsidTr="00DB6C31">
        <w:trPr>
          <w:trHeight w:val="340"/>
          <w:jc w:val="center"/>
        </w:trPr>
        <w:tc>
          <w:tcPr>
            <w:tcW w:w="10446" w:type="dxa"/>
            <w:shd w:val="clear" w:color="auto" w:fill="FFFFFF" w:themeFill="background1"/>
            <w:vAlign w:val="center"/>
          </w:tcPr>
          <w:p w14:paraId="0C45F898" w14:textId="77777777" w:rsidR="002E2A7A" w:rsidRPr="00803136" w:rsidRDefault="002E2A7A" w:rsidP="0034105C">
            <w:pPr>
              <w:pStyle w:val="CourseInfo"/>
            </w:pPr>
            <w:r w:rsidRPr="00803136">
              <w:t xml:space="preserve">Nottingham Women's </w:t>
            </w:r>
            <w:r>
              <w:t xml:space="preserve">Centre </w:t>
            </w:r>
            <w:r w:rsidRPr="00803136">
              <w:t>is committed to providing professional low cost one to one and group counselling and therapeutic services to support the wellbeing of women over the age of 18 across Nottingham city and the surrounding area.</w:t>
            </w:r>
          </w:p>
          <w:p w14:paraId="735E9504" w14:textId="77777777" w:rsidR="002E2A7A" w:rsidRPr="00803136" w:rsidRDefault="002E2A7A" w:rsidP="0034105C">
            <w:pPr>
              <w:pStyle w:val="CourseInfo"/>
            </w:pPr>
            <w:r w:rsidRPr="00803136">
              <w:t>Whether it's problems in your personal, work, or home life, whether you are trying to deal with the past or something that's going on right now, having someone to talk to who you can trust, in a safe and supportive environment can make a big difference.</w:t>
            </w:r>
          </w:p>
          <w:p w14:paraId="0E87A455" w14:textId="4BE9C5BE" w:rsidR="002E2A7A" w:rsidRPr="00803136" w:rsidRDefault="002E2A7A" w:rsidP="0034105C">
            <w:pPr>
              <w:pStyle w:val="CourseInfo"/>
            </w:pPr>
            <w:r w:rsidRPr="00803136">
              <w:t xml:space="preserve">We can offer both short and long term counselling; the duration of your counselling will be agreed between you and your therapist based on what feels right for you. Each appointment will last 50 minutes and will be on the same day each week with the same counsellor. We ask our clients to contribute between £5 </w:t>
            </w:r>
            <w:r w:rsidR="009C4BC4">
              <w:t>and</w:t>
            </w:r>
            <w:r w:rsidRPr="00803136">
              <w:t xml:space="preserve"> £25 a session based on their income; this will be discussed with you at your initial session which is free of charge. </w:t>
            </w:r>
          </w:p>
          <w:p w14:paraId="04B7F752" w14:textId="77777777" w:rsidR="002E2A7A" w:rsidRPr="00803136" w:rsidRDefault="002E2A7A" w:rsidP="0034105C">
            <w:pPr>
              <w:pStyle w:val="CourseInfo"/>
            </w:pPr>
            <w:r w:rsidRPr="00803136">
              <w:t>Our service is staffed by a mixture of qualified, experienced therapists and trainees who are working towards British Association for Counselling and Psychotherapy (BACP) or UK Council for Psychotherapy (UKCP) accreditation. They are DBS checked, insured and have regular clinical supervision.</w:t>
            </w:r>
          </w:p>
          <w:p w14:paraId="2097BF3C" w14:textId="2F4A4536" w:rsidR="002E2A7A" w:rsidRDefault="002E2A7A" w:rsidP="0034105C">
            <w:pPr>
              <w:pStyle w:val="CourseInfo"/>
            </w:pPr>
            <w:r w:rsidRPr="00803136">
              <w:t xml:space="preserve">If you would like to refer yourself for counselling please speak with our </w:t>
            </w:r>
            <w:r w:rsidR="00492C81">
              <w:t>Reception</w:t>
            </w:r>
            <w:r w:rsidRPr="00803136">
              <w:t xml:space="preserve"> or call 0115 9411475 to book an initial appointment.</w:t>
            </w:r>
          </w:p>
          <w:p w14:paraId="78902E58" w14:textId="7E04EFE9" w:rsidR="00E432EA" w:rsidRPr="00A10E49" w:rsidRDefault="002E2A7A" w:rsidP="0034105C">
            <w:pPr>
              <w:pStyle w:val="CourseInfo"/>
            </w:pPr>
            <w:r w:rsidRPr="00D91913">
              <w:rPr>
                <w:i/>
              </w:rPr>
              <w:t>There are counselling rooms located on the lower ground floor and the second floor</w:t>
            </w:r>
            <w:r w:rsidR="00B53461">
              <w:rPr>
                <w:i/>
              </w:rPr>
              <w:t>.</w:t>
            </w:r>
          </w:p>
        </w:tc>
      </w:tr>
    </w:tbl>
    <w:p w14:paraId="43DE17EF" w14:textId="77777777" w:rsidR="00BE24DF" w:rsidRDefault="00BE24DF"/>
    <w:p w14:paraId="7306D668" w14:textId="77777777" w:rsidR="006E1BB3" w:rsidRDefault="006E1BB3">
      <w:bookmarkStart w:id="36" w:name="_Toc488313452"/>
      <w:r>
        <w:rPr>
          <w:b/>
        </w:rPr>
        <w:br w:type="page"/>
      </w:r>
    </w:p>
    <w:tbl>
      <w:tblPr>
        <w:tblStyle w:val="TableGrid"/>
        <w:tblW w:w="10476" w:type="dxa"/>
        <w:jc w:val="center"/>
        <w:tblBorders>
          <w:insideV w:val="none" w:sz="0" w:space="0" w:color="auto"/>
        </w:tblBorders>
        <w:shd w:val="clear" w:color="auto" w:fill="E2EFD9" w:themeFill="accent6" w:themeFillTint="33"/>
        <w:tblLook w:val="04A0" w:firstRow="1" w:lastRow="0" w:firstColumn="1" w:lastColumn="0" w:noHBand="0" w:noVBand="1"/>
      </w:tblPr>
      <w:tblGrid>
        <w:gridCol w:w="10446"/>
        <w:gridCol w:w="30"/>
      </w:tblGrid>
      <w:tr w:rsidR="000F4E1D" w14:paraId="430BB003" w14:textId="77777777" w:rsidTr="006B3F66">
        <w:trPr>
          <w:gridAfter w:val="1"/>
          <w:wAfter w:w="30" w:type="dxa"/>
          <w:trHeight w:val="340"/>
          <w:jc w:val="center"/>
        </w:trPr>
        <w:tc>
          <w:tcPr>
            <w:tcW w:w="10446" w:type="dxa"/>
            <w:shd w:val="clear" w:color="auto" w:fill="E5DFEC"/>
            <w:vAlign w:val="center"/>
          </w:tcPr>
          <w:p w14:paraId="70C14F4A" w14:textId="550D1C63" w:rsidR="000F4E1D" w:rsidRDefault="000F4E1D" w:rsidP="009D05D9">
            <w:pPr>
              <w:pStyle w:val="CourseCategory"/>
            </w:pPr>
            <w:bookmarkStart w:id="37" w:name="_Toc29805626"/>
            <w:r>
              <w:lastRenderedPageBreak/>
              <w:t>Volunteering</w:t>
            </w:r>
            <w:bookmarkEnd w:id="36"/>
            <w:bookmarkEnd w:id="37"/>
          </w:p>
        </w:tc>
      </w:tr>
      <w:tr w:rsidR="000F4E1D" w:rsidRPr="00A10E49" w14:paraId="7AFD6410" w14:textId="77777777" w:rsidTr="006B3F66">
        <w:trPr>
          <w:gridAfter w:val="1"/>
          <w:wAfter w:w="30" w:type="dxa"/>
          <w:trHeight w:val="340"/>
          <w:jc w:val="center"/>
        </w:trPr>
        <w:tc>
          <w:tcPr>
            <w:tcW w:w="10446" w:type="dxa"/>
            <w:tcBorders>
              <w:bottom w:val="single" w:sz="4" w:space="0" w:color="auto"/>
            </w:tcBorders>
            <w:shd w:val="clear" w:color="auto" w:fill="FFFFFF" w:themeFill="background1"/>
            <w:vAlign w:val="center"/>
          </w:tcPr>
          <w:p w14:paraId="773CBD78" w14:textId="4B6D3E33" w:rsidR="00D82B29" w:rsidRDefault="00230089" w:rsidP="00807454">
            <w:pPr>
              <w:pStyle w:val="CourseInfo"/>
            </w:pPr>
            <w:r>
              <w:rPr>
                <w:noProof/>
                <w:lang w:eastAsia="en-GB"/>
              </w:rPr>
              <w:drawing>
                <wp:anchor distT="0" distB="0" distL="114300" distR="114300" simplePos="0" relativeHeight="251685888" behindDoc="1" locked="0" layoutInCell="1" allowOverlap="1" wp14:anchorId="1FBC8616" wp14:editId="1AC32A75">
                  <wp:simplePos x="0" y="0"/>
                  <wp:positionH relativeFrom="column">
                    <wp:posOffset>-46355</wp:posOffset>
                  </wp:positionH>
                  <wp:positionV relativeFrom="paragraph">
                    <wp:posOffset>1224280</wp:posOffset>
                  </wp:positionV>
                  <wp:extent cx="2405380" cy="2564765"/>
                  <wp:effectExtent l="0" t="0" r="0" b="6985"/>
                  <wp:wrapTight wrapText="bothSides">
                    <wp:wrapPolygon edited="0">
                      <wp:start x="0" y="0"/>
                      <wp:lineTo x="0" y="21498"/>
                      <wp:lineTo x="21383" y="21498"/>
                      <wp:lineTo x="213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AVS.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5380" cy="2564765"/>
                          </a:xfrm>
                          <a:prstGeom prst="rect">
                            <a:avLst/>
                          </a:prstGeom>
                        </pic:spPr>
                      </pic:pic>
                    </a:graphicData>
                  </a:graphic>
                  <wp14:sizeRelH relativeFrom="page">
                    <wp14:pctWidth>0</wp14:pctWidth>
                  </wp14:sizeRelH>
                  <wp14:sizeRelV relativeFrom="page">
                    <wp14:pctHeight>0</wp14:pctHeight>
                  </wp14:sizeRelV>
                </wp:anchor>
              </w:drawing>
            </w:r>
            <w:r w:rsidR="00D82B29" w:rsidRPr="00CA6959">
              <w:t xml:space="preserve">We have a range of long and short term volunteering roles and opportunities across all aspects of the Centre’s work, from internships and counselling placements to peer support </w:t>
            </w:r>
            <w:r w:rsidR="00D82B29" w:rsidRPr="0051083F">
              <w:t>volunteers</w:t>
            </w:r>
            <w:r w:rsidR="00D82B29" w:rsidRPr="00CA6959">
              <w:t xml:space="preserve"> on courses. We also occasionally have opportunities for volunteering remotely and at events. Volunteers are an integral part of the work of the Centre and without their generosity, time and broad range of skills we would not be the organisation we are today. </w:t>
            </w:r>
          </w:p>
          <w:p w14:paraId="65F99D55" w14:textId="238549CF" w:rsidR="006E1BB3" w:rsidRPr="00807454" w:rsidRDefault="00230089" w:rsidP="00807454">
            <w:pPr>
              <w:pStyle w:val="CourseInfo"/>
            </w:pPr>
            <w:r>
              <w:rPr>
                <w:noProof/>
                <w:lang w:eastAsia="en-GB"/>
              </w:rPr>
              <w:t>In 2018</w:t>
            </w:r>
            <w:r w:rsidR="006E1BB3" w:rsidRPr="00807454">
              <w:t xml:space="preserve"> the Nottingham Women’s Centre Volunteers received the Queen’s Award for Voluntary Service. </w:t>
            </w:r>
          </w:p>
          <w:p w14:paraId="3415A4D0" w14:textId="61511F7A" w:rsidR="006E1BB3" w:rsidRPr="00807454" w:rsidRDefault="006E1BB3" w:rsidP="00807454">
            <w:pPr>
              <w:pStyle w:val="CourseInfo"/>
            </w:pPr>
            <w:r w:rsidRPr="00807454">
              <w:t>The Award represents a tremendous achievement for our organisation. Classed as the MBE for volunteer groups, it is the highest award given to volunteer groups across the UK.</w:t>
            </w:r>
          </w:p>
          <w:p w14:paraId="3EB5ECE8" w14:textId="18AA039D" w:rsidR="006E1BB3" w:rsidRDefault="006E1BB3" w:rsidP="00807454">
            <w:pPr>
              <w:pStyle w:val="CourseInfo"/>
            </w:pPr>
            <w:r w:rsidRPr="00807454">
              <w:t>In order to receive the Award, a group must provide a service and meet a need for people living in the local community. The service needs to be supported, recognised and respected by the local community and the people who benefit from it.</w:t>
            </w:r>
          </w:p>
          <w:p w14:paraId="360F6144" w14:textId="0043984D" w:rsidR="006E1BB3" w:rsidRPr="00807454" w:rsidRDefault="00FC13D0" w:rsidP="00807454">
            <w:pPr>
              <w:pStyle w:val="CourseInfo"/>
            </w:pPr>
            <w:r>
              <w:rPr>
                <w:rFonts w:ascii="Helvetica" w:hAnsi="Helvetica"/>
                <w:color w:val="1D2129"/>
                <w:sz w:val="21"/>
                <w:szCs w:val="21"/>
                <w:shd w:val="clear" w:color="auto" w:fill="FFFFFF"/>
              </w:rPr>
              <w:t> </w:t>
            </w:r>
            <w:r w:rsidR="006E1BB3" w:rsidRPr="00807454">
              <w:t xml:space="preserve">From </w:t>
            </w:r>
            <w:r>
              <w:t xml:space="preserve">January </w:t>
            </w:r>
            <w:r w:rsidR="00230089">
              <w:t xml:space="preserve">- </w:t>
            </w:r>
            <w:r>
              <w:t>December</w:t>
            </w:r>
            <w:r w:rsidR="00230089">
              <w:t xml:space="preserve"> 2019</w:t>
            </w:r>
            <w:r w:rsidR="008B49EB">
              <w:t xml:space="preserve"> our marvellous</w:t>
            </w:r>
            <w:r w:rsidR="006E1BB3" w:rsidRPr="00807454">
              <w:t xml:space="preserve"> volunteers donated </w:t>
            </w:r>
            <w:r>
              <w:rPr>
                <w:b/>
              </w:rPr>
              <w:t>5,797</w:t>
            </w:r>
            <w:r w:rsidR="006E1BB3" w:rsidRPr="00EE4C44">
              <w:rPr>
                <w:b/>
              </w:rPr>
              <w:t xml:space="preserve"> hours</w:t>
            </w:r>
            <w:r w:rsidR="006E1BB3" w:rsidRPr="00807454">
              <w:t xml:space="preserve"> to the </w:t>
            </w:r>
            <w:r w:rsidR="007F5ACA">
              <w:t>C</w:t>
            </w:r>
            <w:r w:rsidR="006E1BB3" w:rsidRPr="00807454">
              <w:t xml:space="preserve">entre with an economic value of </w:t>
            </w:r>
            <w:r w:rsidR="00230089">
              <w:rPr>
                <w:b/>
              </w:rPr>
              <w:t>£</w:t>
            </w:r>
            <w:r>
              <w:rPr>
                <w:b/>
              </w:rPr>
              <w:t>104,850</w:t>
            </w:r>
            <w:r w:rsidR="006E1BB3" w:rsidRPr="00807454">
              <w:t>.</w:t>
            </w:r>
          </w:p>
          <w:p w14:paraId="0A4D69EE" w14:textId="174CE28B" w:rsidR="006E1BB3" w:rsidRPr="00807454" w:rsidRDefault="006E1BB3" w:rsidP="00807454">
            <w:pPr>
              <w:pStyle w:val="CourseInfo"/>
            </w:pPr>
            <w:r w:rsidRPr="00075D2C">
              <w:rPr>
                <w:b/>
              </w:rPr>
              <w:t>Helen Voce, CEO</w:t>
            </w:r>
            <w:r w:rsidRPr="00807454">
              <w:t xml:space="preserve"> of Nottingham Women’s Centre says: We have three times as many volunteers as paid staff and we simply couldn’t manage without them. They bring a wide range of skills and experience to enhance our offer to the women of Nottingham. I’d like to thank them all for their help and support.</w:t>
            </w:r>
          </w:p>
          <w:p w14:paraId="3DB4C4AC" w14:textId="1AC8CD6E" w:rsidR="006E1BB3" w:rsidRPr="00807454" w:rsidRDefault="006E1BB3" w:rsidP="00807454">
            <w:pPr>
              <w:pStyle w:val="CourseInfo"/>
            </w:pPr>
            <w:r w:rsidRPr="00075D2C">
              <w:rPr>
                <w:b/>
              </w:rPr>
              <w:t>Julia Carter, Volunteer Coordinator</w:t>
            </w:r>
            <w:r w:rsidRPr="00807454">
              <w:t xml:space="preserve"> at Nottingham Women’s Centre says: Being nominated for this award made us all proud. To actually receive it, is amazing but it’s no surprise that the work our volunteers do has been recognised in this way. They are so passionate about our work and the </w:t>
            </w:r>
            <w:r w:rsidR="007F5ACA">
              <w:t>C</w:t>
            </w:r>
            <w:r w:rsidRPr="00807454">
              <w:t>entre and are always looking for ways they can help and improve on the service we provide. I am often humbled by their dedication and devotion. They truly deserve this recognition and I am proud to be working with them.</w:t>
            </w:r>
          </w:p>
          <w:p w14:paraId="326C2CBF" w14:textId="16F94839" w:rsidR="00807454" w:rsidRPr="00A10E49" w:rsidRDefault="006E1BB3" w:rsidP="00230089">
            <w:pPr>
              <w:pStyle w:val="CourseInfo"/>
            </w:pPr>
            <w:r w:rsidRPr="00075D2C">
              <w:rPr>
                <w:b/>
              </w:rPr>
              <w:t>Victoria, Volunteer</w:t>
            </w:r>
            <w:r w:rsidRPr="00807454">
              <w:t xml:space="preserve"> with Nottingham Women’s Centre talks about the impact volunteering has had on her life: </w:t>
            </w:r>
            <w:r w:rsidR="007F5ACA">
              <w:t>“</w:t>
            </w:r>
            <w:r w:rsidRPr="00807454">
              <w:t xml:space="preserve">It’s been an amazing experience. I came to the </w:t>
            </w:r>
            <w:r w:rsidR="007F5ACA">
              <w:t>C</w:t>
            </w:r>
            <w:r w:rsidRPr="00807454">
              <w:t>entre as a last c</w:t>
            </w:r>
            <w:r w:rsidR="00075D2C">
              <w:t>hance before going to jail and t</w:t>
            </w:r>
            <w:r w:rsidRPr="00807454">
              <w:t>hank God it worked for me. I didn’t want to let Karen, who</w:t>
            </w:r>
            <w:r w:rsidR="00EF5F4E">
              <w:t xml:space="preserve"> was my worker, down</w:t>
            </w:r>
            <w:r w:rsidRPr="00807454">
              <w:t>. She was amazing</w:t>
            </w:r>
            <w:r w:rsidR="007F5ACA">
              <w:t>,</w:t>
            </w:r>
            <w:r w:rsidRPr="00807454">
              <w:t xml:space="preserve"> and even after I had finished my time there, she was always at the end of the phone. I had counselling there and learned who I was. I did lots of courses and decided to give something back so after 5 years of keeping out of trouble I could volunteer on the Changes programme. That was my starting point to prove I could and will do this! From there my life has changed. </w:t>
            </w:r>
            <w:r w:rsidR="00230089">
              <w:t>I am a better and calmer person now.</w:t>
            </w:r>
            <w:r w:rsidR="00EF5F4E">
              <w:t>”</w:t>
            </w:r>
          </w:p>
        </w:tc>
      </w:tr>
      <w:tr w:rsidR="00BE24DF" w14:paraId="48D1B5A8" w14:textId="77777777" w:rsidTr="006B3F66">
        <w:tblPrEx>
          <w:tblBorders>
            <w:insideV w:val="single" w:sz="12" w:space="0" w:color="7030A0"/>
          </w:tblBorders>
        </w:tblPrEx>
        <w:trPr>
          <w:trHeight w:val="340"/>
          <w:jc w:val="center"/>
        </w:trPr>
        <w:tc>
          <w:tcPr>
            <w:tcW w:w="10476" w:type="dxa"/>
            <w:gridSpan w:val="2"/>
            <w:tcBorders>
              <w:bottom w:val="single" w:sz="4" w:space="0" w:color="auto"/>
            </w:tcBorders>
            <w:shd w:val="clear" w:color="auto" w:fill="E5DFEC"/>
            <w:vAlign w:val="center"/>
          </w:tcPr>
          <w:p w14:paraId="210E9E0A" w14:textId="77777777" w:rsidR="00BE24DF" w:rsidRDefault="00BE24DF" w:rsidP="00BE24DF">
            <w:pPr>
              <w:pStyle w:val="CourseCategory"/>
            </w:pPr>
            <w:bookmarkStart w:id="38" w:name="_Toc488313451"/>
            <w:bookmarkStart w:id="39" w:name="_Toc29805627"/>
            <w:r>
              <w:lastRenderedPageBreak/>
              <w:t>Library</w:t>
            </w:r>
            <w:bookmarkEnd w:id="38"/>
            <w:bookmarkEnd w:id="39"/>
          </w:p>
        </w:tc>
      </w:tr>
      <w:tr w:rsidR="00BE24DF" w:rsidRPr="00A10E49" w14:paraId="41B5BC68" w14:textId="77777777" w:rsidTr="006B3F66">
        <w:tblPrEx>
          <w:tblBorders>
            <w:insideV w:val="single" w:sz="12" w:space="0" w:color="7030A0"/>
          </w:tblBorders>
        </w:tblPrEx>
        <w:trPr>
          <w:trHeight w:val="340"/>
          <w:jc w:val="center"/>
        </w:trPr>
        <w:tc>
          <w:tcPr>
            <w:tcW w:w="10476" w:type="dxa"/>
            <w:gridSpan w:val="2"/>
            <w:tcBorders>
              <w:bottom w:val="single" w:sz="4" w:space="0" w:color="auto"/>
            </w:tcBorders>
            <w:shd w:val="clear" w:color="auto" w:fill="FFFFFF" w:themeFill="background1"/>
            <w:vAlign w:val="center"/>
          </w:tcPr>
          <w:p w14:paraId="3032C792" w14:textId="072C9AFF" w:rsidR="002E2A7A" w:rsidRPr="00F5629F" w:rsidRDefault="002E2A7A" w:rsidP="002E2A7A">
            <w:pPr>
              <w:spacing w:before="120" w:after="120" w:line="23" w:lineRule="atLeast"/>
              <w:jc w:val="both"/>
              <w:rPr>
                <w:rFonts w:cs="Calibri"/>
                <w:sz w:val="28"/>
                <w:szCs w:val="28"/>
              </w:rPr>
            </w:pPr>
            <w:r w:rsidRPr="00F5629F">
              <w:rPr>
                <w:rFonts w:cs="Calibri"/>
                <w:sz w:val="28"/>
                <w:szCs w:val="28"/>
              </w:rPr>
              <w:t>Women’s libraries are now in scarce supply across the country and the Nottingham Women’s Centre library is the only one of its kind in the East Midlands. The library still holds most of the original – and often ra</w:t>
            </w:r>
            <w:r w:rsidR="006B3F66">
              <w:rPr>
                <w:rFonts w:cs="Calibri"/>
                <w:sz w:val="28"/>
                <w:szCs w:val="28"/>
              </w:rPr>
              <w:t xml:space="preserve">re – books donated in the 1970’s and </w:t>
            </w:r>
            <w:r w:rsidRPr="00F5629F">
              <w:rPr>
                <w:rFonts w:cs="Calibri"/>
                <w:sz w:val="28"/>
                <w:szCs w:val="28"/>
              </w:rPr>
              <w:t>80</w:t>
            </w:r>
            <w:r w:rsidR="006B3F66">
              <w:rPr>
                <w:rFonts w:cs="Calibri"/>
                <w:sz w:val="28"/>
                <w:szCs w:val="28"/>
              </w:rPr>
              <w:t>’</w:t>
            </w:r>
            <w:r w:rsidRPr="00F5629F">
              <w:rPr>
                <w:rFonts w:cs="Calibri"/>
                <w:sz w:val="28"/>
                <w:szCs w:val="28"/>
              </w:rPr>
              <w:t xml:space="preserve">s when the library was first set up, </w:t>
            </w:r>
            <w:r w:rsidR="006B3F66">
              <w:rPr>
                <w:rFonts w:cs="Calibri"/>
                <w:sz w:val="28"/>
                <w:szCs w:val="28"/>
              </w:rPr>
              <w:t>alongside</w:t>
            </w:r>
            <w:r w:rsidRPr="00F5629F">
              <w:rPr>
                <w:rFonts w:cs="Calibri"/>
                <w:sz w:val="28"/>
                <w:szCs w:val="28"/>
              </w:rPr>
              <w:t xml:space="preserve"> more contemporary works. </w:t>
            </w:r>
          </w:p>
          <w:p w14:paraId="271F0834" w14:textId="77777777" w:rsidR="002E2A7A" w:rsidRPr="00F5629F" w:rsidRDefault="002E2A7A" w:rsidP="002E2A7A">
            <w:pPr>
              <w:spacing w:before="120" w:after="120" w:line="23" w:lineRule="atLeast"/>
              <w:jc w:val="both"/>
              <w:rPr>
                <w:rFonts w:cs="Calibri"/>
                <w:sz w:val="28"/>
                <w:szCs w:val="28"/>
              </w:rPr>
            </w:pPr>
            <w:r w:rsidRPr="00F5629F">
              <w:rPr>
                <w:rFonts w:cs="Calibri"/>
                <w:sz w:val="28"/>
                <w:szCs w:val="28"/>
              </w:rPr>
              <w:t>The space has been refurbished with support from Awards for All, the Co-operative Membership (Central and Eastern Region), the East Midlands Airport Development Fund, Nottingham Girls High School, Experian and the time and hard work of many committed women.</w:t>
            </w:r>
          </w:p>
          <w:p w14:paraId="6C8A7666" w14:textId="47B4032F" w:rsidR="002E2A7A" w:rsidRPr="00F5629F" w:rsidRDefault="002E2A7A" w:rsidP="002E2A7A">
            <w:pPr>
              <w:spacing w:before="120" w:after="120" w:line="23" w:lineRule="atLeast"/>
              <w:jc w:val="both"/>
              <w:rPr>
                <w:rFonts w:cs="Calibri"/>
                <w:sz w:val="28"/>
                <w:szCs w:val="28"/>
              </w:rPr>
            </w:pPr>
            <w:r w:rsidRPr="00F5629F">
              <w:rPr>
                <w:rFonts w:cs="Calibri"/>
                <w:sz w:val="28"/>
                <w:szCs w:val="28"/>
              </w:rPr>
              <w:t xml:space="preserve">The library was relaunched in 2014 by special guest Kat </w:t>
            </w:r>
            <w:proofErr w:type="spellStart"/>
            <w:r w:rsidRPr="00F5629F">
              <w:rPr>
                <w:rFonts w:cs="Calibri"/>
                <w:sz w:val="28"/>
                <w:szCs w:val="28"/>
              </w:rPr>
              <w:t>Banyard</w:t>
            </w:r>
            <w:proofErr w:type="spellEnd"/>
            <w:r w:rsidRPr="00F5629F">
              <w:rPr>
                <w:rFonts w:cs="Calibri"/>
                <w:sz w:val="28"/>
                <w:szCs w:val="28"/>
              </w:rPr>
              <w:t>, feminist author and foun</w:t>
            </w:r>
            <w:r w:rsidR="006B3F66">
              <w:rPr>
                <w:rFonts w:cs="Calibri"/>
                <w:sz w:val="28"/>
                <w:szCs w:val="28"/>
              </w:rPr>
              <w:t xml:space="preserve">der of UK </w:t>
            </w:r>
            <w:proofErr w:type="spellStart"/>
            <w:r w:rsidR="006B3F66">
              <w:rPr>
                <w:rFonts w:cs="Calibri"/>
                <w:sz w:val="28"/>
                <w:szCs w:val="28"/>
              </w:rPr>
              <w:t>Feminista</w:t>
            </w:r>
            <w:proofErr w:type="spellEnd"/>
            <w:r w:rsidR="006B3F66">
              <w:rPr>
                <w:rFonts w:cs="Calibri"/>
                <w:sz w:val="28"/>
                <w:szCs w:val="28"/>
              </w:rPr>
              <w:t>, and the She</w:t>
            </w:r>
            <w:r w:rsidRPr="00F5629F">
              <w:rPr>
                <w:rFonts w:cs="Calibri"/>
                <w:sz w:val="28"/>
                <w:szCs w:val="28"/>
              </w:rPr>
              <w:t>riff of Nottingham</w:t>
            </w:r>
            <w:r w:rsidR="006B3F66">
              <w:rPr>
                <w:rFonts w:cs="Calibri"/>
                <w:sz w:val="28"/>
                <w:szCs w:val="28"/>
              </w:rPr>
              <w:t>,</w:t>
            </w:r>
            <w:r w:rsidRPr="00F5629F">
              <w:rPr>
                <w:rFonts w:cs="Calibri"/>
                <w:sz w:val="28"/>
                <w:szCs w:val="28"/>
              </w:rPr>
              <w:t xml:space="preserve"> Cllr Jackie Morris. </w:t>
            </w:r>
          </w:p>
          <w:p w14:paraId="16ED1A26" w14:textId="77777777" w:rsidR="002E2A7A" w:rsidRPr="00F5629F" w:rsidRDefault="002E2A7A" w:rsidP="002E2A7A">
            <w:pPr>
              <w:pStyle w:val="CourseInfo"/>
            </w:pPr>
            <w:r w:rsidRPr="00F5629F">
              <w:t xml:space="preserve">Books are available for borrowing to all </w:t>
            </w:r>
            <w:r w:rsidRPr="00F5629F">
              <w:rPr>
                <w:b/>
              </w:rPr>
              <w:t>members</w:t>
            </w:r>
            <w:r w:rsidRPr="00F5629F">
              <w:t xml:space="preserve"> and you can browse our online catalogue by clicking the Library link on our website; see the page in this brochure for benefits of Nottingham Women’s Centre membership and how to apply.</w:t>
            </w:r>
          </w:p>
          <w:p w14:paraId="2110D748" w14:textId="77777777" w:rsidR="002E2A7A" w:rsidRDefault="002E2A7A" w:rsidP="002E2A7A">
            <w:pPr>
              <w:pStyle w:val="CourseInfo"/>
            </w:pPr>
            <w:r w:rsidRPr="00F5629F">
              <w:t>The library is open from 9.30am to 4.30pm, Monday to Friday.</w:t>
            </w:r>
          </w:p>
          <w:p w14:paraId="1E1FB6D5" w14:textId="77777777" w:rsidR="00BE24DF" w:rsidRPr="00A10E49" w:rsidRDefault="002E2A7A" w:rsidP="002E2A7A">
            <w:pPr>
              <w:pStyle w:val="CourseInfo"/>
            </w:pPr>
            <w:r w:rsidRPr="00D91913">
              <w:rPr>
                <w:i/>
              </w:rPr>
              <w:t>The library is located o</w:t>
            </w:r>
            <w:r>
              <w:rPr>
                <w:i/>
              </w:rPr>
              <w:t xml:space="preserve">n the second floor, there is a selection of </w:t>
            </w:r>
            <w:r w:rsidRPr="00D91913">
              <w:rPr>
                <w:i/>
              </w:rPr>
              <w:t>books available to browse in the welcome space on the ground floor.</w:t>
            </w:r>
          </w:p>
        </w:tc>
      </w:tr>
      <w:tr w:rsidR="00BE24DF" w14:paraId="32B2087B" w14:textId="77777777" w:rsidTr="006B3F66">
        <w:tblPrEx>
          <w:tblBorders>
            <w:insideV w:val="single" w:sz="12" w:space="0" w:color="7030A0"/>
          </w:tblBorders>
        </w:tblPrEx>
        <w:trPr>
          <w:trHeight w:val="340"/>
          <w:jc w:val="center"/>
        </w:trPr>
        <w:tc>
          <w:tcPr>
            <w:tcW w:w="10476" w:type="dxa"/>
            <w:gridSpan w:val="2"/>
            <w:tcBorders>
              <w:top w:val="single" w:sz="4" w:space="0" w:color="auto"/>
              <w:left w:val="nil"/>
              <w:bottom w:val="nil"/>
              <w:right w:val="nil"/>
            </w:tcBorders>
            <w:shd w:val="clear" w:color="auto" w:fill="FFFFFF" w:themeFill="background1"/>
            <w:vAlign w:val="center"/>
          </w:tcPr>
          <w:p w14:paraId="7409B001" w14:textId="77777777" w:rsidR="00BE24DF" w:rsidRDefault="002E2A7A" w:rsidP="003B5074">
            <w:pPr>
              <w:pStyle w:val="CourseInfo"/>
              <w:jc w:val="left"/>
            </w:pPr>
            <w:r w:rsidRPr="00803136">
              <w:rPr>
                <w:noProof/>
                <w:lang w:eastAsia="en-GB"/>
              </w:rPr>
              <w:drawing>
                <wp:inline distT="0" distB="0" distL="0" distR="0" wp14:anchorId="267EEC76" wp14:editId="6E423B1D">
                  <wp:extent cx="6472800" cy="3691422"/>
                  <wp:effectExtent l="19050" t="19050" r="23250" b="23328"/>
                  <wp:docPr id="3" name="Picture 3" descr="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jpg"/>
                          <pic:cNvPicPr>
                            <a:picLocks noChangeAspect="1" noChangeArrowheads="1"/>
                          </pic:cNvPicPr>
                        </pic:nvPicPr>
                        <pic:blipFill>
                          <a:blip r:embed="rId12" cstate="print"/>
                          <a:srcRect r="1519"/>
                          <a:stretch>
                            <a:fillRect/>
                          </a:stretch>
                        </pic:blipFill>
                        <pic:spPr bwMode="auto">
                          <a:xfrm>
                            <a:off x="0" y="0"/>
                            <a:ext cx="6472800" cy="3691422"/>
                          </a:xfrm>
                          <a:prstGeom prst="rect">
                            <a:avLst/>
                          </a:prstGeom>
                          <a:noFill/>
                          <a:ln w="12700" cmpd="sng">
                            <a:solidFill>
                              <a:srgbClr val="000000"/>
                            </a:solidFill>
                            <a:miter lim="800000"/>
                            <a:headEnd/>
                            <a:tailEnd/>
                          </a:ln>
                          <a:effectLst/>
                        </pic:spPr>
                      </pic:pic>
                    </a:graphicData>
                  </a:graphic>
                </wp:inline>
              </w:drawing>
            </w:r>
          </w:p>
        </w:tc>
      </w:tr>
    </w:tbl>
    <w:p w14:paraId="72FC22BC" w14:textId="77777777" w:rsidR="00BE24DF" w:rsidRDefault="00BE24DF"/>
    <w:p w14:paraId="4DCD6E26" w14:textId="77777777" w:rsidR="00BE24DF" w:rsidRDefault="00BE24DF">
      <w:r>
        <w:br w:type="page"/>
      </w:r>
    </w:p>
    <w:tbl>
      <w:tblPr>
        <w:tblStyle w:val="TableGrid"/>
        <w:tblW w:w="10963" w:type="dxa"/>
        <w:jc w:val="center"/>
        <w:tblBorders>
          <w:insideV w:val="none" w:sz="0" w:space="0" w:color="auto"/>
        </w:tblBorders>
        <w:shd w:val="clear" w:color="auto" w:fill="E2EFD9" w:themeFill="accent6" w:themeFillTint="33"/>
        <w:tblLook w:val="04A0" w:firstRow="1" w:lastRow="0" w:firstColumn="1" w:lastColumn="0" w:noHBand="0" w:noVBand="1"/>
      </w:tblPr>
      <w:tblGrid>
        <w:gridCol w:w="2547"/>
        <w:gridCol w:w="2753"/>
        <w:gridCol w:w="5663"/>
      </w:tblGrid>
      <w:tr w:rsidR="000F4E1D" w14:paraId="39B75CFF" w14:textId="77777777" w:rsidTr="00DF5576">
        <w:trPr>
          <w:trHeight w:val="340"/>
          <w:jc w:val="center"/>
        </w:trPr>
        <w:tc>
          <w:tcPr>
            <w:tcW w:w="10963" w:type="dxa"/>
            <w:gridSpan w:val="3"/>
            <w:shd w:val="clear" w:color="auto" w:fill="E5DFEC"/>
            <w:vAlign w:val="center"/>
          </w:tcPr>
          <w:p w14:paraId="08AB9673" w14:textId="77777777" w:rsidR="000F4E1D" w:rsidRDefault="000F4E1D" w:rsidP="009D05D9">
            <w:pPr>
              <w:pStyle w:val="CourseCategory"/>
            </w:pPr>
            <w:bookmarkStart w:id="40" w:name="_Toc495925527"/>
            <w:bookmarkStart w:id="41" w:name="_Toc29805628"/>
            <w:r>
              <w:lastRenderedPageBreak/>
              <w:t>Opportunity and Change</w:t>
            </w:r>
            <w:bookmarkEnd w:id="40"/>
            <w:bookmarkEnd w:id="41"/>
            <w:r w:rsidRPr="00573390">
              <w:t xml:space="preserve"> </w:t>
            </w:r>
          </w:p>
        </w:tc>
      </w:tr>
      <w:tr w:rsidR="000F4E1D" w:rsidRPr="00A10E49" w14:paraId="110029DF" w14:textId="77777777" w:rsidTr="00DF5576">
        <w:trPr>
          <w:trHeight w:val="340"/>
          <w:jc w:val="center"/>
        </w:trPr>
        <w:tc>
          <w:tcPr>
            <w:tcW w:w="10963" w:type="dxa"/>
            <w:gridSpan w:val="3"/>
            <w:tcBorders>
              <w:bottom w:val="nil"/>
            </w:tcBorders>
            <w:shd w:val="clear" w:color="auto" w:fill="FFFFFF" w:themeFill="background1"/>
            <w:vAlign w:val="center"/>
          </w:tcPr>
          <w:p w14:paraId="4A776459" w14:textId="11E236BF" w:rsidR="000F4E1D" w:rsidRDefault="000F4E1D" w:rsidP="009D05D9">
            <w:pPr>
              <w:pStyle w:val="CourseInfo"/>
            </w:pPr>
            <w:r w:rsidRPr="00833F5E">
              <w:t>Opportunity and Change is part of Building Better Opportunities, a national programme which is funded by the Big Lottery Fund and European Social Fund. We are one of the organisations delivering this project, by offering a person-</w:t>
            </w:r>
            <w:r w:rsidR="007F5ACA" w:rsidRPr="00833F5E">
              <w:t>centred</w:t>
            </w:r>
            <w:r w:rsidRPr="00833F5E">
              <w:t xml:space="preserve"> employment service which delivers a holistic package of support to help women who have multiple and complex needs.</w:t>
            </w:r>
            <w:r>
              <w:br/>
            </w:r>
            <w:r w:rsidRPr="00833F5E">
              <w:t>Women who meet the criteria for the project are allocated a Personal Navigator to work with them to help address and resolve their complex issues. The support is tailored to their needs</w:t>
            </w:r>
            <w:r>
              <w:t xml:space="preserve"> </w:t>
            </w:r>
            <w:r w:rsidRPr="00833F5E">
              <w:t>and can be provided over a long period.</w:t>
            </w:r>
          </w:p>
          <w:p w14:paraId="61518FA2" w14:textId="46B08CB1" w:rsidR="000F4E1D" w:rsidRDefault="000F4E1D" w:rsidP="009D05D9">
            <w:pPr>
              <w:pStyle w:val="CourseInfo"/>
            </w:pPr>
            <w:r>
              <w:t>For more information contact Kiran</w:t>
            </w:r>
            <w:r w:rsidR="007F5ACA">
              <w:t>.</w:t>
            </w:r>
          </w:p>
        </w:tc>
      </w:tr>
      <w:tr w:rsidR="000F4E1D" w:rsidRPr="00A10E49" w14:paraId="11AFA214" w14:textId="77777777" w:rsidTr="00DF5576">
        <w:trPr>
          <w:trHeight w:val="340"/>
          <w:jc w:val="center"/>
        </w:trPr>
        <w:tc>
          <w:tcPr>
            <w:tcW w:w="2547" w:type="dxa"/>
            <w:tcBorders>
              <w:top w:val="nil"/>
              <w:bottom w:val="nil"/>
            </w:tcBorders>
            <w:shd w:val="clear" w:color="auto" w:fill="FFFFFF" w:themeFill="background1"/>
            <w:vAlign w:val="center"/>
          </w:tcPr>
          <w:p w14:paraId="4E5318B1" w14:textId="77777777" w:rsidR="000F4E1D" w:rsidRDefault="000F4E1D" w:rsidP="009D05D9">
            <w:pPr>
              <w:pStyle w:val="CourseInfo"/>
              <w:spacing w:before="0" w:after="0"/>
            </w:pPr>
            <w:r>
              <w:t>Tel 07847 239072</w:t>
            </w:r>
          </w:p>
        </w:tc>
        <w:tc>
          <w:tcPr>
            <w:tcW w:w="8416" w:type="dxa"/>
            <w:gridSpan w:val="2"/>
            <w:tcBorders>
              <w:top w:val="nil"/>
              <w:bottom w:val="nil"/>
            </w:tcBorders>
            <w:shd w:val="clear" w:color="auto" w:fill="FFFFFF" w:themeFill="background1"/>
            <w:vAlign w:val="center"/>
          </w:tcPr>
          <w:p w14:paraId="64E71F7B" w14:textId="77777777" w:rsidR="000F4E1D" w:rsidRDefault="000F4E1D" w:rsidP="009D05D9">
            <w:pPr>
              <w:pStyle w:val="CourseInfo"/>
              <w:spacing w:before="0" w:after="0"/>
            </w:pPr>
            <w:r>
              <w:t>Email: kiran@nottinghamwomenscentre.com</w:t>
            </w:r>
          </w:p>
        </w:tc>
      </w:tr>
      <w:tr w:rsidR="000F4E1D" w:rsidRPr="00A10E49" w14:paraId="7BC7F23F" w14:textId="77777777" w:rsidTr="00DF5576">
        <w:trPr>
          <w:trHeight w:hRule="exact" w:val="1701"/>
          <w:jc w:val="center"/>
        </w:trPr>
        <w:tc>
          <w:tcPr>
            <w:tcW w:w="5300" w:type="dxa"/>
            <w:gridSpan w:val="2"/>
            <w:tcBorders>
              <w:top w:val="nil"/>
              <w:bottom w:val="single" w:sz="4" w:space="0" w:color="auto"/>
            </w:tcBorders>
            <w:shd w:val="clear" w:color="auto" w:fill="FFFFFF" w:themeFill="background1"/>
            <w:vAlign w:val="center"/>
          </w:tcPr>
          <w:p w14:paraId="19E99E6D" w14:textId="77777777" w:rsidR="000F4E1D" w:rsidRDefault="000F4E1D" w:rsidP="009D05D9">
            <w:pPr>
              <w:pStyle w:val="CourseInfo"/>
              <w:spacing w:before="0" w:after="0"/>
              <w:jc w:val="left"/>
            </w:pPr>
            <w:r>
              <w:rPr>
                <w:noProof/>
                <w:lang w:eastAsia="en-GB"/>
              </w:rPr>
              <w:drawing>
                <wp:inline distT="0" distB="0" distL="0" distR="0" wp14:anchorId="5F6E4833" wp14:editId="24D4C444">
                  <wp:extent cx="3194685" cy="10121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85" cy="1012190"/>
                          </a:xfrm>
                          <a:prstGeom prst="rect">
                            <a:avLst/>
                          </a:prstGeom>
                          <a:noFill/>
                        </pic:spPr>
                      </pic:pic>
                    </a:graphicData>
                  </a:graphic>
                </wp:inline>
              </w:drawing>
            </w:r>
          </w:p>
        </w:tc>
        <w:tc>
          <w:tcPr>
            <w:tcW w:w="5663" w:type="dxa"/>
            <w:tcBorders>
              <w:top w:val="nil"/>
              <w:bottom w:val="single" w:sz="4" w:space="0" w:color="auto"/>
            </w:tcBorders>
            <w:shd w:val="clear" w:color="auto" w:fill="FFFFFF" w:themeFill="background1"/>
            <w:vAlign w:val="center"/>
          </w:tcPr>
          <w:p w14:paraId="326F882D" w14:textId="68841F20" w:rsidR="000F4E1D" w:rsidRDefault="00FD62CF" w:rsidP="009D05D9">
            <w:pPr>
              <w:pStyle w:val="CourseInfo"/>
              <w:spacing w:before="0" w:after="0"/>
              <w:jc w:val="right"/>
            </w:pPr>
            <w:r>
              <w:rPr>
                <w:noProof/>
                <w:lang w:eastAsia="en-GB"/>
              </w:rPr>
              <w:drawing>
                <wp:inline distT="0" distB="0" distL="0" distR="0" wp14:anchorId="2FAB0217" wp14:editId="62C08228">
                  <wp:extent cx="3459081" cy="889200"/>
                  <wp:effectExtent l="0" t="0" r="0" b="6350"/>
                  <wp:docPr id="11" name="Picture 11" descr="Groundwork Logo up (0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work Logo up (00000003)"/>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29413" r="19983"/>
                          <a:stretch/>
                        </pic:blipFill>
                        <pic:spPr bwMode="auto">
                          <a:xfrm>
                            <a:off x="0" y="0"/>
                            <a:ext cx="3459081" cy="88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54629A" w14:textId="2DE4907F" w:rsidR="00BE24DF" w:rsidRDefault="00BE24DF">
      <w:r>
        <w:br w:type="page"/>
      </w:r>
    </w:p>
    <w:tbl>
      <w:tblPr>
        <w:tblStyle w:val="TableGrid"/>
        <w:tblW w:w="10446" w:type="dxa"/>
        <w:jc w:val="center"/>
        <w:shd w:val="clear" w:color="auto" w:fill="E2EFD9" w:themeFill="accent6" w:themeFillTint="33"/>
        <w:tblLook w:val="04A0" w:firstRow="1" w:lastRow="0" w:firstColumn="1" w:lastColumn="0" w:noHBand="0" w:noVBand="1"/>
      </w:tblPr>
      <w:tblGrid>
        <w:gridCol w:w="10446"/>
      </w:tblGrid>
      <w:tr w:rsidR="00BE24DF" w14:paraId="5C040712" w14:textId="77777777" w:rsidTr="00B114DC">
        <w:trPr>
          <w:trHeight w:val="340"/>
          <w:jc w:val="center"/>
        </w:trPr>
        <w:tc>
          <w:tcPr>
            <w:tcW w:w="10446" w:type="dxa"/>
            <w:tcBorders>
              <w:bottom w:val="single" w:sz="4" w:space="0" w:color="auto"/>
            </w:tcBorders>
            <w:shd w:val="clear" w:color="auto" w:fill="92D050"/>
            <w:vAlign w:val="center"/>
          </w:tcPr>
          <w:p w14:paraId="74578130" w14:textId="77777777" w:rsidR="00BE24DF" w:rsidRDefault="00BE24DF" w:rsidP="00BE24DF">
            <w:pPr>
              <w:pStyle w:val="CourseCategory"/>
            </w:pPr>
            <w:bookmarkStart w:id="42" w:name="_Toc488313456"/>
            <w:bookmarkStart w:id="43" w:name="_Toc29805629"/>
            <w:r w:rsidRPr="00C41935">
              <w:rPr>
                <w:color w:val="FFFFFF" w:themeColor="background1"/>
              </w:rPr>
              <w:lastRenderedPageBreak/>
              <w:t>Other Organisations</w:t>
            </w:r>
            <w:bookmarkEnd w:id="42"/>
            <w:bookmarkEnd w:id="43"/>
          </w:p>
        </w:tc>
      </w:tr>
      <w:tr w:rsidR="002E2A7A" w:rsidRPr="002E2A7A" w14:paraId="326D186D" w14:textId="77777777" w:rsidTr="00DB6C31">
        <w:trPr>
          <w:trHeight w:val="340"/>
          <w:jc w:val="center"/>
        </w:trPr>
        <w:tc>
          <w:tcPr>
            <w:tcW w:w="10446" w:type="dxa"/>
            <w:tcBorders>
              <w:left w:val="nil"/>
              <w:right w:val="nil"/>
            </w:tcBorders>
            <w:shd w:val="clear" w:color="auto" w:fill="FFFFFF" w:themeFill="background1"/>
            <w:vAlign w:val="center"/>
          </w:tcPr>
          <w:p w14:paraId="21902877" w14:textId="77777777" w:rsidR="002E2A7A" w:rsidRPr="00B114DC" w:rsidRDefault="002E2A7A" w:rsidP="002E2A7A">
            <w:pPr>
              <w:pStyle w:val="CourseTitle"/>
              <w:spacing w:before="0" w:after="0"/>
              <w:rPr>
                <w:color w:val="auto"/>
                <w:sz w:val="22"/>
                <w:szCs w:val="22"/>
              </w:rPr>
            </w:pPr>
          </w:p>
        </w:tc>
      </w:tr>
      <w:tr w:rsidR="002E2A7A" w:rsidRPr="00A10E49" w14:paraId="512BE6BA" w14:textId="77777777" w:rsidTr="00B114DC">
        <w:trPr>
          <w:trHeight w:val="340"/>
          <w:jc w:val="center"/>
        </w:trPr>
        <w:tc>
          <w:tcPr>
            <w:tcW w:w="10446" w:type="dxa"/>
            <w:shd w:val="clear" w:color="auto" w:fill="E2EFD9"/>
            <w:vAlign w:val="center"/>
          </w:tcPr>
          <w:p w14:paraId="1E4ED41C" w14:textId="51292427" w:rsidR="002E2A7A" w:rsidRPr="00B114DC" w:rsidRDefault="002E2A7A" w:rsidP="00FC7207">
            <w:pPr>
              <w:pStyle w:val="CourseTitle"/>
              <w:rPr>
                <w:color w:val="auto"/>
              </w:rPr>
            </w:pPr>
            <w:bookmarkStart w:id="44" w:name="_Toc484070689"/>
            <w:bookmarkStart w:id="45" w:name="_Toc488313457"/>
            <w:bookmarkStart w:id="46" w:name="_Toc29805630"/>
            <w:r w:rsidRPr="00B114DC">
              <w:rPr>
                <w:color w:val="auto"/>
              </w:rPr>
              <w:t>Nottingham</w:t>
            </w:r>
            <w:r w:rsidR="00FC7207" w:rsidRPr="00B114DC">
              <w:rPr>
                <w:color w:val="auto"/>
              </w:rPr>
              <w:t>shire Sexual Violence Support</w:t>
            </w:r>
            <w:bookmarkEnd w:id="44"/>
            <w:r w:rsidR="00FC7207" w:rsidRPr="00B114DC">
              <w:rPr>
                <w:color w:val="auto"/>
              </w:rPr>
              <w:t xml:space="preserve"> Services</w:t>
            </w:r>
            <w:bookmarkEnd w:id="45"/>
            <w:bookmarkEnd w:id="46"/>
          </w:p>
        </w:tc>
      </w:tr>
      <w:tr w:rsidR="002E2A7A" w:rsidRPr="00A10E49" w14:paraId="15C443F0" w14:textId="77777777" w:rsidTr="00DB6C31">
        <w:trPr>
          <w:trHeight w:val="340"/>
          <w:jc w:val="center"/>
        </w:trPr>
        <w:tc>
          <w:tcPr>
            <w:tcW w:w="10446" w:type="dxa"/>
            <w:tcBorders>
              <w:bottom w:val="single" w:sz="4" w:space="0" w:color="auto"/>
            </w:tcBorders>
            <w:shd w:val="clear" w:color="auto" w:fill="FFFFFF" w:themeFill="background1"/>
            <w:vAlign w:val="center"/>
          </w:tcPr>
          <w:p w14:paraId="1C3F3C06" w14:textId="77777777" w:rsidR="002E2A7A" w:rsidRPr="00803136" w:rsidRDefault="00FC7207" w:rsidP="002E2A7A">
            <w:pPr>
              <w:pStyle w:val="CourseInfo"/>
            </w:pPr>
            <w:r w:rsidRPr="00803136">
              <w:t>Nottingham</w:t>
            </w:r>
            <w:r>
              <w:t>shire Sexual Violence Support Services</w:t>
            </w:r>
            <w:r w:rsidRPr="00803136">
              <w:t xml:space="preserve"> </w:t>
            </w:r>
            <w:r w:rsidR="008B00E0">
              <w:t xml:space="preserve">(formerly </w:t>
            </w:r>
            <w:r w:rsidR="002E2A7A" w:rsidRPr="00803136">
              <w:t>Nottingham Rape Crisis Centre</w:t>
            </w:r>
            <w:r w:rsidR="008B00E0">
              <w:t>)</w:t>
            </w:r>
            <w:r w:rsidR="002E2A7A" w:rsidRPr="00803136">
              <w:t xml:space="preserve"> supports women over the age of 1</w:t>
            </w:r>
            <w:r w:rsidR="008B00E0">
              <w:t>3</w:t>
            </w:r>
            <w:r w:rsidR="002E2A7A" w:rsidRPr="00803136">
              <w:t xml:space="preserve"> who have suffered any form of sexual violence – recent or historical. They offer </w:t>
            </w:r>
            <w:r w:rsidR="002C476B" w:rsidRPr="00803136">
              <w:t>face-to-face</w:t>
            </w:r>
            <w:r w:rsidR="002E2A7A" w:rsidRPr="00803136">
              <w:t xml:space="preserve"> counselling sessions and a helpline where survivors can speak to trained counsellors.</w:t>
            </w:r>
          </w:p>
          <w:p w14:paraId="40EE6C79" w14:textId="77777777" w:rsidR="002E2A7A" w:rsidRPr="00803136" w:rsidRDefault="002E2A7A" w:rsidP="008B00E0">
            <w:pPr>
              <w:pStyle w:val="CourseInfo"/>
              <w:jc w:val="left"/>
            </w:pPr>
            <w:r w:rsidRPr="00803136">
              <w:t>Tel: 0115 9410440</w:t>
            </w:r>
            <w:r w:rsidRPr="00803136">
              <w:br/>
            </w:r>
            <w:r w:rsidR="008B00E0">
              <w:t>www.</w:t>
            </w:r>
            <w:r w:rsidR="008B00E0" w:rsidRPr="008B00E0">
              <w:t>nottssvss.org.uk</w:t>
            </w:r>
          </w:p>
        </w:tc>
      </w:tr>
      <w:tr w:rsidR="002E2A7A" w:rsidRPr="002E2A7A" w14:paraId="2FD8FA56" w14:textId="77777777" w:rsidTr="00DB6C31">
        <w:trPr>
          <w:trHeight w:val="340"/>
          <w:jc w:val="center"/>
        </w:trPr>
        <w:tc>
          <w:tcPr>
            <w:tcW w:w="10446" w:type="dxa"/>
            <w:tcBorders>
              <w:left w:val="nil"/>
              <w:right w:val="nil"/>
            </w:tcBorders>
            <w:shd w:val="clear" w:color="auto" w:fill="FFFFFF" w:themeFill="background1"/>
            <w:vAlign w:val="center"/>
          </w:tcPr>
          <w:p w14:paraId="256F09D5" w14:textId="77777777" w:rsidR="002E2A7A" w:rsidRPr="002E2A7A" w:rsidRDefault="002E2A7A" w:rsidP="002E2A7A">
            <w:pPr>
              <w:pStyle w:val="CourseInfo"/>
              <w:spacing w:before="0" w:after="0" w:line="240" w:lineRule="auto"/>
              <w:rPr>
                <w:sz w:val="22"/>
                <w:szCs w:val="22"/>
              </w:rPr>
            </w:pPr>
          </w:p>
        </w:tc>
      </w:tr>
      <w:tr w:rsidR="00FC7207" w:rsidRPr="00A10E49" w14:paraId="09413A07" w14:textId="77777777" w:rsidTr="00B114DC">
        <w:trPr>
          <w:trHeight w:val="340"/>
          <w:jc w:val="center"/>
        </w:trPr>
        <w:tc>
          <w:tcPr>
            <w:tcW w:w="10446" w:type="dxa"/>
            <w:shd w:val="clear" w:color="auto" w:fill="E2EFD9"/>
            <w:vAlign w:val="center"/>
          </w:tcPr>
          <w:p w14:paraId="3208736F" w14:textId="0B99F273" w:rsidR="00FC7207" w:rsidRPr="00803136" w:rsidRDefault="00EF5F4E" w:rsidP="00EF5F4E">
            <w:pPr>
              <w:pStyle w:val="CourseTitle"/>
            </w:pPr>
            <w:bookmarkStart w:id="47" w:name="_Toc484070690"/>
            <w:bookmarkStart w:id="48" w:name="_Toc488313458"/>
            <w:bookmarkStart w:id="49" w:name="_Toc29805631"/>
            <w:r>
              <w:rPr>
                <w:color w:val="auto"/>
              </w:rPr>
              <w:t xml:space="preserve">JUNO </w:t>
            </w:r>
            <w:r w:rsidR="00FC7207" w:rsidRPr="00B114DC">
              <w:rPr>
                <w:color w:val="auto"/>
              </w:rPr>
              <w:t>Women’s Aid</w:t>
            </w:r>
            <w:bookmarkEnd w:id="47"/>
            <w:bookmarkEnd w:id="48"/>
            <w:bookmarkEnd w:id="49"/>
          </w:p>
        </w:tc>
      </w:tr>
      <w:tr w:rsidR="00FC7207" w:rsidRPr="00A10E49" w14:paraId="422C22AF" w14:textId="77777777" w:rsidTr="00DB6C31">
        <w:trPr>
          <w:trHeight w:val="340"/>
          <w:jc w:val="center"/>
        </w:trPr>
        <w:tc>
          <w:tcPr>
            <w:tcW w:w="10446" w:type="dxa"/>
            <w:tcBorders>
              <w:bottom w:val="single" w:sz="4" w:space="0" w:color="auto"/>
            </w:tcBorders>
            <w:shd w:val="clear" w:color="auto" w:fill="FFFFFF" w:themeFill="background1"/>
            <w:vAlign w:val="center"/>
          </w:tcPr>
          <w:p w14:paraId="265BC3B6" w14:textId="607A5F0B" w:rsidR="00FC7207" w:rsidRPr="00803136" w:rsidRDefault="00EF5F4E" w:rsidP="00FC7207">
            <w:pPr>
              <w:pStyle w:val="CourseInfo"/>
            </w:pPr>
            <w:r>
              <w:t>JUNO Women’s Aid</w:t>
            </w:r>
            <w:r w:rsidR="00FC7207" w:rsidRPr="00803136">
              <w:t xml:space="preserve"> is run by women, for women and their children experiencing or escaping domestic abuse. They offer a range of services including a 24 hour emergency helpline, drop in service, domestic violence awareness training, floating support and outreach support. </w:t>
            </w:r>
          </w:p>
          <w:p w14:paraId="296FD431" w14:textId="58FD6482" w:rsidR="00FC7207" w:rsidRPr="00803136" w:rsidRDefault="00FC7207" w:rsidP="00FC7207">
            <w:pPr>
              <w:pStyle w:val="CourseInfo"/>
              <w:jc w:val="left"/>
            </w:pPr>
            <w:r w:rsidRPr="00803136">
              <w:t>Tel: 0808 8000340</w:t>
            </w:r>
            <w:r w:rsidRPr="00803136">
              <w:br/>
            </w:r>
            <w:r w:rsidR="00EF5F4E">
              <w:t>https://</w:t>
            </w:r>
            <w:r w:rsidR="00EF5F4E" w:rsidRPr="00EF5F4E">
              <w:t>junowomensaid.org.uk</w:t>
            </w:r>
          </w:p>
        </w:tc>
      </w:tr>
      <w:tr w:rsidR="00FC7207" w:rsidRPr="00A10E49" w14:paraId="2BEA184E" w14:textId="77777777" w:rsidTr="00DB6C31">
        <w:trPr>
          <w:trHeight w:val="340"/>
          <w:jc w:val="center"/>
        </w:trPr>
        <w:tc>
          <w:tcPr>
            <w:tcW w:w="10446" w:type="dxa"/>
            <w:tcBorders>
              <w:left w:val="nil"/>
              <w:right w:val="nil"/>
            </w:tcBorders>
            <w:shd w:val="clear" w:color="auto" w:fill="FFFFFF" w:themeFill="background1"/>
            <w:vAlign w:val="center"/>
          </w:tcPr>
          <w:p w14:paraId="323B66F8" w14:textId="77777777" w:rsidR="00FC7207" w:rsidRPr="002E2A7A" w:rsidRDefault="00FC7207" w:rsidP="00FC7207">
            <w:pPr>
              <w:pStyle w:val="CourseInfo"/>
              <w:spacing w:before="0" w:after="0" w:line="240" w:lineRule="auto"/>
              <w:rPr>
                <w:sz w:val="22"/>
                <w:szCs w:val="22"/>
              </w:rPr>
            </w:pPr>
          </w:p>
        </w:tc>
      </w:tr>
      <w:tr w:rsidR="00FC7207" w:rsidRPr="00A10E49" w14:paraId="498C3D3B" w14:textId="77777777" w:rsidTr="00B114DC">
        <w:trPr>
          <w:trHeight w:val="340"/>
          <w:jc w:val="center"/>
        </w:trPr>
        <w:tc>
          <w:tcPr>
            <w:tcW w:w="10446" w:type="dxa"/>
            <w:shd w:val="clear" w:color="auto" w:fill="E2EFD9"/>
            <w:vAlign w:val="center"/>
          </w:tcPr>
          <w:p w14:paraId="4EB32481" w14:textId="55392693" w:rsidR="00FC7207" w:rsidRPr="00803136" w:rsidRDefault="00CB6D11" w:rsidP="00FC7207">
            <w:pPr>
              <w:pStyle w:val="CourseTitle"/>
            </w:pPr>
            <w:bookmarkStart w:id="50" w:name="_Toc29805632"/>
            <w:r>
              <w:rPr>
                <w:color w:val="auto"/>
              </w:rPr>
              <w:t>Kairos</w:t>
            </w:r>
            <w:bookmarkEnd w:id="50"/>
          </w:p>
        </w:tc>
      </w:tr>
      <w:tr w:rsidR="00FC7207" w:rsidRPr="00A10E49" w14:paraId="3D976A71" w14:textId="77777777" w:rsidTr="00DB6C31">
        <w:trPr>
          <w:trHeight w:val="340"/>
          <w:jc w:val="center"/>
        </w:trPr>
        <w:tc>
          <w:tcPr>
            <w:tcW w:w="10446" w:type="dxa"/>
            <w:shd w:val="clear" w:color="auto" w:fill="FFFFFF" w:themeFill="background1"/>
            <w:vAlign w:val="center"/>
          </w:tcPr>
          <w:p w14:paraId="786B9E2E" w14:textId="29466FA4" w:rsidR="00FC7207" w:rsidRPr="00803136" w:rsidRDefault="00CB6D11" w:rsidP="00FC7207">
            <w:pPr>
              <w:pStyle w:val="CourseInfo"/>
            </w:pPr>
            <w:r>
              <w:t>This group</w:t>
            </w:r>
            <w:r w:rsidR="00FC7207" w:rsidRPr="00803136">
              <w:t xml:space="preserve"> provide</w:t>
            </w:r>
            <w:r>
              <w:t>s</w:t>
            </w:r>
            <w:r w:rsidR="00FC7207" w:rsidRPr="00803136">
              <w:t xml:space="preserve"> a social network offering emotional support to lesbians and bisexual women who are currently applying for asylum and those refugees who have been granted leave to stay in the UK.</w:t>
            </w:r>
          </w:p>
          <w:p w14:paraId="53A04A50" w14:textId="49E9BBB2" w:rsidR="00FC7207" w:rsidRPr="00803136" w:rsidRDefault="00CB6D11" w:rsidP="00FC7207">
            <w:pPr>
              <w:pStyle w:val="CourseInfo"/>
            </w:pPr>
            <w:r>
              <w:t>It</w:t>
            </w:r>
            <w:r w:rsidR="00FC7207" w:rsidRPr="00803136">
              <w:t xml:space="preserve"> offer</w:t>
            </w:r>
            <w:r w:rsidR="006B3F66">
              <w:t>s</w:t>
            </w:r>
            <w:r w:rsidR="00FC7207" w:rsidRPr="00803136">
              <w:t xml:space="preserve"> practical support and assistance to members with current asylum applications based on sexuality to help ensure that our members are treated fairly and with dignity during the often inhuman asylum process.</w:t>
            </w:r>
          </w:p>
          <w:p w14:paraId="474FC5CA" w14:textId="77777777" w:rsidR="00FC7207" w:rsidRPr="00803136" w:rsidRDefault="00FC7207" w:rsidP="00FC7207">
            <w:pPr>
              <w:pStyle w:val="CourseInfo"/>
            </w:pPr>
            <w:r w:rsidRPr="00803136">
              <w:t>All asylum seekers, refugees and immigrant women who identify as lesbian or bisexual are welcome to join!</w:t>
            </w:r>
          </w:p>
          <w:p w14:paraId="5A63B158" w14:textId="77777777" w:rsidR="00FC7207" w:rsidRPr="00803136" w:rsidRDefault="00FC7207" w:rsidP="00FC7207">
            <w:pPr>
              <w:pStyle w:val="CourseInfo"/>
              <w:jc w:val="left"/>
            </w:pPr>
            <w:r w:rsidRPr="00803136">
              <w:rPr>
                <w:b/>
              </w:rPr>
              <w:t>For further information contact:</w:t>
            </w:r>
            <w:r w:rsidRPr="00803136">
              <w:br/>
            </w:r>
            <w:hyperlink r:id="rId16" w:history="1">
              <w:r w:rsidRPr="00803136">
                <w:t>lisg.nottingham@gmail.com</w:t>
              </w:r>
            </w:hyperlink>
            <w:r w:rsidRPr="00803136">
              <w:t xml:space="preserve"> / 07938 556788</w:t>
            </w:r>
          </w:p>
        </w:tc>
      </w:tr>
    </w:tbl>
    <w:p w14:paraId="74DB32FC" w14:textId="77777777" w:rsidR="00BE24DF" w:rsidRDefault="00BE24DF"/>
    <w:tbl>
      <w:tblPr>
        <w:tblStyle w:val="TableGrid"/>
        <w:tblW w:w="10446" w:type="dxa"/>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E2EFD9" w:themeFill="accent6" w:themeFillTint="33"/>
        <w:tblLook w:val="04A0" w:firstRow="1" w:lastRow="0" w:firstColumn="1" w:lastColumn="0" w:noHBand="0" w:noVBand="1"/>
      </w:tblPr>
      <w:tblGrid>
        <w:gridCol w:w="10446"/>
      </w:tblGrid>
      <w:tr w:rsidR="00BE24DF" w14:paraId="66AABAD7" w14:textId="77777777" w:rsidTr="00B114DC">
        <w:trPr>
          <w:trHeight w:val="340"/>
          <w:jc w:val="center"/>
        </w:trPr>
        <w:tc>
          <w:tcPr>
            <w:tcW w:w="10446" w:type="dxa"/>
            <w:tcBorders>
              <w:top w:val="single" w:sz="4" w:space="0" w:color="auto"/>
              <w:left w:val="single" w:sz="4" w:space="0" w:color="auto"/>
              <w:bottom w:val="single" w:sz="4" w:space="0" w:color="auto"/>
              <w:right w:val="single" w:sz="4" w:space="0" w:color="auto"/>
            </w:tcBorders>
            <w:shd w:val="clear" w:color="auto" w:fill="B2A1BF"/>
            <w:vAlign w:val="center"/>
          </w:tcPr>
          <w:p w14:paraId="183FE7C2" w14:textId="77777777" w:rsidR="00BE24DF" w:rsidRDefault="00BE24DF" w:rsidP="00BE24DF">
            <w:pPr>
              <w:pStyle w:val="CourseCategory"/>
            </w:pPr>
            <w:bookmarkStart w:id="51" w:name="_Toc488313460"/>
            <w:bookmarkStart w:id="52" w:name="_Toc29805633"/>
            <w:r w:rsidRPr="00B114DC">
              <w:rPr>
                <w:color w:val="FFFFFF" w:themeColor="background1"/>
              </w:rPr>
              <w:lastRenderedPageBreak/>
              <w:t>Nottingham Women’s Centre Membership</w:t>
            </w:r>
            <w:bookmarkEnd w:id="51"/>
            <w:bookmarkEnd w:id="52"/>
          </w:p>
        </w:tc>
      </w:tr>
      <w:tr w:rsidR="00BE24DF" w:rsidRPr="00A10E49" w14:paraId="2E36AB22" w14:textId="77777777" w:rsidTr="00DB6C31">
        <w:trPr>
          <w:trHeight w:val="340"/>
          <w:jc w:val="center"/>
        </w:trPr>
        <w:tc>
          <w:tcPr>
            <w:tcW w:w="10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EC13E" w14:textId="77777777" w:rsidR="008B00E0" w:rsidRPr="00F5629F" w:rsidRDefault="008B00E0" w:rsidP="008B00E0">
            <w:pPr>
              <w:pStyle w:val="CourseInfo"/>
            </w:pPr>
            <w:r w:rsidRPr="00F5629F">
              <w:t>Membership of Nottingham Women’s Centre entitles you to a vote at our AGM and gives you access to our library for borrowing books. You will also receive regular e-bulletins to keep you up to date with everything happening at the Centre.</w:t>
            </w:r>
          </w:p>
          <w:p w14:paraId="1CD83A06" w14:textId="7C75EB56" w:rsidR="00BE24DF" w:rsidRPr="00A10E49" w:rsidRDefault="008B00E0" w:rsidP="00F122EB">
            <w:pPr>
              <w:pStyle w:val="CourseInfo"/>
              <w:jc w:val="left"/>
            </w:pPr>
            <w:r w:rsidRPr="00F5629F">
              <w:t>For more information or if you have any questions, please email</w:t>
            </w:r>
            <w:r>
              <w:t xml:space="preserve"> </w:t>
            </w:r>
            <w:r w:rsidR="008A3982">
              <w:t>reception</w:t>
            </w:r>
            <w:r w:rsidRPr="00F5629F">
              <w:t>@nottinghamwomenscentre.com or call us on 0115 9411475.</w:t>
            </w:r>
          </w:p>
        </w:tc>
      </w:tr>
      <w:tr w:rsidR="008B00E0" w:rsidRPr="00A10E49" w14:paraId="51E7768B" w14:textId="77777777" w:rsidTr="00DB6C31">
        <w:trPr>
          <w:trHeight w:val="340"/>
          <w:jc w:val="center"/>
        </w:trPr>
        <w:tc>
          <w:tcPr>
            <w:tcW w:w="10446" w:type="dxa"/>
            <w:tcBorders>
              <w:top w:val="single" w:sz="4" w:space="0" w:color="auto"/>
              <w:left w:val="nil"/>
              <w:bottom w:val="single" w:sz="4" w:space="0" w:color="auto"/>
              <w:right w:val="nil"/>
            </w:tcBorders>
            <w:shd w:val="clear" w:color="auto" w:fill="FFFFFF" w:themeFill="background1"/>
            <w:vAlign w:val="center"/>
          </w:tcPr>
          <w:p w14:paraId="024FFE9D" w14:textId="77777777" w:rsidR="008B00E0" w:rsidRPr="008B00E0" w:rsidRDefault="008B00E0" w:rsidP="008B00E0">
            <w:pPr>
              <w:pStyle w:val="CourseInfo"/>
              <w:spacing w:before="0" w:after="0" w:line="240" w:lineRule="auto"/>
              <w:rPr>
                <w:sz w:val="22"/>
                <w:szCs w:val="22"/>
              </w:rPr>
            </w:pPr>
          </w:p>
        </w:tc>
      </w:tr>
      <w:tr w:rsidR="008B00E0" w:rsidRPr="00A10E49" w14:paraId="34A13E46" w14:textId="77777777" w:rsidTr="00B114DC">
        <w:trPr>
          <w:trHeight w:val="340"/>
          <w:jc w:val="center"/>
        </w:trPr>
        <w:tc>
          <w:tcPr>
            <w:tcW w:w="10446" w:type="dxa"/>
            <w:tcBorders>
              <w:top w:val="single" w:sz="4" w:space="0" w:color="auto"/>
              <w:left w:val="single" w:sz="4" w:space="0" w:color="auto"/>
              <w:bottom w:val="single" w:sz="4" w:space="0" w:color="auto"/>
              <w:right w:val="single" w:sz="4" w:space="0" w:color="auto"/>
            </w:tcBorders>
            <w:shd w:val="clear" w:color="auto" w:fill="B2A1BF"/>
            <w:vAlign w:val="center"/>
          </w:tcPr>
          <w:p w14:paraId="37BBA477" w14:textId="77777777" w:rsidR="008B00E0" w:rsidRPr="00F5629F" w:rsidRDefault="008B00E0" w:rsidP="008B00E0">
            <w:pPr>
              <w:pStyle w:val="CourseCategory"/>
            </w:pPr>
            <w:bookmarkStart w:id="53" w:name="_Toc488313461"/>
            <w:bookmarkStart w:id="54" w:name="_Toc29805634"/>
            <w:r w:rsidRPr="00B114DC">
              <w:rPr>
                <w:color w:val="FFFFFF" w:themeColor="background1"/>
              </w:rPr>
              <w:t>Contact Details</w:t>
            </w:r>
            <w:bookmarkEnd w:id="53"/>
            <w:bookmarkEnd w:id="54"/>
          </w:p>
        </w:tc>
      </w:tr>
      <w:tr w:rsidR="008B00E0" w:rsidRPr="00A10E49" w14:paraId="12938AA9" w14:textId="77777777" w:rsidTr="00DB6C31">
        <w:trPr>
          <w:trHeight w:val="340"/>
          <w:jc w:val="center"/>
        </w:trPr>
        <w:tc>
          <w:tcPr>
            <w:tcW w:w="10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EE37D" w14:textId="6D5CFE48" w:rsidR="008A396D" w:rsidRPr="00F5629F" w:rsidRDefault="008A396D" w:rsidP="008A396D">
            <w:pPr>
              <w:spacing w:before="120" w:after="120"/>
              <w:jc w:val="both"/>
              <w:rPr>
                <w:sz w:val="28"/>
                <w:szCs w:val="28"/>
              </w:rPr>
            </w:pPr>
            <w:r w:rsidRPr="00F5629F">
              <w:rPr>
                <w:sz w:val="28"/>
                <w:szCs w:val="28"/>
              </w:rPr>
              <w:t xml:space="preserve">For further information about courses or to book a </w:t>
            </w:r>
            <w:r>
              <w:rPr>
                <w:sz w:val="28"/>
                <w:szCs w:val="28"/>
              </w:rPr>
              <w:t xml:space="preserve">welcome </w:t>
            </w:r>
            <w:r w:rsidR="0034105C">
              <w:rPr>
                <w:sz w:val="28"/>
                <w:szCs w:val="28"/>
              </w:rPr>
              <w:t>meeting,</w:t>
            </w:r>
            <w:r w:rsidRPr="00F5629F">
              <w:rPr>
                <w:sz w:val="28"/>
                <w:szCs w:val="28"/>
              </w:rPr>
              <w:t xml:space="preserve"> please contact </w:t>
            </w:r>
            <w:r w:rsidR="00492C81">
              <w:rPr>
                <w:sz w:val="28"/>
                <w:szCs w:val="28"/>
              </w:rPr>
              <w:t>Reception</w:t>
            </w:r>
            <w:r w:rsidRPr="00F5629F">
              <w:rPr>
                <w:sz w:val="28"/>
                <w:szCs w:val="28"/>
              </w:rPr>
              <w:t xml:space="preserve"> and ask to speak to one of our advisors. </w:t>
            </w:r>
          </w:p>
          <w:p w14:paraId="09CA0702" w14:textId="77777777" w:rsidR="008A396D" w:rsidRPr="00F5629F" w:rsidRDefault="008A396D" w:rsidP="008A396D">
            <w:pPr>
              <w:spacing w:before="120" w:after="120"/>
              <w:jc w:val="both"/>
              <w:rPr>
                <w:sz w:val="28"/>
                <w:szCs w:val="28"/>
              </w:rPr>
            </w:pPr>
            <w:r w:rsidRPr="00F5629F">
              <w:rPr>
                <w:sz w:val="28"/>
                <w:szCs w:val="28"/>
              </w:rPr>
              <w:t xml:space="preserve">Tel: 0115 9411475 </w:t>
            </w:r>
          </w:p>
          <w:p w14:paraId="267B8DFA" w14:textId="393DE7A0" w:rsidR="008A396D" w:rsidRPr="00F5629F" w:rsidRDefault="008A396D" w:rsidP="008A396D">
            <w:pPr>
              <w:spacing w:before="120" w:after="120"/>
              <w:jc w:val="both"/>
              <w:rPr>
                <w:sz w:val="28"/>
                <w:szCs w:val="28"/>
              </w:rPr>
            </w:pPr>
            <w:r w:rsidRPr="00F5629F">
              <w:rPr>
                <w:sz w:val="28"/>
                <w:szCs w:val="28"/>
              </w:rPr>
              <w:t xml:space="preserve">Email: </w:t>
            </w:r>
            <w:r w:rsidR="008A3982">
              <w:rPr>
                <w:sz w:val="28"/>
                <w:szCs w:val="28"/>
              </w:rPr>
              <w:t>reception</w:t>
            </w:r>
            <w:r w:rsidRPr="00F5629F">
              <w:rPr>
                <w:sz w:val="28"/>
                <w:szCs w:val="28"/>
              </w:rPr>
              <w:t>@nottinghamwomenscentre.com</w:t>
            </w:r>
          </w:p>
          <w:p w14:paraId="6D0276C6" w14:textId="77777777" w:rsidR="008B00E0" w:rsidRPr="00F5629F" w:rsidRDefault="008A396D" w:rsidP="008A396D">
            <w:pPr>
              <w:pStyle w:val="CourseInfo"/>
            </w:pPr>
            <w:r w:rsidRPr="00F5629F">
              <w:t>If you would like to be added to our e-mailing list to receive future course booklets and information about future events</w:t>
            </w:r>
            <w:r w:rsidR="0034105C">
              <w:t>,</w:t>
            </w:r>
            <w:r w:rsidRPr="00F5629F">
              <w:t xml:space="preserve"> please contact us (details above).</w:t>
            </w:r>
          </w:p>
        </w:tc>
      </w:tr>
    </w:tbl>
    <w:p w14:paraId="413B2B45" w14:textId="77777777" w:rsidR="00E76B0D" w:rsidRDefault="00E76B0D"/>
    <w:sectPr w:rsidR="00E76B0D" w:rsidSect="008A396D">
      <w:headerReference w:type="default" r:id="rId17"/>
      <w:footerReference w:type="default" r:id="rId18"/>
      <w:pgSz w:w="11906" w:h="16838"/>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9721E" w14:textId="77777777" w:rsidR="00515072" w:rsidRDefault="00515072" w:rsidP="008A396D">
      <w:pPr>
        <w:spacing w:after="0" w:line="240" w:lineRule="auto"/>
      </w:pPr>
      <w:r>
        <w:separator/>
      </w:r>
    </w:p>
  </w:endnote>
  <w:endnote w:type="continuationSeparator" w:id="0">
    <w:p w14:paraId="2B2CACB4" w14:textId="77777777" w:rsidR="00515072" w:rsidRDefault="00515072" w:rsidP="008A3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183672"/>
      <w:docPartObj>
        <w:docPartGallery w:val="Page Numbers (Bottom of Page)"/>
        <w:docPartUnique/>
      </w:docPartObj>
    </w:sdtPr>
    <w:sdtEndPr>
      <w:rPr>
        <w:noProof/>
      </w:rPr>
    </w:sdtEndPr>
    <w:sdtContent>
      <w:p w14:paraId="7C4F6425" w14:textId="0EDBE456" w:rsidR="00515072" w:rsidRDefault="00515072">
        <w:pPr>
          <w:pStyle w:val="Footer"/>
          <w:jc w:val="center"/>
        </w:pPr>
        <w:r>
          <w:fldChar w:fldCharType="begin"/>
        </w:r>
        <w:r>
          <w:instrText xml:space="preserve"> PAGE   \* MERGEFORMAT </w:instrText>
        </w:r>
        <w:r>
          <w:fldChar w:fldCharType="separate"/>
        </w:r>
        <w:r w:rsidR="00F32F4B">
          <w:rPr>
            <w:noProof/>
          </w:rPr>
          <w:t>20</w:t>
        </w:r>
        <w:r>
          <w:rPr>
            <w:noProof/>
          </w:rPr>
          <w:fldChar w:fldCharType="end"/>
        </w:r>
      </w:p>
    </w:sdtContent>
  </w:sdt>
  <w:p w14:paraId="0CC1C86B" w14:textId="77777777" w:rsidR="00515072" w:rsidRDefault="00515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C6839" w14:textId="77777777" w:rsidR="00515072" w:rsidRDefault="00515072" w:rsidP="008A396D">
      <w:pPr>
        <w:spacing w:after="0" w:line="240" w:lineRule="auto"/>
      </w:pPr>
      <w:r>
        <w:separator/>
      </w:r>
    </w:p>
  </w:footnote>
  <w:footnote w:type="continuationSeparator" w:id="0">
    <w:p w14:paraId="331F4B01" w14:textId="77777777" w:rsidR="00515072" w:rsidRDefault="00515072" w:rsidP="008A3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4AA03" w14:textId="77777777" w:rsidR="00515072" w:rsidRDefault="00515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18B8"/>
    <w:multiLevelType w:val="hybridMultilevel"/>
    <w:tmpl w:val="D51C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14601"/>
    <w:multiLevelType w:val="hybridMultilevel"/>
    <w:tmpl w:val="B194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D2A2E"/>
    <w:multiLevelType w:val="hybridMultilevel"/>
    <w:tmpl w:val="BBB83BB2"/>
    <w:lvl w:ilvl="0" w:tplc="11E60FF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B18E3"/>
    <w:multiLevelType w:val="hybridMultilevel"/>
    <w:tmpl w:val="F20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0587A"/>
    <w:multiLevelType w:val="hybridMultilevel"/>
    <w:tmpl w:val="5DEE0CD2"/>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E23AFE"/>
    <w:multiLevelType w:val="hybridMultilevel"/>
    <w:tmpl w:val="BF12AF20"/>
    <w:lvl w:ilvl="0" w:tplc="EA72C220">
      <w:start w:val="1"/>
      <w:numFmt w:val="decimal"/>
      <w:lvlText w:val="%1."/>
      <w:lvlJc w:val="left"/>
      <w:pPr>
        <w:ind w:left="366" w:hanging="360"/>
      </w:pPr>
      <w:rPr>
        <w:rFonts w:hint="default"/>
        <w:b/>
        <w:i w:val="0"/>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6" w15:restartNumberingAfterBreak="0">
    <w:nsid w:val="16365BEA"/>
    <w:multiLevelType w:val="hybridMultilevel"/>
    <w:tmpl w:val="B064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C255B"/>
    <w:multiLevelType w:val="hybridMultilevel"/>
    <w:tmpl w:val="E6EA37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290C1F"/>
    <w:multiLevelType w:val="hybridMultilevel"/>
    <w:tmpl w:val="BF12AF20"/>
    <w:lvl w:ilvl="0" w:tplc="EA72C220">
      <w:start w:val="1"/>
      <w:numFmt w:val="decimal"/>
      <w:lvlText w:val="%1."/>
      <w:lvlJc w:val="left"/>
      <w:pPr>
        <w:ind w:left="366" w:hanging="360"/>
      </w:pPr>
      <w:rPr>
        <w:rFonts w:hint="default"/>
        <w:b/>
        <w:i w:val="0"/>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9" w15:restartNumberingAfterBreak="0">
    <w:nsid w:val="1B567863"/>
    <w:multiLevelType w:val="hybridMultilevel"/>
    <w:tmpl w:val="784E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81918"/>
    <w:multiLevelType w:val="multilevel"/>
    <w:tmpl w:val="2A789D0A"/>
    <w:lvl w:ilvl="0">
      <w:start w:val="1"/>
      <w:numFmt w:val="decimal"/>
      <w:lvlText w:val="%1."/>
      <w:lvlJc w:val="left"/>
      <w:pPr>
        <w:ind w:left="360" w:hanging="360"/>
      </w:pPr>
    </w:lvl>
    <w:lvl w:ilvl="1">
      <w:numFmt w:val="decimalZero"/>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1DF60D04"/>
    <w:multiLevelType w:val="hybridMultilevel"/>
    <w:tmpl w:val="4158486A"/>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512BB2"/>
    <w:multiLevelType w:val="hybridMultilevel"/>
    <w:tmpl w:val="12ACAA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E9544F"/>
    <w:multiLevelType w:val="hybridMultilevel"/>
    <w:tmpl w:val="B9AC84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CB1E95"/>
    <w:multiLevelType w:val="multilevel"/>
    <w:tmpl w:val="582ABE58"/>
    <w:lvl w:ilvl="0">
      <w:start w:val="1"/>
      <w:numFmt w:val="decimal"/>
      <w:lvlText w:val="%1."/>
      <w:lvlJc w:val="left"/>
      <w:pPr>
        <w:ind w:left="360" w:hanging="360"/>
      </w:pPr>
      <w:rPr>
        <w:rFonts w:hint="default"/>
      </w:rPr>
    </w:lvl>
    <w:lvl w:ilvl="1">
      <w:numFmt w:val="decimalZero"/>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C420C73"/>
    <w:multiLevelType w:val="hybridMultilevel"/>
    <w:tmpl w:val="8AC06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1F25EC"/>
    <w:multiLevelType w:val="hybridMultilevel"/>
    <w:tmpl w:val="BBB83BB2"/>
    <w:lvl w:ilvl="0" w:tplc="11E60FF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5B1659"/>
    <w:multiLevelType w:val="hybridMultilevel"/>
    <w:tmpl w:val="2A0C9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6BD24C0"/>
    <w:multiLevelType w:val="hybridMultilevel"/>
    <w:tmpl w:val="B9AC84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AB7473A"/>
    <w:multiLevelType w:val="hybridMultilevel"/>
    <w:tmpl w:val="60949370"/>
    <w:lvl w:ilvl="0" w:tplc="9E1C2A34">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C00C36"/>
    <w:multiLevelType w:val="hybridMultilevel"/>
    <w:tmpl w:val="BF12AF20"/>
    <w:lvl w:ilvl="0" w:tplc="EA72C220">
      <w:start w:val="1"/>
      <w:numFmt w:val="decimal"/>
      <w:lvlText w:val="%1."/>
      <w:lvlJc w:val="left"/>
      <w:pPr>
        <w:ind w:left="366" w:hanging="360"/>
      </w:pPr>
      <w:rPr>
        <w:rFonts w:hint="default"/>
        <w:b/>
        <w:i w:val="0"/>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21" w15:restartNumberingAfterBreak="0">
    <w:nsid w:val="42AB4A78"/>
    <w:multiLevelType w:val="hybridMultilevel"/>
    <w:tmpl w:val="5DEE0CD2"/>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0D157E"/>
    <w:multiLevelType w:val="hybridMultilevel"/>
    <w:tmpl w:val="5DEE0CD2"/>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722A28"/>
    <w:multiLevelType w:val="hybridMultilevel"/>
    <w:tmpl w:val="75FA8C40"/>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B11A75"/>
    <w:multiLevelType w:val="hybridMultilevel"/>
    <w:tmpl w:val="44E6B6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9C0EC4"/>
    <w:multiLevelType w:val="multilevel"/>
    <w:tmpl w:val="2A789D0A"/>
    <w:lvl w:ilvl="0">
      <w:start w:val="1"/>
      <w:numFmt w:val="decimal"/>
      <w:lvlText w:val="%1."/>
      <w:lvlJc w:val="left"/>
      <w:pPr>
        <w:ind w:left="360" w:hanging="360"/>
      </w:pPr>
    </w:lvl>
    <w:lvl w:ilvl="1">
      <w:numFmt w:val="decimalZero"/>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51E05137"/>
    <w:multiLevelType w:val="hybridMultilevel"/>
    <w:tmpl w:val="F894C916"/>
    <w:lvl w:ilvl="0" w:tplc="7C64A44C">
      <w:start w:val="7"/>
      <w:numFmt w:val="decimal"/>
      <w:lvlText w:val="%1."/>
      <w:lvlJc w:val="left"/>
      <w:pPr>
        <w:ind w:left="366"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32594B"/>
    <w:multiLevelType w:val="hybridMultilevel"/>
    <w:tmpl w:val="5DEE0CD2"/>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4CB4821"/>
    <w:multiLevelType w:val="multilevel"/>
    <w:tmpl w:val="2A789D0A"/>
    <w:lvl w:ilvl="0">
      <w:start w:val="1"/>
      <w:numFmt w:val="decimal"/>
      <w:lvlText w:val="%1."/>
      <w:lvlJc w:val="left"/>
      <w:pPr>
        <w:ind w:left="360" w:hanging="360"/>
      </w:pPr>
    </w:lvl>
    <w:lvl w:ilvl="1">
      <w:numFmt w:val="decimalZero"/>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58A743DC"/>
    <w:multiLevelType w:val="hybridMultilevel"/>
    <w:tmpl w:val="070E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5C009E"/>
    <w:multiLevelType w:val="hybridMultilevel"/>
    <w:tmpl w:val="2A0C9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A42076"/>
    <w:multiLevelType w:val="hybridMultilevel"/>
    <w:tmpl w:val="5DEE0CD2"/>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4B32C2"/>
    <w:multiLevelType w:val="hybridMultilevel"/>
    <w:tmpl w:val="5DEE0CD2"/>
    <w:lvl w:ilvl="0" w:tplc="EA72C22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6A6568"/>
    <w:multiLevelType w:val="hybridMultilevel"/>
    <w:tmpl w:val="43268F0E"/>
    <w:lvl w:ilvl="0" w:tplc="F6F483F6">
      <w:start w:val="1"/>
      <w:numFmt w:val="decimal"/>
      <w:lvlText w:val="%1."/>
      <w:lvlJc w:val="left"/>
      <w:pPr>
        <w:ind w:left="372" w:hanging="360"/>
      </w:pPr>
      <w:rPr>
        <w:rFonts w:hint="default"/>
        <w:b/>
        <w:i w:val="0"/>
      </w:r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34" w15:restartNumberingAfterBreak="0">
    <w:nsid w:val="681A0B8C"/>
    <w:multiLevelType w:val="hybridMultilevel"/>
    <w:tmpl w:val="3F6A1BA2"/>
    <w:lvl w:ilvl="0" w:tplc="EA72C220">
      <w:start w:val="1"/>
      <w:numFmt w:val="decimal"/>
      <w:lvlText w:val="%1."/>
      <w:lvlJc w:val="left"/>
      <w:pPr>
        <w:ind w:left="366"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752FF4"/>
    <w:multiLevelType w:val="hybridMultilevel"/>
    <w:tmpl w:val="4158486A"/>
    <w:lvl w:ilvl="0" w:tplc="EA72C22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932D38"/>
    <w:multiLevelType w:val="hybridMultilevel"/>
    <w:tmpl w:val="D5EA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AC137F"/>
    <w:multiLevelType w:val="hybridMultilevel"/>
    <w:tmpl w:val="A1BC3B22"/>
    <w:lvl w:ilvl="0" w:tplc="11E60FF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D8134F"/>
    <w:multiLevelType w:val="hybridMultilevel"/>
    <w:tmpl w:val="2B72FEDE"/>
    <w:lvl w:ilvl="0" w:tplc="11E60FF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4F59C5"/>
    <w:multiLevelType w:val="hybridMultilevel"/>
    <w:tmpl w:val="BBB83BB2"/>
    <w:lvl w:ilvl="0" w:tplc="11E60FF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0B295C"/>
    <w:multiLevelType w:val="hybridMultilevel"/>
    <w:tmpl w:val="DB5027C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FB2000"/>
    <w:multiLevelType w:val="hybridMultilevel"/>
    <w:tmpl w:val="BF12AF20"/>
    <w:lvl w:ilvl="0" w:tplc="EA72C220">
      <w:start w:val="1"/>
      <w:numFmt w:val="decimal"/>
      <w:lvlText w:val="%1."/>
      <w:lvlJc w:val="left"/>
      <w:pPr>
        <w:ind w:left="366" w:hanging="360"/>
      </w:pPr>
      <w:rPr>
        <w:rFonts w:hint="default"/>
        <w:b/>
        <w:i w:val="0"/>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42" w15:restartNumberingAfterBreak="0">
    <w:nsid w:val="7E235510"/>
    <w:multiLevelType w:val="hybridMultilevel"/>
    <w:tmpl w:val="F6DC1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2E72D2"/>
    <w:multiLevelType w:val="hybridMultilevel"/>
    <w:tmpl w:val="79FAC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60498D"/>
    <w:multiLevelType w:val="hybridMultilevel"/>
    <w:tmpl w:val="DF4E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21"/>
  </w:num>
  <w:num w:numId="4">
    <w:abstractNumId w:val="14"/>
  </w:num>
  <w:num w:numId="5">
    <w:abstractNumId w:val="12"/>
  </w:num>
  <w:num w:numId="6">
    <w:abstractNumId w:val="0"/>
  </w:num>
  <w:num w:numId="7">
    <w:abstractNumId w:val="38"/>
  </w:num>
  <w:num w:numId="8">
    <w:abstractNumId w:val="29"/>
  </w:num>
  <w:num w:numId="9">
    <w:abstractNumId w:val="15"/>
  </w:num>
  <w:num w:numId="10">
    <w:abstractNumId w:val="17"/>
  </w:num>
  <w:num w:numId="11">
    <w:abstractNumId w:val="6"/>
  </w:num>
  <w:num w:numId="12">
    <w:abstractNumId w:val="13"/>
  </w:num>
  <w:num w:numId="13">
    <w:abstractNumId w:val="39"/>
  </w:num>
  <w:num w:numId="14">
    <w:abstractNumId w:val="37"/>
  </w:num>
  <w:num w:numId="15">
    <w:abstractNumId w:val="16"/>
  </w:num>
  <w:num w:numId="16">
    <w:abstractNumId w:val="18"/>
  </w:num>
  <w:num w:numId="17">
    <w:abstractNumId w:val="10"/>
  </w:num>
  <w:num w:numId="18">
    <w:abstractNumId w:val="7"/>
  </w:num>
  <w:num w:numId="19">
    <w:abstractNumId w:val="24"/>
  </w:num>
  <w:num w:numId="20">
    <w:abstractNumId w:val="25"/>
  </w:num>
  <w:num w:numId="21">
    <w:abstractNumId w:val="20"/>
  </w:num>
  <w:num w:numId="22">
    <w:abstractNumId w:val="32"/>
  </w:num>
  <w:num w:numId="23">
    <w:abstractNumId w:val="28"/>
  </w:num>
  <w:num w:numId="24">
    <w:abstractNumId w:val="27"/>
  </w:num>
  <w:num w:numId="25">
    <w:abstractNumId w:val="35"/>
  </w:num>
  <w:num w:numId="26">
    <w:abstractNumId w:val="40"/>
  </w:num>
  <w:num w:numId="27">
    <w:abstractNumId w:val="31"/>
  </w:num>
  <w:num w:numId="28">
    <w:abstractNumId w:val="30"/>
  </w:num>
  <w:num w:numId="29">
    <w:abstractNumId w:val="19"/>
  </w:num>
  <w:num w:numId="30">
    <w:abstractNumId w:val="26"/>
  </w:num>
  <w:num w:numId="31">
    <w:abstractNumId w:val="33"/>
  </w:num>
  <w:num w:numId="32">
    <w:abstractNumId w:val="41"/>
  </w:num>
  <w:num w:numId="33">
    <w:abstractNumId w:val="3"/>
  </w:num>
  <w:num w:numId="34">
    <w:abstractNumId w:val="44"/>
  </w:num>
  <w:num w:numId="35">
    <w:abstractNumId w:val="36"/>
  </w:num>
  <w:num w:numId="36">
    <w:abstractNumId w:val="9"/>
  </w:num>
  <w:num w:numId="37">
    <w:abstractNumId w:val="1"/>
  </w:num>
  <w:num w:numId="38">
    <w:abstractNumId w:val="8"/>
  </w:num>
  <w:num w:numId="39">
    <w:abstractNumId w:val="34"/>
  </w:num>
  <w:num w:numId="40">
    <w:abstractNumId w:val="11"/>
  </w:num>
  <w:num w:numId="41">
    <w:abstractNumId w:val="4"/>
  </w:num>
  <w:num w:numId="42">
    <w:abstractNumId w:val="22"/>
  </w:num>
  <w:num w:numId="43">
    <w:abstractNumId w:val="15"/>
  </w:num>
  <w:num w:numId="44">
    <w:abstractNumId w:val="2"/>
  </w:num>
  <w:num w:numId="45">
    <w:abstractNumId w:val="43"/>
  </w:num>
  <w:num w:numId="46">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1"/>
  <w:proofState w:spelling="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51"/>
    <w:rsid w:val="00003558"/>
    <w:rsid w:val="0001190A"/>
    <w:rsid w:val="00021B42"/>
    <w:rsid w:val="000248D4"/>
    <w:rsid w:val="00024EDB"/>
    <w:rsid w:val="00025420"/>
    <w:rsid w:val="00031326"/>
    <w:rsid w:val="00033501"/>
    <w:rsid w:val="00034279"/>
    <w:rsid w:val="00034330"/>
    <w:rsid w:val="00045206"/>
    <w:rsid w:val="000616F4"/>
    <w:rsid w:val="0006299E"/>
    <w:rsid w:val="00066ACE"/>
    <w:rsid w:val="00075D2C"/>
    <w:rsid w:val="000761AE"/>
    <w:rsid w:val="00081451"/>
    <w:rsid w:val="00083259"/>
    <w:rsid w:val="00090552"/>
    <w:rsid w:val="00092AF4"/>
    <w:rsid w:val="00093C0A"/>
    <w:rsid w:val="000A0D32"/>
    <w:rsid w:val="000A2E29"/>
    <w:rsid w:val="000A4187"/>
    <w:rsid w:val="000B0AEA"/>
    <w:rsid w:val="000B157B"/>
    <w:rsid w:val="000B2D2C"/>
    <w:rsid w:val="000B2EE1"/>
    <w:rsid w:val="000B5C1A"/>
    <w:rsid w:val="000B5DE4"/>
    <w:rsid w:val="000B73DF"/>
    <w:rsid w:val="000C0A5B"/>
    <w:rsid w:val="000C0E6D"/>
    <w:rsid w:val="000C161B"/>
    <w:rsid w:val="000C1BE2"/>
    <w:rsid w:val="000C5CFB"/>
    <w:rsid w:val="000C7258"/>
    <w:rsid w:val="000C7385"/>
    <w:rsid w:val="000D4DEF"/>
    <w:rsid w:val="000E2DAD"/>
    <w:rsid w:val="000E3A08"/>
    <w:rsid w:val="000E3BAD"/>
    <w:rsid w:val="000E41C0"/>
    <w:rsid w:val="000E4326"/>
    <w:rsid w:val="000F07A9"/>
    <w:rsid w:val="000F3D25"/>
    <w:rsid w:val="000F4E1D"/>
    <w:rsid w:val="000F5599"/>
    <w:rsid w:val="000F76A5"/>
    <w:rsid w:val="000F7C0E"/>
    <w:rsid w:val="00101D89"/>
    <w:rsid w:val="0011511D"/>
    <w:rsid w:val="00126068"/>
    <w:rsid w:val="0012729D"/>
    <w:rsid w:val="00127C18"/>
    <w:rsid w:val="001302D0"/>
    <w:rsid w:val="00131652"/>
    <w:rsid w:val="00134503"/>
    <w:rsid w:val="00135567"/>
    <w:rsid w:val="00142ACD"/>
    <w:rsid w:val="00143AD3"/>
    <w:rsid w:val="001446A7"/>
    <w:rsid w:val="00144E55"/>
    <w:rsid w:val="001453F6"/>
    <w:rsid w:val="00146746"/>
    <w:rsid w:val="00147267"/>
    <w:rsid w:val="00155042"/>
    <w:rsid w:val="001564F4"/>
    <w:rsid w:val="00157F4C"/>
    <w:rsid w:val="00164750"/>
    <w:rsid w:val="0017372C"/>
    <w:rsid w:val="0017424B"/>
    <w:rsid w:val="00175503"/>
    <w:rsid w:val="001808F5"/>
    <w:rsid w:val="001832C6"/>
    <w:rsid w:val="001845C4"/>
    <w:rsid w:val="0018497E"/>
    <w:rsid w:val="00186912"/>
    <w:rsid w:val="00187099"/>
    <w:rsid w:val="00191194"/>
    <w:rsid w:val="0019191D"/>
    <w:rsid w:val="0019254D"/>
    <w:rsid w:val="00192A6C"/>
    <w:rsid w:val="001A242E"/>
    <w:rsid w:val="001A30AE"/>
    <w:rsid w:val="001A3DFA"/>
    <w:rsid w:val="001C4001"/>
    <w:rsid w:val="001D1307"/>
    <w:rsid w:val="001D1A85"/>
    <w:rsid w:val="001D53FD"/>
    <w:rsid w:val="001D5925"/>
    <w:rsid w:val="001E2AB8"/>
    <w:rsid w:val="001F10B4"/>
    <w:rsid w:val="001F3760"/>
    <w:rsid w:val="001F40E8"/>
    <w:rsid w:val="00201331"/>
    <w:rsid w:val="00204030"/>
    <w:rsid w:val="00206E75"/>
    <w:rsid w:val="00212E21"/>
    <w:rsid w:val="00212FBF"/>
    <w:rsid w:val="00215657"/>
    <w:rsid w:val="0021598A"/>
    <w:rsid w:val="0021651E"/>
    <w:rsid w:val="00220DD6"/>
    <w:rsid w:val="00222C6C"/>
    <w:rsid w:val="00230089"/>
    <w:rsid w:val="00240276"/>
    <w:rsid w:val="00242E4C"/>
    <w:rsid w:val="0024798F"/>
    <w:rsid w:val="00247B9A"/>
    <w:rsid w:val="00250485"/>
    <w:rsid w:val="00254E0E"/>
    <w:rsid w:val="00263C89"/>
    <w:rsid w:val="002677B7"/>
    <w:rsid w:val="0027035D"/>
    <w:rsid w:val="00271967"/>
    <w:rsid w:val="002746A1"/>
    <w:rsid w:val="00274FAB"/>
    <w:rsid w:val="002769D1"/>
    <w:rsid w:val="002771FD"/>
    <w:rsid w:val="00280346"/>
    <w:rsid w:val="00292A3D"/>
    <w:rsid w:val="002A2C75"/>
    <w:rsid w:val="002A2E5E"/>
    <w:rsid w:val="002A7631"/>
    <w:rsid w:val="002B21EF"/>
    <w:rsid w:val="002B3261"/>
    <w:rsid w:val="002B6503"/>
    <w:rsid w:val="002C1FB6"/>
    <w:rsid w:val="002C2D07"/>
    <w:rsid w:val="002C426E"/>
    <w:rsid w:val="002C476B"/>
    <w:rsid w:val="002C5490"/>
    <w:rsid w:val="002D4D6E"/>
    <w:rsid w:val="002D4F56"/>
    <w:rsid w:val="002D62BF"/>
    <w:rsid w:val="002D62FB"/>
    <w:rsid w:val="002E2A7A"/>
    <w:rsid w:val="002E6FAD"/>
    <w:rsid w:val="002F438F"/>
    <w:rsid w:val="00304B04"/>
    <w:rsid w:val="00305941"/>
    <w:rsid w:val="00313DB8"/>
    <w:rsid w:val="00314ACB"/>
    <w:rsid w:val="00316D78"/>
    <w:rsid w:val="0032053F"/>
    <w:rsid w:val="0032494E"/>
    <w:rsid w:val="00325FC1"/>
    <w:rsid w:val="00333F35"/>
    <w:rsid w:val="0034105C"/>
    <w:rsid w:val="00343818"/>
    <w:rsid w:val="00343BD0"/>
    <w:rsid w:val="003502B8"/>
    <w:rsid w:val="00352042"/>
    <w:rsid w:val="00354DD5"/>
    <w:rsid w:val="00362473"/>
    <w:rsid w:val="00364878"/>
    <w:rsid w:val="0036726D"/>
    <w:rsid w:val="0036745E"/>
    <w:rsid w:val="00367CE7"/>
    <w:rsid w:val="00371B19"/>
    <w:rsid w:val="00377B1C"/>
    <w:rsid w:val="0038030A"/>
    <w:rsid w:val="00383D13"/>
    <w:rsid w:val="003917BC"/>
    <w:rsid w:val="00394D9E"/>
    <w:rsid w:val="003A0B3E"/>
    <w:rsid w:val="003A709D"/>
    <w:rsid w:val="003B1481"/>
    <w:rsid w:val="003B2913"/>
    <w:rsid w:val="003B5074"/>
    <w:rsid w:val="003C2962"/>
    <w:rsid w:val="003C54FC"/>
    <w:rsid w:val="003D10F7"/>
    <w:rsid w:val="003D3802"/>
    <w:rsid w:val="003D5B23"/>
    <w:rsid w:val="003F03FD"/>
    <w:rsid w:val="003F08EC"/>
    <w:rsid w:val="003F1B43"/>
    <w:rsid w:val="003F22D3"/>
    <w:rsid w:val="00406781"/>
    <w:rsid w:val="00410358"/>
    <w:rsid w:val="00411597"/>
    <w:rsid w:val="0041171B"/>
    <w:rsid w:val="00414F55"/>
    <w:rsid w:val="00425E34"/>
    <w:rsid w:val="00431701"/>
    <w:rsid w:val="004371F5"/>
    <w:rsid w:val="00442116"/>
    <w:rsid w:val="00442239"/>
    <w:rsid w:val="00443154"/>
    <w:rsid w:val="00444D76"/>
    <w:rsid w:val="0044535E"/>
    <w:rsid w:val="00445CC5"/>
    <w:rsid w:val="004469F0"/>
    <w:rsid w:val="00451026"/>
    <w:rsid w:val="004537EF"/>
    <w:rsid w:val="00461366"/>
    <w:rsid w:val="00465270"/>
    <w:rsid w:val="004728DA"/>
    <w:rsid w:val="00473EB3"/>
    <w:rsid w:val="00473EC7"/>
    <w:rsid w:val="00477961"/>
    <w:rsid w:val="004802E2"/>
    <w:rsid w:val="004829B1"/>
    <w:rsid w:val="004849C6"/>
    <w:rsid w:val="00492C81"/>
    <w:rsid w:val="004945DB"/>
    <w:rsid w:val="00494A3F"/>
    <w:rsid w:val="00494D14"/>
    <w:rsid w:val="00495844"/>
    <w:rsid w:val="004A3A52"/>
    <w:rsid w:val="004A7503"/>
    <w:rsid w:val="004B2176"/>
    <w:rsid w:val="004B21EF"/>
    <w:rsid w:val="004B4604"/>
    <w:rsid w:val="004C4CEB"/>
    <w:rsid w:val="004C762E"/>
    <w:rsid w:val="004D0233"/>
    <w:rsid w:val="004D09B6"/>
    <w:rsid w:val="004E4D51"/>
    <w:rsid w:val="004E5E7F"/>
    <w:rsid w:val="00505FB2"/>
    <w:rsid w:val="00506126"/>
    <w:rsid w:val="0050700E"/>
    <w:rsid w:val="005105F9"/>
    <w:rsid w:val="00512E95"/>
    <w:rsid w:val="00515072"/>
    <w:rsid w:val="0052000A"/>
    <w:rsid w:val="0052074B"/>
    <w:rsid w:val="005221D1"/>
    <w:rsid w:val="00522C3A"/>
    <w:rsid w:val="00524968"/>
    <w:rsid w:val="00526330"/>
    <w:rsid w:val="00537E85"/>
    <w:rsid w:val="005469C1"/>
    <w:rsid w:val="005478DA"/>
    <w:rsid w:val="0055334F"/>
    <w:rsid w:val="00553BF8"/>
    <w:rsid w:val="00556ECD"/>
    <w:rsid w:val="00557E1D"/>
    <w:rsid w:val="005628CE"/>
    <w:rsid w:val="00564095"/>
    <w:rsid w:val="00565783"/>
    <w:rsid w:val="005752CC"/>
    <w:rsid w:val="00577AED"/>
    <w:rsid w:val="00577E6D"/>
    <w:rsid w:val="005862CC"/>
    <w:rsid w:val="005954BA"/>
    <w:rsid w:val="005A47DE"/>
    <w:rsid w:val="005A5E2A"/>
    <w:rsid w:val="005A60C6"/>
    <w:rsid w:val="005B07C3"/>
    <w:rsid w:val="005B0A69"/>
    <w:rsid w:val="005B1664"/>
    <w:rsid w:val="005B6218"/>
    <w:rsid w:val="005C02D0"/>
    <w:rsid w:val="005C4333"/>
    <w:rsid w:val="005C46DC"/>
    <w:rsid w:val="005C4E43"/>
    <w:rsid w:val="005D0F2A"/>
    <w:rsid w:val="005D254A"/>
    <w:rsid w:val="005D4AB3"/>
    <w:rsid w:val="005D5371"/>
    <w:rsid w:val="005D5625"/>
    <w:rsid w:val="005E16AD"/>
    <w:rsid w:val="005E2849"/>
    <w:rsid w:val="005E66B4"/>
    <w:rsid w:val="005E7C44"/>
    <w:rsid w:val="006001C9"/>
    <w:rsid w:val="006041B5"/>
    <w:rsid w:val="006069AA"/>
    <w:rsid w:val="006115AC"/>
    <w:rsid w:val="00612072"/>
    <w:rsid w:val="00625F26"/>
    <w:rsid w:val="0062602D"/>
    <w:rsid w:val="0062684B"/>
    <w:rsid w:val="00627378"/>
    <w:rsid w:val="00632305"/>
    <w:rsid w:val="00633002"/>
    <w:rsid w:val="006344EF"/>
    <w:rsid w:val="006409C9"/>
    <w:rsid w:val="00644D95"/>
    <w:rsid w:val="006465E3"/>
    <w:rsid w:val="0065005B"/>
    <w:rsid w:val="00650D9F"/>
    <w:rsid w:val="0066563F"/>
    <w:rsid w:val="0067478D"/>
    <w:rsid w:val="006748E2"/>
    <w:rsid w:val="00692970"/>
    <w:rsid w:val="00692AE0"/>
    <w:rsid w:val="00694DDA"/>
    <w:rsid w:val="00695799"/>
    <w:rsid w:val="0069598E"/>
    <w:rsid w:val="00695D88"/>
    <w:rsid w:val="00696AF0"/>
    <w:rsid w:val="00697CB0"/>
    <w:rsid w:val="006A28F9"/>
    <w:rsid w:val="006A57FC"/>
    <w:rsid w:val="006A64EC"/>
    <w:rsid w:val="006A748A"/>
    <w:rsid w:val="006A7D66"/>
    <w:rsid w:val="006B3D26"/>
    <w:rsid w:val="006B3F66"/>
    <w:rsid w:val="006B78F7"/>
    <w:rsid w:val="006C386A"/>
    <w:rsid w:val="006C3998"/>
    <w:rsid w:val="006C4E42"/>
    <w:rsid w:val="006C6044"/>
    <w:rsid w:val="006E1BB3"/>
    <w:rsid w:val="006E6454"/>
    <w:rsid w:val="006E6F77"/>
    <w:rsid w:val="006F0071"/>
    <w:rsid w:val="006F0BAB"/>
    <w:rsid w:val="006F600F"/>
    <w:rsid w:val="0070212B"/>
    <w:rsid w:val="0071192C"/>
    <w:rsid w:val="00722707"/>
    <w:rsid w:val="00722C61"/>
    <w:rsid w:val="00723F51"/>
    <w:rsid w:val="0072599C"/>
    <w:rsid w:val="0073159D"/>
    <w:rsid w:val="007344CB"/>
    <w:rsid w:val="0073721B"/>
    <w:rsid w:val="00743FEC"/>
    <w:rsid w:val="00746BD1"/>
    <w:rsid w:val="007516E3"/>
    <w:rsid w:val="00753C25"/>
    <w:rsid w:val="007636F3"/>
    <w:rsid w:val="007665E2"/>
    <w:rsid w:val="00767231"/>
    <w:rsid w:val="007714B2"/>
    <w:rsid w:val="00772803"/>
    <w:rsid w:val="007736FC"/>
    <w:rsid w:val="00774A25"/>
    <w:rsid w:val="007759A3"/>
    <w:rsid w:val="0078185B"/>
    <w:rsid w:val="00783DF8"/>
    <w:rsid w:val="007902B7"/>
    <w:rsid w:val="00793CE5"/>
    <w:rsid w:val="007968EF"/>
    <w:rsid w:val="00797C92"/>
    <w:rsid w:val="007A3E30"/>
    <w:rsid w:val="007A5AD7"/>
    <w:rsid w:val="007A68C4"/>
    <w:rsid w:val="007B16A3"/>
    <w:rsid w:val="007B37C4"/>
    <w:rsid w:val="007B5134"/>
    <w:rsid w:val="007C2B80"/>
    <w:rsid w:val="007C3978"/>
    <w:rsid w:val="007C3D90"/>
    <w:rsid w:val="007C4936"/>
    <w:rsid w:val="007C542F"/>
    <w:rsid w:val="007D2EDB"/>
    <w:rsid w:val="007D4315"/>
    <w:rsid w:val="007E01AE"/>
    <w:rsid w:val="007F32B3"/>
    <w:rsid w:val="007F5ACA"/>
    <w:rsid w:val="00800991"/>
    <w:rsid w:val="008021D5"/>
    <w:rsid w:val="008028C7"/>
    <w:rsid w:val="00804E2C"/>
    <w:rsid w:val="008056AF"/>
    <w:rsid w:val="00805B40"/>
    <w:rsid w:val="00806037"/>
    <w:rsid w:val="00807454"/>
    <w:rsid w:val="008118EA"/>
    <w:rsid w:val="0081372F"/>
    <w:rsid w:val="00814DBC"/>
    <w:rsid w:val="00816F6D"/>
    <w:rsid w:val="00834276"/>
    <w:rsid w:val="00834DC1"/>
    <w:rsid w:val="00836EC7"/>
    <w:rsid w:val="00837738"/>
    <w:rsid w:val="00840DF0"/>
    <w:rsid w:val="00843094"/>
    <w:rsid w:val="0085726A"/>
    <w:rsid w:val="00857A85"/>
    <w:rsid w:val="00864E65"/>
    <w:rsid w:val="008732BA"/>
    <w:rsid w:val="00883D76"/>
    <w:rsid w:val="008858D8"/>
    <w:rsid w:val="008A27A5"/>
    <w:rsid w:val="008A3183"/>
    <w:rsid w:val="008A335E"/>
    <w:rsid w:val="008A396D"/>
    <w:rsid w:val="008A3982"/>
    <w:rsid w:val="008B00E0"/>
    <w:rsid w:val="008B0992"/>
    <w:rsid w:val="008B21B7"/>
    <w:rsid w:val="008B280D"/>
    <w:rsid w:val="008B49EB"/>
    <w:rsid w:val="008B60A4"/>
    <w:rsid w:val="008B64A2"/>
    <w:rsid w:val="008B7EE6"/>
    <w:rsid w:val="008C1ED9"/>
    <w:rsid w:val="008C322A"/>
    <w:rsid w:val="008C3997"/>
    <w:rsid w:val="008D002D"/>
    <w:rsid w:val="008D1E3D"/>
    <w:rsid w:val="008E2869"/>
    <w:rsid w:val="008E7A3F"/>
    <w:rsid w:val="008F50C2"/>
    <w:rsid w:val="008F5793"/>
    <w:rsid w:val="00904292"/>
    <w:rsid w:val="00906E90"/>
    <w:rsid w:val="009110DF"/>
    <w:rsid w:val="00913759"/>
    <w:rsid w:val="00914765"/>
    <w:rsid w:val="0091768D"/>
    <w:rsid w:val="00922829"/>
    <w:rsid w:val="009239E8"/>
    <w:rsid w:val="00923F92"/>
    <w:rsid w:val="00927270"/>
    <w:rsid w:val="009308FC"/>
    <w:rsid w:val="009354F4"/>
    <w:rsid w:val="00940261"/>
    <w:rsid w:val="00942A10"/>
    <w:rsid w:val="00944374"/>
    <w:rsid w:val="00944DA4"/>
    <w:rsid w:val="009523E9"/>
    <w:rsid w:val="00957B85"/>
    <w:rsid w:val="00960EE0"/>
    <w:rsid w:val="0096391D"/>
    <w:rsid w:val="00964B90"/>
    <w:rsid w:val="0096718C"/>
    <w:rsid w:val="009749BE"/>
    <w:rsid w:val="009761C5"/>
    <w:rsid w:val="00977473"/>
    <w:rsid w:val="00980E0D"/>
    <w:rsid w:val="0098180A"/>
    <w:rsid w:val="009830C3"/>
    <w:rsid w:val="00986ACD"/>
    <w:rsid w:val="00987F0B"/>
    <w:rsid w:val="00993B6E"/>
    <w:rsid w:val="0099487F"/>
    <w:rsid w:val="009A182E"/>
    <w:rsid w:val="009A35C2"/>
    <w:rsid w:val="009A37A7"/>
    <w:rsid w:val="009A56F5"/>
    <w:rsid w:val="009A6911"/>
    <w:rsid w:val="009B1245"/>
    <w:rsid w:val="009B2594"/>
    <w:rsid w:val="009B53F0"/>
    <w:rsid w:val="009B5D91"/>
    <w:rsid w:val="009C294A"/>
    <w:rsid w:val="009C44E3"/>
    <w:rsid w:val="009C4BC4"/>
    <w:rsid w:val="009D05D9"/>
    <w:rsid w:val="009D3A30"/>
    <w:rsid w:val="009D52D8"/>
    <w:rsid w:val="009D56E9"/>
    <w:rsid w:val="009E5A60"/>
    <w:rsid w:val="009E7D77"/>
    <w:rsid w:val="009F4E33"/>
    <w:rsid w:val="00A00A3D"/>
    <w:rsid w:val="00A012BF"/>
    <w:rsid w:val="00A10E49"/>
    <w:rsid w:val="00A11A76"/>
    <w:rsid w:val="00A1213A"/>
    <w:rsid w:val="00A1234B"/>
    <w:rsid w:val="00A15369"/>
    <w:rsid w:val="00A15848"/>
    <w:rsid w:val="00A237BF"/>
    <w:rsid w:val="00A26439"/>
    <w:rsid w:val="00A27158"/>
    <w:rsid w:val="00A30A10"/>
    <w:rsid w:val="00A310A2"/>
    <w:rsid w:val="00A32962"/>
    <w:rsid w:val="00A34064"/>
    <w:rsid w:val="00A35FB2"/>
    <w:rsid w:val="00A3794D"/>
    <w:rsid w:val="00A45113"/>
    <w:rsid w:val="00A462F3"/>
    <w:rsid w:val="00A537B1"/>
    <w:rsid w:val="00A552F2"/>
    <w:rsid w:val="00A57728"/>
    <w:rsid w:val="00A63572"/>
    <w:rsid w:val="00A67D40"/>
    <w:rsid w:val="00A70300"/>
    <w:rsid w:val="00A70665"/>
    <w:rsid w:val="00A72F36"/>
    <w:rsid w:val="00A77F15"/>
    <w:rsid w:val="00A80891"/>
    <w:rsid w:val="00A92659"/>
    <w:rsid w:val="00A92F39"/>
    <w:rsid w:val="00A93027"/>
    <w:rsid w:val="00A9361F"/>
    <w:rsid w:val="00A949D8"/>
    <w:rsid w:val="00A96352"/>
    <w:rsid w:val="00AA200D"/>
    <w:rsid w:val="00AA20EA"/>
    <w:rsid w:val="00AA4375"/>
    <w:rsid w:val="00AA4599"/>
    <w:rsid w:val="00AA56F9"/>
    <w:rsid w:val="00AB0714"/>
    <w:rsid w:val="00AB0C71"/>
    <w:rsid w:val="00AB1EBA"/>
    <w:rsid w:val="00AB5265"/>
    <w:rsid w:val="00AB7129"/>
    <w:rsid w:val="00AC224C"/>
    <w:rsid w:val="00AE1F25"/>
    <w:rsid w:val="00AE258A"/>
    <w:rsid w:val="00AE3D95"/>
    <w:rsid w:val="00AE7DB3"/>
    <w:rsid w:val="00AF0731"/>
    <w:rsid w:val="00AF2D2E"/>
    <w:rsid w:val="00AF4A26"/>
    <w:rsid w:val="00B03BD2"/>
    <w:rsid w:val="00B03F48"/>
    <w:rsid w:val="00B05B94"/>
    <w:rsid w:val="00B114DC"/>
    <w:rsid w:val="00B16FF9"/>
    <w:rsid w:val="00B24338"/>
    <w:rsid w:val="00B25707"/>
    <w:rsid w:val="00B27FFA"/>
    <w:rsid w:val="00B32D2E"/>
    <w:rsid w:val="00B33E3A"/>
    <w:rsid w:val="00B40018"/>
    <w:rsid w:val="00B401C2"/>
    <w:rsid w:val="00B4149E"/>
    <w:rsid w:val="00B41EAF"/>
    <w:rsid w:val="00B4745E"/>
    <w:rsid w:val="00B50A5C"/>
    <w:rsid w:val="00B51ABB"/>
    <w:rsid w:val="00B53461"/>
    <w:rsid w:val="00B54B91"/>
    <w:rsid w:val="00B67AA2"/>
    <w:rsid w:val="00B70B86"/>
    <w:rsid w:val="00B80856"/>
    <w:rsid w:val="00B9413B"/>
    <w:rsid w:val="00B95EF2"/>
    <w:rsid w:val="00B97119"/>
    <w:rsid w:val="00BA2CA0"/>
    <w:rsid w:val="00BA374F"/>
    <w:rsid w:val="00BA748A"/>
    <w:rsid w:val="00BB5158"/>
    <w:rsid w:val="00BB5DE5"/>
    <w:rsid w:val="00BB73AA"/>
    <w:rsid w:val="00BB767B"/>
    <w:rsid w:val="00BB7892"/>
    <w:rsid w:val="00BC3B94"/>
    <w:rsid w:val="00BC60FF"/>
    <w:rsid w:val="00BC7F76"/>
    <w:rsid w:val="00BD0C29"/>
    <w:rsid w:val="00BD281D"/>
    <w:rsid w:val="00BD40EC"/>
    <w:rsid w:val="00BD44BF"/>
    <w:rsid w:val="00BE24DF"/>
    <w:rsid w:val="00BE5E37"/>
    <w:rsid w:val="00BF022A"/>
    <w:rsid w:val="00BF07A1"/>
    <w:rsid w:val="00BF5E0D"/>
    <w:rsid w:val="00C01E31"/>
    <w:rsid w:val="00C0405F"/>
    <w:rsid w:val="00C05163"/>
    <w:rsid w:val="00C06A5E"/>
    <w:rsid w:val="00C14289"/>
    <w:rsid w:val="00C17624"/>
    <w:rsid w:val="00C236F0"/>
    <w:rsid w:val="00C23912"/>
    <w:rsid w:val="00C2573E"/>
    <w:rsid w:val="00C27CB4"/>
    <w:rsid w:val="00C30E11"/>
    <w:rsid w:val="00C318B5"/>
    <w:rsid w:val="00C31D7E"/>
    <w:rsid w:val="00C41935"/>
    <w:rsid w:val="00C44F51"/>
    <w:rsid w:val="00C474FA"/>
    <w:rsid w:val="00C501AF"/>
    <w:rsid w:val="00C502E4"/>
    <w:rsid w:val="00C5108D"/>
    <w:rsid w:val="00C52AA0"/>
    <w:rsid w:val="00C54F58"/>
    <w:rsid w:val="00C57E4E"/>
    <w:rsid w:val="00C64DA6"/>
    <w:rsid w:val="00C652BC"/>
    <w:rsid w:val="00C66E03"/>
    <w:rsid w:val="00C822A3"/>
    <w:rsid w:val="00C82F9D"/>
    <w:rsid w:val="00C83AFB"/>
    <w:rsid w:val="00C85BA3"/>
    <w:rsid w:val="00C97DFE"/>
    <w:rsid w:val="00CA3386"/>
    <w:rsid w:val="00CA3ECA"/>
    <w:rsid w:val="00CB17E0"/>
    <w:rsid w:val="00CB6552"/>
    <w:rsid w:val="00CB6D11"/>
    <w:rsid w:val="00CC3C4C"/>
    <w:rsid w:val="00CC43BA"/>
    <w:rsid w:val="00CC6E98"/>
    <w:rsid w:val="00CD4C0C"/>
    <w:rsid w:val="00CE2979"/>
    <w:rsid w:val="00CE4966"/>
    <w:rsid w:val="00CE71BF"/>
    <w:rsid w:val="00CF1591"/>
    <w:rsid w:val="00CF23BF"/>
    <w:rsid w:val="00D0522D"/>
    <w:rsid w:val="00D12781"/>
    <w:rsid w:val="00D1300B"/>
    <w:rsid w:val="00D141D0"/>
    <w:rsid w:val="00D163B8"/>
    <w:rsid w:val="00D24313"/>
    <w:rsid w:val="00D30109"/>
    <w:rsid w:val="00D30172"/>
    <w:rsid w:val="00D30202"/>
    <w:rsid w:val="00D31931"/>
    <w:rsid w:val="00D34FAA"/>
    <w:rsid w:val="00D40A3F"/>
    <w:rsid w:val="00D42EB7"/>
    <w:rsid w:val="00D43BF7"/>
    <w:rsid w:val="00D47133"/>
    <w:rsid w:val="00D47A29"/>
    <w:rsid w:val="00D47A9E"/>
    <w:rsid w:val="00D47FD1"/>
    <w:rsid w:val="00D50B63"/>
    <w:rsid w:val="00D517ED"/>
    <w:rsid w:val="00D52041"/>
    <w:rsid w:val="00D55337"/>
    <w:rsid w:val="00D60780"/>
    <w:rsid w:val="00D623E2"/>
    <w:rsid w:val="00D64D72"/>
    <w:rsid w:val="00D6646F"/>
    <w:rsid w:val="00D70521"/>
    <w:rsid w:val="00D70A4D"/>
    <w:rsid w:val="00D7341B"/>
    <w:rsid w:val="00D7706E"/>
    <w:rsid w:val="00D82B29"/>
    <w:rsid w:val="00D8685A"/>
    <w:rsid w:val="00D86BC3"/>
    <w:rsid w:val="00D875E2"/>
    <w:rsid w:val="00D97A4F"/>
    <w:rsid w:val="00DA6F0B"/>
    <w:rsid w:val="00DA706D"/>
    <w:rsid w:val="00DA7A3E"/>
    <w:rsid w:val="00DB6584"/>
    <w:rsid w:val="00DB6C31"/>
    <w:rsid w:val="00DC273B"/>
    <w:rsid w:val="00DC41FE"/>
    <w:rsid w:val="00DC4C13"/>
    <w:rsid w:val="00DC75CB"/>
    <w:rsid w:val="00DD1154"/>
    <w:rsid w:val="00DD178C"/>
    <w:rsid w:val="00DD2AFC"/>
    <w:rsid w:val="00DD2E6C"/>
    <w:rsid w:val="00DE7575"/>
    <w:rsid w:val="00DE7C2C"/>
    <w:rsid w:val="00DF216C"/>
    <w:rsid w:val="00DF2D29"/>
    <w:rsid w:val="00DF5576"/>
    <w:rsid w:val="00E032DB"/>
    <w:rsid w:val="00E15018"/>
    <w:rsid w:val="00E17116"/>
    <w:rsid w:val="00E22AE8"/>
    <w:rsid w:val="00E239BC"/>
    <w:rsid w:val="00E2443C"/>
    <w:rsid w:val="00E304AF"/>
    <w:rsid w:val="00E32740"/>
    <w:rsid w:val="00E35D07"/>
    <w:rsid w:val="00E42D33"/>
    <w:rsid w:val="00E432EA"/>
    <w:rsid w:val="00E456E7"/>
    <w:rsid w:val="00E458A4"/>
    <w:rsid w:val="00E4646A"/>
    <w:rsid w:val="00E4739A"/>
    <w:rsid w:val="00E56B86"/>
    <w:rsid w:val="00E629CE"/>
    <w:rsid w:val="00E66208"/>
    <w:rsid w:val="00E67C75"/>
    <w:rsid w:val="00E70E06"/>
    <w:rsid w:val="00E76243"/>
    <w:rsid w:val="00E76B0D"/>
    <w:rsid w:val="00E7784A"/>
    <w:rsid w:val="00E8123E"/>
    <w:rsid w:val="00E82275"/>
    <w:rsid w:val="00E8390D"/>
    <w:rsid w:val="00E85FC3"/>
    <w:rsid w:val="00E86871"/>
    <w:rsid w:val="00E93143"/>
    <w:rsid w:val="00E94383"/>
    <w:rsid w:val="00E96FCB"/>
    <w:rsid w:val="00E97301"/>
    <w:rsid w:val="00E9768C"/>
    <w:rsid w:val="00EA2662"/>
    <w:rsid w:val="00EA2DA7"/>
    <w:rsid w:val="00EA3EEE"/>
    <w:rsid w:val="00EA47CB"/>
    <w:rsid w:val="00EA7F77"/>
    <w:rsid w:val="00EB015F"/>
    <w:rsid w:val="00EB025A"/>
    <w:rsid w:val="00EB0E69"/>
    <w:rsid w:val="00EB18D9"/>
    <w:rsid w:val="00EB2EDE"/>
    <w:rsid w:val="00EB60D9"/>
    <w:rsid w:val="00EC1F13"/>
    <w:rsid w:val="00EC2E8D"/>
    <w:rsid w:val="00EC3C37"/>
    <w:rsid w:val="00EC64AE"/>
    <w:rsid w:val="00EC796D"/>
    <w:rsid w:val="00ED1610"/>
    <w:rsid w:val="00ED190E"/>
    <w:rsid w:val="00ED36CB"/>
    <w:rsid w:val="00ED3E51"/>
    <w:rsid w:val="00ED5F08"/>
    <w:rsid w:val="00EE4C44"/>
    <w:rsid w:val="00EF332A"/>
    <w:rsid w:val="00EF5F4E"/>
    <w:rsid w:val="00F05511"/>
    <w:rsid w:val="00F122EB"/>
    <w:rsid w:val="00F1247B"/>
    <w:rsid w:val="00F12D05"/>
    <w:rsid w:val="00F13B41"/>
    <w:rsid w:val="00F142C1"/>
    <w:rsid w:val="00F149C1"/>
    <w:rsid w:val="00F151DB"/>
    <w:rsid w:val="00F20B6D"/>
    <w:rsid w:val="00F20DDC"/>
    <w:rsid w:val="00F20E98"/>
    <w:rsid w:val="00F23D60"/>
    <w:rsid w:val="00F2565F"/>
    <w:rsid w:val="00F26579"/>
    <w:rsid w:val="00F270C7"/>
    <w:rsid w:val="00F327F4"/>
    <w:rsid w:val="00F32F4B"/>
    <w:rsid w:val="00F348EC"/>
    <w:rsid w:val="00F34BF0"/>
    <w:rsid w:val="00F3624E"/>
    <w:rsid w:val="00F412EE"/>
    <w:rsid w:val="00F423F4"/>
    <w:rsid w:val="00F427F9"/>
    <w:rsid w:val="00F50297"/>
    <w:rsid w:val="00F54348"/>
    <w:rsid w:val="00F746E4"/>
    <w:rsid w:val="00F75372"/>
    <w:rsid w:val="00F82555"/>
    <w:rsid w:val="00F82731"/>
    <w:rsid w:val="00F82C77"/>
    <w:rsid w:val="00F837B8"/>
    <w:rsid w:val="00F85292"/>
    <w:rsid w:val="00F93953"/>
    <w:rsid w:val="00F95868"/>
    <w:rsid w:val="00F97A68"/>
    <w:rsid w:val="00FA431E"/>
    <w:rsid w:val="00FA5AA7"/>
    <w:rsid w:val="00FA6DD3"/>
    <w:rsid w:val="00FB53C0"/>
    <w:rsid w:val="00FB56C8"/>
    <w:rsid w:val="00FB6F73"/>
    <w:rsid w:val="00FC13D0"/>
    <w:rsid w:val="00FC7207"/>
    <w:rsid w:val="00FC7580"/>
    <w:rsid w:val="00FD1989"/>
    <w:rsid w:val="00FD48D2"/>
    <w:rsid w:val="00FD62CF"/>
    <w:rsid w:val="00FD70A3"/>
    <w:rsid w:val="00FE110C"/>
    <w:rsid w:val="00FE32E6"/>
    <w:rsid w:val="00FE3741"/>
    <w:rsid w:val="00FE6B59"/>
    <w:rsid w:val="00FF0128"/>
    <w:rsid w:val="00FF3246"/>
    <w:rsid w:val="00FF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851FE"/>
  <w15:chartTrackingRefBased/>
  <w15:docId w15:val="{3424996F-7B91-4A50-9897-CBC46C3D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C1"/>
  </w:style>
  <w:style w:type="paragraph" w:styleId="Heading1">
    <w:name w:val="heading 1"/>
    <w:basedOn w:val="Normal"/>
    <w:next w:val="Normal"/>
    <w:link w:val="Heading1Char"/>
    <w:uiPriority w:val="9"/>
    <w:qFormat/>
    <w:rsid w:val="00B54B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4B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4B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rseCategory">
    <w:name w:val="Course Category"/>
    <w:basedOn w:val="Normal"/>
    <w:link w:val="CourseCategoryChar"/>
    <w:qFormat/>
    <w:rsid w:val="009B2594"/>
    <w:pPr>
      <w:spacing w:before="240" w:after="240" w:line="240" w:lineRule="auto"/>
      <w:jc w:val="center"/>
    </w:pPr>
    <w:rPr>
      <w:b/>
      <w:color w:val="403152"/>
      <w:sz w:val="40"/>
      <w:szCs w:val="40"/>
    </w:rPr>
  </w:style>
  <w:style w:type="paragraph" w:customStyle="1" w:styleId="CourseInfo">
    <w:name w:val="Course Info"/>
    <w:basedOn w:val="Normal"/>
    <w:link w:val="CourseInfoChar"/>
    <w:qFormat/>
    <w:rsid w:val="009B2594"/>
    <w:pPr>
      <w:spacing w:before="120" w:after="120" w:line="23" w:lineRule="atLeast"/>
      <w:jc w:val="both"/>
    </w:pPr>
    <w:rPr>
      <w:sz w:val="28"/>
      <w:szCs w:val="28"/>
    </w:rPr>
  </w:style>
  <w:style w:type="character" w:customStyle="1" w:styleId="CourseCategoryChar">
    <w:name w:val="Course Category Char"/>
    <w:basedOn w:val="DefaultParagraphFont"/>
    <w:link w:val="CourseCategory"/>
    <w:rsid w:val="009B2594"/>
    <w:rPr>
      <w:b/>
      <w:color w:val="403152"/>
      <w:sz w:val="40"/>
      <w:szCs w:val="40"/>
    </w:rPr>
  </w:style>
  <w:style w:type="paragraph" w:customStyle="1" w:styleId="CourseTitle">
    <w:name w:val="Course Title"/>
    <w:basedOn w:val="Normal"/>
    <w:link w:val="CourseTitleChar"/>
    <w:qFormat/>
    <w:rsid w:val="00DF2D29"/>
    <w:pPr>
      <w:spacing w:before="240" w:after="240" w:line="240" w:lineRule="auto"/>
      <w:jc w:val="center"/>
    </w:pPr>
    <w:rPr>
      <w:b/>
      <w:color w:val="403152"/>
      <w:sz w:val="36"/>
      <w:szCs w:val="36"/>
    </w:rPr>
  </w:style>
  <w:style w:type="character" w:customStyle="1" w:styleId="CourseInfoChar">
    <w:name w:val="Course Info Char"/>
    <w:basedOn w:val="DefaultParagraphFont"/>
    <w:link w:val="CourseInfo"/>
    <w:rsid w:val="009B2594"/>
    <w:rPr>
      <w:sz w:val="28"/>
      <w:szCs w:val="28"/>
    </w:rPr>
  </w:style>
  <w:style w:type="paragraph" w:styleId="ListParagraph">
    <w:name w:val="List Paragraph"/>
    <w:basedOn w:val="Normal"/>
    <w:uiPriority w:val="34"/>
    <w:qFormat/>
    <w:rsid w:val="00DF2D29"/>
    <w:pPr>
      <w:spacing w:after="0" w:line="240" w:lineRule="auto"/>
      <w:ind w:left="720"/>
    </w:pPr>
  </w:style>
  <w:style w:type="character" w:customStyle="1" w:styleId="CourseTitleChar">
    <w:name w:val="Course Title Char"/>
    <w:basedOn w:val="DefaultParagraphFont"/>
    <w:link w:val="CourseTitle"/>
    <w:rsid w:val="00DF2D29"/>
    <w:rPr>
      <w:b/>
      <w:color w:val="403152"/>
      <w:sz w:val="36"/>
      <w:szCs w:val="36"/>
    </w:rPr>
  </w:style>
  <w:style w:type="character" w:customStyle="1" w:styleId="Heading1Char">
    <w:name w:val="Heading 1 Char"/>
    <w:basedOn w:val="DefaultParagraphFont"/>
    <w:link w:val="Heading1"/>
    <w:uiPriority w:val="9"/>
    <w:rsid w:val="00B54B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54B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54B91"/>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6344EF"/>
    <w:pPr>
      <w:tabs>
        <w:tab w:val="right" w:leader="dot" w:pos="10194"/>
      </w:tabs>
      <w:spacing w:before="120" w:after="120" w:line="240" w:lineRule="auto"/>
      <w:ind w:left="160" w:hanging="160"/>
    </w:pPr>
    <w:rPr>
      <w:sz w:val="28"/>
    </w:rPr>
  </w:style>
  <w:style w:type="paragraph" w:styleId="TOC2">
    <w:name w:val="toc 2"/>
    <w:basedOn w:val="Normal"/>
    <w:next w:val="Normal"/>
    <w:autoRedefine/>
    <w:uiPriority w:val="39"/>
    <w:unhideWhenUsed/>
    <w:rsid w:val="002B3261"/>
    <w:pPr>
      <w:spacing w:after="100"/>
      <w:ind w:left="220"/>
    </w:pPr>
    <w:rPr>
      <w:sz w:val="26"/>
    </w:rPr>
  </w:style>
  <w:style w:type="character" w:styleId="Hyperlink">
    <w:name w:val="Hyperlink"/>
    <w:basedOn w:val="DefaultParagraphFont"/>
    <w:uiPriority w:val="99"/>
    <w:unhideWhenUsed/>
    <w:rsid w:val="00B54B91"/>
    <w:rPr>
      <w:color w:val="0563C1" w:themeColor="hyperlink"/>
      <w:u w:val="single"/>
    </w:rPr>
  </w:style>
  <w:style w:type="paragraph" w:styleId="Header">
    <w:name w:val="header"/>
    <w:basedOn w:val="Normal"/>
    <w:link w:val="HeaderChar"/>
    <w:uiPriority w:val="99"/>
    <w:unhideWhenUsed/>
    <w:rsid w:val="008A3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96D"/>
  </w:style>
  <w:style w:type="paragraph" w:styleId="Footer">
    <w:name w:val="footer"/>
    <w:basedOn w:val="Normal"/>
    <w:link w:val="FooterChar"/>
    <w:uiPriority w:val="99"/>
    <w:unhideWhenUsed/>
    <w:rsid w:val="008A3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96D"/>
  </w:style>
  <w:style w:type="paragraph" w:styleId="BalloonText">
    <w:name w:val="Balloon Text"/>
    <w:basedOn w:val="Normal"/>
    <w:link w:val="BalloonTextChar"/>
    <w:uiPriority w:val="99"/>
    <w:semiHidden/>
    <w:unhideWhenUsed/>
    <w:rsid w:val="008A3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96D"/>
    <w:rPr>
      <w:rFonts w:ascii="Segoe UI" w:hAnsi="Segoe UI" w:cs="Segoe UI"/>
      <w:sz w:val="18"/>
      <w:szCs w:val="18"/>
    </w:rPr>
  </w:style>
  <w:style w:type="character" w:styleId="CommentReference">
    <w:name w:val="annotation reference"/>
    <w:basedOn w:val="DefaultParagraphFont"/>
    <w:uiPriority w:val="99"/>
    <w:semiHidden/>
    <w:unhideWhenUsed/>
    <w:rsid w:val="00292A3D"/>
    <w:rPr>
      <w:sz w:val="16"/>
      <w:szCs w:val="16"/>
    </w:rPr>
  </w:style>
  <w:style w:type="paragraph" w:styleId="CommentText">
    <w:name w:val="annotation text"/>
    <w:basedOn w:val="Normal"/>
    <w:link w:val="CommentTextChar"/>
    <w:uiPriority w:val="99"/>
    <w:semiHidden/>
    <w:unhideWhenUsed/>
    <w:rsid w:val="00292A3D"/>
    <w:pPr>
      <w:spacing w:line="240" w:lineRule="auto"/>
    </w:pPr>
    <w:rPr>
      <w:sz w:val="20"/>
      <w:szCs w:val="20"/>
    </w:rPr>
  </w:style>
  <w:style w:type="character" w:customStyle="1" w:styleId="CommentTextChar">
    <w:name w:val="Comment Text Char"/>
    <w:basedOn w:val="DefaultParagraphFont"/>
    <w:link w:val="CommentText"/>
    <w:uiPriority w:val="99"/>
    <w:semiHidden/>
    <w:rsid w:val="00292A3D"/>
    <w:rPr>
      <w:sz w:val="20"/>
      <w:szCs w:val="20"/>
    </w:rPr>
  </w:style>
  <w:style w:type="paragraph" w:styleId="CommentSubject">
    <w:name w:val="annotation subject"/>
    <w:basedOn w:val="CommentText"/>
    <w:next w:val="CommentText"/>
    <w:link w:val="CommentSubjectChar"/>
    <w:uiPriority w:val="99"/>
    <w:semiHidden/>
    <w:unhideWhenUsed/>
    <w:rsid w:val="00292A3D"/>
    <w:rPr>
      <w:b/>
      <w:bCs/>
    </w:rPr>
  </w:style>
  <w:style w:type="character" w:customStyle="1" w:styleId="CommentSubjectChar">
    <w:name w:val="Comment Subject Char"/>
    <w:basedOn w:val="CommentTextChar"/>
    <w:link w:val="CommentSubject"/>
    <w:uiPriority w:val="99"/>
    <w:semiHidden/>
    <w:rsid w:val="00292A3D"/>
    <w:rPr>
      <w:b/>
      <w:bCs/>
      <w:sz w:val="20"/>
      <w:szCs w:val="20"/>
    </w:rPr>
  </w:style>
  <w:style w:type="character" w:styleId="FollowedHyperlink">
    <w:name w:val="FollowedHyperlink"/>
    <w:basedOn w:val="DefaultParagraphFont"/>
    <w:uiPriority w:val="99"/>
    <w:semiHidden/>
    <w:unhideWhenUsed/>
    <w:rsid w:val="00AB0C71"/>
    <w:rPr>
      <w:color w:val="954F72" w:themeColor="followedHyperlink"/>
      <w:u w:val="single"/>
    </w:rPr>
  </w:style>
  <w:style w:type="table" w:customStyle="1" w:styleId="TableGrid1">
    <w:name w:val="Table Grid1"/>
    <w:basedOn w:val="TableNormal"/>
    <w:next w:val="TableGrid"/>
    <w:uiPriority w:val="59"/>
    <w:rsid w:val="00E82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92282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ilfuvd">
    <w:name w:val="ilfuvd"/>
    <w:basedOn w:val="DefaultParagraphFont"/>
    <w:rsid w:val="005C4E43"/>
  </w:style>
  <w:style w:type="character" w:customStyle="1" w:styleId="kx21rb">
    <w:name w:val="kx21rb"/>
    <w:basedOn w:val="DefaultParagraphFont"/>
    <w:rsid w:val="005C4E43"/>
  </w:style>
  <w:style w:type="table" w:customStyle="1" w:styleId="TableGrid2">
    <w:name w:val="Table Grid2"/>
    <w:basedOn w:val="TableNormal"/>
    <w:next w:val="TableGrid"/>
    <w:uiPriority w:val="59"/>
    <w:rsid w:val="00E67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42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2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7902B7"/>
    <w:rPr>
      <w:rFonts w:ascii="Times New Roman" w:eastAsiaTheme="minorEastAsia" w:hAnsi="Times New Roman" w:cs="Times New Roman"/>
      <w:sz w:val="24"/>
      <w:szCs w:val="24"/>
      <w:lang w:val="en-US"/>
    </w:rPr>
  </w:style>
  <w:style w:type="paragraph" w:customStyle="1" w:styleId="annualreportheading">
    <w:name w:val="annual report heading"/>
    <w:basedOn w:val="NormalWeb"/>
    <w:link w:val="annualreportheadingChar"/>
    <w:qFormat/>
    <w:rsid w:val="007902B7"/>
    <w:pPr>
      <w:kinsoku w:val="0"/>
      <w:overflowPunct w:val="0"/>
      <w:spacing w:before="0" w:beforeAutospacing="0" w:after="0" w:afterAutospacing="0"/>
      <w:jc w:val="center"/>
      <w:textAlignment w:val="baseline"/>
    </w:pPr>
    <w:rPr>
      <w:rFonts w:ascii="Calibri" w:hAnsi="Calibri"/>
      <w:color w:val="000000" w:themeColor="text1"/>
      <w:kern w:val="24"/>
      <w:sz w:val="56"/>
      <w:szCs w:val="56"/>
      <w:lang w:eastAsia="en-GB"/>
    </w:rPr>
  </w:style>
  <w:style w:type="character" w:customStyle="1" w:styleId="annualreportheadingChar">
    <w:name w:val="annual report heading Char"/>
    <w:basedOn w:val="NormalWebChar"/>
    <w:link w:val="annualreportheading"/>
    <w:rsid w:val="007902B7"/>
    <w:rPr>
      <w:rFonts w:ascii="Calibri" w:eastAsiaTheme="minorEastAsia" w:hAnsi="Calibri" w:cs="Times New Roman"/>
      <w:color w:val="000000" w:themeColor="text1"/>
      <w:kern w:val="24"/>
      <w:sz w:val="56"/>
      <w:szCs w:val="56"/>
      <w:lang w:val="en-US" w:eastAsia="en-GB"/>
    </w:rPr>
  </w:style>
  <w:style w:type="table" w:customStyle="1" w:styleId="TableGrid5">
    <w:name w:val="Table Grid5"/>
    <w:basedOn w:val="TableNormal"/>
    <w:next w:val="TableGrid"/>
    <w:uiPriority w:val="59"/>
    <w:rsid w:val="007C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A2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2">
      <w:bodyDiv w:val="1"/>
      <w:marLeft w:val="0"/>
      <w:marRight w:val="0"/>
      <w:marTop w:val="0"/>
      <w:marBottom w:val="0"/>
      <w:divBdr>
        <w:top w:val="none" w:sz="0" w:space="0" w:color="auto"/>
        <w:left w:val="none" w:sz="0" w:space="0" w:color="auto"/>
        <w:bottom w:val="none" w:sz="0" w:space="0" w:color="auto"/>
        <w:right w:val="none" w:sz="0" w:space="0" w:color="auto"/>
      </w:divBdr>
    </w:div>
    <w:div w:id="143662609">
      <w:bodyDiv w:val="1"/>
      <w:marLeft w:val="0"/>
      <w:marRight w:val="0"/>
      <w:marTop w:val="0"/>
      <w:marBottom w:val="0"/>
      <w:divBdr>
        <w:top w:val="none" w:sz="0" w:space="0" w:color="auto"/>
        <w:left w:val="none" w:sz="0" w:space="0" w:color="auto"/>
        <w:bottom w:val="none" w:sz="0" w:space="0" w:color="auto"/>
        <w:right w:val="none" w:sz="0" w:space="0" w:color="auto"/>
      </w:divBdr>
    </w:div>
    <w:div w:id="170070238">
      <w:bodyDiv w:val="1"/>
      <w:marLeft w:val="0"/>
      <w:marRight w:val="0"/>
      <w:marTop w:val="0"/>
      <w:marBottom w:val="0"/>
      <w:divBdr>
        <w:top w:val="none" w:sz="0" w:space="0" w:color="auto"/>
        <w:left w:val="none" w:sz="0" w:space="0" w:color="auto"/>
        <w:bottom w:val="none" w:sz="0" w:space="0" w:color="auto"/>
        <w:right w:val="none" w:sz="0" w:space="0" w:color="auto"/>
      </w:divBdr>
    </w:div>
    <w:div w:id="176502011">
      <w:bodyDiv w:val="1"/>
      <w:marLeft w:val="0"/>
      <w:marRight w:val="0"/>
      <w:marTop w:val="0"/>
      <w:marBottom w:val="0"/>
      <w:divBdr>
        <w:top w:val="none" w:sz="0" w:space="0" w:color="auto"/>
        <w:left w:val="none" w:sz="0" w:space="0" w:color="auto"/>
        <w:bottom w:val="none" w:sz="0" w:space="0" w:color="auto"/>
        <w:right w:val="none" w:sz="0" w:space="0" w:color="auto"/>
      </w:divBdr>
    </w:div>
    <w:div w:id="208028754">
      <w:bodyDiv w:val="1"/>
      <w:marLeft w:val="0"/>
      <w:marRight w:val="0"/>
      <w:marTop w:val="0"/>
      <w:marBottom w:val="0"/>
      <w:divBdr>
        <w:top w:val="none" w:sz="0" w:space="0" w:color="auto"/>
        <w:left w:val="none" w:sz="0" w:space="0" w:color="auto"/>
        <w:bottom w:val="none" w:sz="0" w:space="0" w:color="auto"/>
        <w:right w:val="none" w:sz="0" w:space="0" w:color="auto"/>
      </w:divBdr>
    </w:div>
    <w:div w:id="247228549">
      <w:bodyDiv w:val="1"/>
      <w:marLeft w:val="0"/>
      <w:marRight w:val="0"/>
      <w:marTop w:val="0"/>
      <w:marBottom w:val="0"/>
      <w:divBdr>
        <w:top w:val="none" w:sz="0" w:space="0" w:color="auto"/>
        <w:left w:val="none" w:sz="0" w:space="0" w:color="auto"/>
        <w:bottom w:val="none" w:sz="0" w:space="0" w:color="auto"/>
        <w:right w:val="none" w:sz="0" w:space="0" w:color="auto"/>
      </w:divBdr>
    </w:div>
    <w:div w:id="354769904">
      <w:bodyDiv w:val="1"/>
      <w:marLeft w:val="0"/>
      <w:marRight w:val="0"/>
      <w:marTop w:val="0"/>
      <w:marBottom w:val="0"/>
      <w:divBdr>
        <w:top w:val="none" w:sz="0" w:space="0" w:color="auto"/>
        <w:left w:val="none" w:sz="0" w:space="0" w:color="auto"/>
        <w:bottom w:val="none" w:sz="0" w:space="0" w:color="auto"/>
        <w:right w:val="none" w:sz="0" w:space="0" w:color="auto"/>
      </w:divBdr>
    </w:div>
    <w:div w:id="409010728">
      <w:bodyDiv w:val="1"/>
      <w:marLeft w:val="0"/>
      <w:marRight w:val="0"/>
      <w:marTop w:val="0"/>
      <w:marBottom w:val="0"/>
      <w:divBdr>
        <w:top w:val="none" w:sz="0" w:space="0" w:color="auto"/>
        <w:left w:val="none" w:sz="0" w:space="0" w:color="auto"/>
        <w:bottom w:val="none" w:sz="0" w:space="0" w:color="auto"/>
        <w:right w:val="none" w:sz="0" w:space="0" w:color="auto"/>
      </w:divBdr>
    </w:div>
    <w:div w:id="504563862">
      <w:bodyDiv w:val="1"/>
      <w:marLeft w:val="0"/>
      <w:marRight w:val="0"/>
      <w:marTop w:val="0"/>
      <w:marBottom w:val="0"/>
      <w:divBdr>
        <w:top w:val="none" w:sz="0" w:space="0" w:color="auto"/>
        <w:left w:val="none" w:sz="0" w:space="0" w:color="auto"/>
        <w:bottom w:val="none" w:sz="0" w:space="0" w:color="auto"/>
        <w:right w:val="none" w:sz="0" w:space="0" w:color="auto"/>
      </w:divBdr>
    </w:div>
    <w:div w:id="523598565">
      <w:bodyDiv w:val="1"/>
      <w:marLeft w:val="0"/>
      <w:marRight w:val="0"/>
      <w:marTop w:val="0"/>
      <w:marBottom w:val="0"/>
      <w:divBdr>
        <w:top w:val="none" w:sz="0" w:space="0" w:color="auto"/>
        <w:left w:val="none" w:sz="0" w:space="0" w:color="auto"/>
        <w:bottom w:val="none" w:sz="0" w:space="0" w:color="auto"/>
        <w:right w:val="none" w:sz="0" w:space="0" w:color="auto"/>
      </w:divBdr>
    </w:div>
    <w:div w:id="619143762">
      <w:bodyDiv w:val="1"/>
      <w:marLeft w:val="0"/>
      <w:marRight w:val="0"/>
      <w:marTop w:val="0"/>
      <w:marBottom w:val="0"/>
      <w:divBdr>
        <w:top w:val="none" w:sz="0" w:space="0" w:color="auto"/>
        <w:left w:val="none" w:sz="0" w:space="0" w:color="auto"/>
        <w:bottom w:val="none" w:sz="0" w:space="0" w:color="auto"/>
        <w:right w:val="none" w:sz="0" w:space="0" w:color="auto"/>
      </w:divBdr>
    </w:div>
    <w:div w:id="772287133">
      <w:bodyDiv w:val="1"/>
      <w:marLeft w:val="0"/>
      <w:marRight w:val="0"/>
      <w:marTop w:val="0"/>
      <w:marBottom w:val="0"/>
      <w:divBdr>
        <w:top w:val="none" w:sz="0" w:space="0" w:color="auto"/>
        <w:left w:val="none" w:sz="0" w:space="0" w:color="auto"/>
        <w:bottom w:val="none" w:sz="0" w:space="0" w:color="auto"/>
        <w:right w:val="none" w:sz="0" w:space="0" w:color="auto"/>
      </w:divBdr>
    </w:div>
    <w:div w:id="813064601">
      <w:bodyDiv w:val="1"/>
      <w:marLeft w:val="0"/>
      <w:marRight w:val="0"/>
      <w:marTop w:val="0"/>
      <w:marBottom w:val="0"/>
      <w:divBdr>
        <w:top w:val="none" w:sz="0" w:space="0" w:color="auto"/>
        <w:left w:val="none" w:sz="0" w:space="0" w:color="auto"/>
        <w:bottom w:val="none" w:sz="0" w:space="0" w:color="auto"/>
        <w:right w:val="none" w:sz="0" w:space="0" w:color="auto"/>
      </w:divBdr>
    </w:div>
    <w:div w:id="1105416757">
      <w:bodyDiv w:val="1"/>
      <w:marLeft w:val="0"/>
      <w:marRight w:val="0"/>
      <w:marTop w:val="0"/>
      <w:marBottom w:val="0"/>
      <w:divBdr>
        <w:top w:val="none" w:sz="0" w:space="0" w:color="auto"/>
        <w:left w:val="none" w:sz="0" w:space="0" w:color="auto"/>
        <w:bottom w:val="none" w:sz="0" w:space="0" w:color="auto"/>
        <w:right w:val="none" w:sz="0" w:space="0" w:color="auto"/>
      </w:divBdr>
    </w:div>
    <w:div w:id="1171602834">
      <w:bodyDiv w:val="1"/>
      <w:marLeft w:val="0"/>
      <w:marRight w:val="0"/>
      <w:marTop w:val="0"/>
      <w:marBottom w:val="0"/>
      <w:divBdr>
        <w:top w:val="none" w:sz="0" w:space="0" w:color="auto"/>
        <w:left w:val="none" w:sz="0" w:space="0" w:color="auto"/>
        <w:bottom w:val="none" w:sz="0" w:space="0" w:color="auto"/>
        <w:right w:val="none" w:sz="0" w:space="0" w:color="auto"/>
      </w:divBdr>
    </w:div>
    <w:div w:id="1199977648">
      <w:bodyDiv w:val="1"/>
      <w:marLeft w:val="0"/>
      <w:marRight w:val="0"/>
      <w:marTop w:val="0"/>
      <w:marBottom w:val="0"/>
      <w:divBdr>
        <w:top w:val="none" w:sz="0" w:space="0" w:color="auto"/>
        <w:left w:val="none" w:sz="0" w:space="0" w:color="auto"/>
        <w:bottom w:val="none" w:sz="0" w:space="0" w:color="auto"/>
        <w:right w:val="none" w:sz="0" w:space="0" w:color="auto"/>
      </w:divBdr>
    </w:div>
    <w:div w:id="1265456789">
      <w:bodyDiv w:val="1"/>
      <w:marLeft w:val="0"/>
      <w:marRight w:val="0"/>
      <w:marTop w:val="0"/>
      <w:marBottom w:val="0"/>
      <w:divBdr>
        <w:top w:val="none" w:sz="0" w:space="0" w:color="auto"/>
        <w:left w:val="none" w:sz="0" w:space="0" w:color="auto"/>
        <w:bottom w:val="none" w:sz="0" w:space="0" w:color="auto"/>
        <w:right w:val="none" w:sz="0" w:space="0" w:color="auto"/>
      </w:divBdr>
    </w:div>
    <w:div w:id="1404109510">
      <w:bodyDiv w:val="1"/>
      <w:marLeft w:val="0"/>
      <w:marRight w:val="0"/>
      <w:marTop w:val="0"/>
      <w:marBottom w:val="0"/>
      <w:divBdr>
        <w:top w:val="none" w:sz="0" w:space="0" w:color="auto"/>
        <w:left w:val="none" w:sz="0" w:space="0" w:color="auto"/>
        <w:bottom w:val="none" w:sz="0" w:space="0" w:color="auto"/>
        <w:right w:val="none" w:sz="0" w:space="0" w:color="auto"/>
      </w:divBdr>
    </w:div>
    <w:div w:id="1500344013">
      <w:bodyDiv w:val="1"/>
      <w:marLeft w:val="0"/>
      <w:marRight w:val="0"/>
      <w:marTop w:val="0"/>
      <w:marBottom w:val="0"/>
      <w:divBdr>
        <w:top w:val="none" w:sz="0" w:space="0" w:color="auto"/>
        <w:left w:val="none" w:sz="0" w:space="0" w:color="auto"/>
        <w:bottom w:val="none" w:sz="0" w:space="0" w:color="auto"/>
        <w:right w:val="none" w:sz="0" w:space="0" w:color="auto"/>
      </w:divBdr>
    </w:div>
    <w:div w:id="1525367677">
      <w:bodyDiv w:val="1"/>
      <w:marLeft w:val="0"/>
      <w:marRight w:val="0"/>
      <w:marTop w:val="0"/>
      <w:marBottom w:val="0"/>
      <w:divBdr>
        <w:top w:val="none" w:sz="0" w:space="0" w:color="auto"/>
        <w:left w:val="none" w:sz="0" w:space="0" w:color="auto"/>
        <w:bottom w:val="none" w:sz="0" w:space="0" w:color="auto"/>
        <w:right w:val="none" w:sz="0" w:space="0" w:color="auto"/>
      </w:divBdr>
    </w:div>
    <w:div w:id="1559247230">
      <w:bodyDiv w:val="1"/>
      <w:marLeft w:val="0"/>
      <w:marRight w:val="0"/>
      <w:marTop w:val="0"/>
      <w:marBottom w:val="0"/>
      <w:divBdr>
        <w:top w:val="none" w:sz="0" w:space="0" w:color="auto"/>
        <w:left w:val="none" w:sz="0" w:space="0" w:color="auto"/>
        <w:bottom w:val="none" w:sz="0" w:space="0" w:color="auto"/>
        <w:right w:val="none" w:sz="0" w:space="0" w:color="auto"/>
      </w:divBdr>
    </w:div>
    <w:div w:id="1663463139">
      <w:bodyDiv w:val="1"/>
      <w:marLeft w:val="0"/>
      <w:marRight w:val="0"/>
      <w:marTop w:val="0"/>
      <w:marBottom w:val="0"/>
      <w:divBdr>
        <w:top w:val="none" w:sz="0" w:space="0" w:color="auto"/>
        <w:left w:val="none" w:sz="0" w:space="0" w:color="auto"/>
        <w:bottom w:val="none" w:sz="0" w:space="0" w:color="auto"/>
        <w:right w:val="none" w:sz="0" w:space="0" w:color="auto"/>
      </w:divBdr>
    </w:div>
    <w:div w:id="1781605071">
      <w:bodyDiv w:val="1"/>
      <w:marLeft w:val="0"/>
      <w:marRight w:val="0"/>
      <w:marTop w:val="0"/>
      <w:marBottom w:val="0"/>
      <w:divBdr>
        <w:top w:val="none" w:sz="0" w:space="0" w:color="auto"/>
        <w:left w:val="none" w:sz="0" w:space="0" w:color="auto"/>
        <w:bottom w:val="none" w:sz="0" w:space="0" w:color="auto"/>
        <w:right w:val="none" w:sz="0" w:space="0" w:color="auto"/>
      </w:divBdr>
    </w:div>
    <w:div w:id="1829514451">
      <w:bodyDiv w:val="1"/>
      <w:marLeft w:val="0"/>
      <w:marRight w:val="0"/>
      <w:marTop w:val="0"/>
      <w:marBottom w:val="0"/>
      <w:divBdr>
        <w:top w:val="none" w:sz="0" w:space="0" w:color="auto"/>
        <w:left w:val="none" w:sz="0" w:space="0" w:color="auto"/>
        <w:bottom w:val="none" w:sz="0" w:space="0" w:color="auto"/>
        <w:right w:val="none" w:sz="0" w:space="0" w:color="auto"/>
      </w:divBdr>
    </w:div>
    <w:div w:id="1897813358">
      <w:bodyDiv w:val="1"/>
      <w:marLeft w:val="0"/>
      <w:marRight w:val="0"/>
      <w:marTop w:val="0"/>
      <w:marBottom w:val="0"/>
      <w:divBdr>
        <w:top w:val="none" w:sz="0" w:space="0" w:color="auto"/>
        <w:left w:val="none" w:sz="0" w:space="0" w:color="auto"/>
        <w:bottom w:val="none" w:sz="0" w:space="0" w:color="auto"/>
        <w:right w:val="none" w:sz="0" w:space="0" w:color="auto"/>
      </w:divBdr>
    </w:div>
    <w:div w:id="1977905828">
      <w:bodyDiv w:val="1"/>
      <w:marLeft w:val="0"/>
      <w:marRight w:val="0"/>
      <w:marTop w:val="0"/>
      <w:marBottom w:val="0"/>
      <w:divBdr>
        <w:top w:val="none" w:sz="0" w:space="0" w:color="auto"/>
        <w:left w:val="none" w:sz="0" w:space="0" w:color="auto"/>
        <w:bottom w:val="none" w:sz="0" w:space="0" w:color="auto"/>
        <w:right w:val="none" w:sz="0" w:space="0" w:color="auto"/>
      </w:divBdr>
    </w:div>
    <w:div w:id="204874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sg.nottingham@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cid:image001.png@01D4D808.04B44CD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02680-5A5B-4546-A9C2-80D13164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A0CEBF2B</Template>
  <TotalTime>304</TotalTime>
  <Pages>32</Pages>
  <Words>5621</Words>
  <Characters>32043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tedproject</dc:creator>
  <cp:keywords/>
  <dc:description/>
  <cp:lastModifiedBy>Sue Barlow</cp:lastModifiedBy>
  <cp:revision>12</cp:revision>
  <cp:lastPrinted>2020-01-09T15:24:00Z</cp:lastPrinted>
  <dcterms:created xsi:type="dcterms:W3CDTF">2020-01-09T13:43:00Z</dcterms:created>
  <dcterms:modified xsi:type="dcterms:W3CDTF">2020-01-13T14:41:00Z</dcterms:modified>
</cp:coreProperties>
</file>